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4785034" w14:textId="77777777" w:rsidR="000669C9" w:rsidRDefault="000669C9" w:rsidP="00765B0C"/>
    <w:tbl>
      <w:tblPr>
        <w:tblStyle w:val="Grilledetableauclaire"/>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none" w:sz="0" w:space="0" w:color="auto"/>
        </w:tblBorders>
        <w:tblLayout w:type="fixed"/>
        <w:tblCellMar>
          <w:right w:w="284" w:type="dxa"/>
        </w:tblCellMar>
        <w:tblLook w:val="04A0" w:firstRow="1" w:lastRow="0" w:firstColumn="1" w:lastColumn="0" w:noHBand="0" w:noVBand="1"/>
      </w:tblPr>
      <w:tblGrid>
        <w:gridCol w:w="2506"/>
        <w:gridCol w:w="7920"/>
      </w:tblGrid>
      <w:tr w:rsidR="00765B0C" w:rsidRPr="004071BF" w14:paraId="15C822A8" w14:textId="77777777" w:rsidTr="009A305C">
        <w:trPr>
          <w:trHeight w:val="314"/>
        </w:trPr>
        <w:tc>
          <w:tcPr>
            <w:tcW w:w="2506" w:type="dxa"/>
            <w:tcBorders>
              <w:bottom w:val="single" w:sz="6" w:space="0" w:color="FFFFFF" w:themeColor="background1"/>
              <w:right w:val="single" w:sz="4" w:space="0" w:color="FFFFFF" w:themeColor="background1"/>
            </w:tcBorders>
            <w:vAlign w:val="center"/>
          </w:tcPr>
          <w:p w14:paraId="4E323E9C" w14:textId="411DEF54" w:rsidR="00765B0C" w:rsidRPr="004071BF" w:rsidRDefault="00765B0C" w:rsidP="009A305C">
            <w:pPr>
              <w:spacing w:line="276" w:lineRule="auto"/>
              <w:rPr>
                <w:rFonts w:cstheme="minorHAnsi"/>
                <w:color w:val="58585A"/>
              </w:rPr>
            </w:pPr>
            <w:r w:rsidRPr="004071BF">
              <w:rPr>
                <w:rFonts w:cstheme="minorHAnsi"/>
                <w:color w:val="58585A"/>
              </w:rPr>
              <w:t>N</w:t>
            </w:r>
            <w:r>
              <w:rPr>
                <w:rFonts w:cstheme="minorHAnsi"/>
                <w:color w:val="58585A"/>
              </w:rPr>
              <w:t>uméro de projet</w:t>
            </w:r>
          </w:p>
        </w:tc>
        <w:sdt>
          <w:sdtPr>
            <w:rPr>
              <w:rFonts w:cstheme="minorHAnsi"/>
              <w:color w:val="000000" w:themeColor="text1"/>
            </w:rPr>
            <w:alias w:val="NoProjet"/>
            <w:tag w:val="NoProjet"/>
            <w:id w:val="-965503343"/>
            <w:placeholder>
              <w:docPart w:val="46E35D2EF7A1504A86C19AB68A2C4D7D"/>
            </w:placeholder>
            <w:showingPlcHdr/>
            <w:text/>
          </w:sdtPr>
          <w:sdtEndPr/>
          <w:sdtContent>
            <w:tc>
              <w:tcPr>
                <w:tcW w:w="7920" w:type="dxa"/>
                <w:tcBorders>
                  <w:top w:val="single" w:sz="12" w:space="0" w:color="FFFFFF" w:themeColor="background1"/>
                  <w:left w:val="single" w:sz="4" w:space="0" w:color="FFFFFF" w:themeColor="background1"/>
                  <w:bottom w:val="single" w:sz="6" w:space="0" w:color="FFFFFF" w:themeColor="background1"/>
                </w:tcBorders>
                <w:shd w:val="clear" w:color="auto" w:fill="F2F2F2" w:themeFill="background1" w:themeFillShade="F2"/>
                <w:vAlign w:val="center"/>
              </w:tcPr>
              <w:p w14:paraId="7898B797" w14:textId="77777777" w:rsidR="00765B0C" w:rsidRPr="004071BF" w:rsidRDefault="00765B0C" w:rsidP="009A305C">
                <w:pPr>
                  <w:spacing w:line="276" w:lineRule="auto"/>
                  <w:rPr>
                    <w:rFonts w:cstheme="minorHAnsi"/>
                    <w:color w:val="000000" w:themeColor="text1"/>
                  </w:rPr>
                </w:pPr>
                <w:r w:rsidRPr="00F55851">
                  <w:rPr>
                    <w:rStyle w:val="Textedelespacerserv"/>
                  </w:rPr>
                  <w:t>Cliquez ou appuyez ici pour entrer du texte.</w:t>
                </w:r>
              </w:p>
            </w:tc>
          </w:sdtContent>
        </w:sdt>
      </w:tr>
    </w:tbl>
    <w:p w14:paraId="401C8C0B" w14:textId="77777777" w:rsidR="00765B0C" w:rsidRPr="004071BF" w:rsidRDefault="00765B0C" w:rsidP="000E61ED">
      <w:pPr>
        <w:spacing w:after="0"/>
        <w:rPr>
          <w:rFonts w:cstheme="minorHAnsi"/>
          <w:b/>
          <w:color w:val="58585A"/>
        </w:rPr>
      </w:pPr>
    </w:p>
    <w:p w14:paraId="06A9A97F" w14:textId="5CF472E3" w:rsidR="00B37180" w:rsidRPr="00820049" w:rsidRDefault="006F7406" w:rsidP="00ED083A">
      <w:pPr>
        <w:pStyle w:val="Titre1"/>
      </w:pPr>
      <w:r>
        <w:t>Identité</w:t>
      </w:r>
    </w:p>
    <w:tbl>
      <w:tblPr>
        <w:tblStyle w:val="Grilledetableauclaire"/>
        <w:tblW w:w="0" w:type="auto"/>
        <w:tblInd w:w="-5" w:type="dxa"/>
        <w:tblBorders>
          <w:top w:val="single" w:sz="18" w:space="0" w:color="FFFFFF" w:themeColor="background1"/>
          <w:left w:val="single" w:sz="18" w:space="0" w:color="FFFFFF" w:themeColor="background1"/>
          <w:bottom w:val="single" w:sz="18" w:space="0" w:color="FFFFFF" w:themeColor="background1"/>
          <w:right w:val="single" w:sz="18" w:space="0" w:color="FFFFFF" w:themeColor="background1"/>
          <w:insideH w:val="single" w:sz="18" w:space="0" w:color="FFFFFF" w:themeColor="background1"/>
          <w:insideV w:val="single" w:sz="18" w:space="0" w:color="FFFFFF" w:themeColor="background1"/>
        </w:tblBorders>
        <w:tblLayout w:type="fixed"/>
        <w:tblCellMar>
          <w:right w:w="284" w:type="dxa"/>
        </w:tblCellMar>
        <w:tblLook w:val="04A0" w:firstRow="1" w:lastRow="0" w:firstColumn="1" w:lastColumn="0" w:noHBand="0" w:noVBand="1"/>
      </w:tblPr>
      <w:tblGrid>
        <w:gridCol w:w="2511"/>
        <w:gridCol w:w="11"/>
        <w:gridCol w:w="7920"/>
        <w:gridCol w:w="18"/>
      </w:tblGrid>
      <w:tr w:rsidR="00765B0C" w:rsidRPr="004071BF" w14:paraId="0B98A77C" w14:textId="77777777" w:rsidTr="00582855">
        <w:trPr>
          <w:gridAfter w:val="1"/>
          <w:wAfter w:w="18" w:type="dxa"/>
          <w:trHeight w:val="314"/>
        </w:trPr>
        <w:tc>
          <w:tcPr>
            <w:tcW w:w="2522" w:type="dxa"/>
            <w:gridSpan w:val="2"/>
            <w:vAlign w:val="center"/>
          </w:tcPr>
          <w:p w14:paraId="4DBB6515" w14:textId="5720A91C" w:rsidR="00765B0C" w:rsidRPr="004071BF" w:rsidRDefault="00765B0C" w:rsidP="00AD3D63">
            <w:pPr>
              <w:spacing w:line="276" w:lineRule="auto"/>
              <w:rPr>
                <w:rFonts w:cstheme="minorHAnsi"/>
                <w:color w:val="58585A"/>
              </w:rPr>
            </w:pPr>
            <w:r>
              <w:rPr>
                <w:rFonts w:cstheme="minorHAnsi"/>
                <w:color w:val="58585A"/>
              </w:rPr>
              <w:t>Civilité (*)</w:t>
            </w:r>
          </w:p>
        </w:tc>
        <w:sdt>
          <w:sdtPr>
            <w:rPr>
              <w:rFonts w:cstheme="minorHAnsi"/>
              <w:color w:val="000000" w:themeColor="text1"/>
            </w:rPr>
            <w:alias w:val="Civilite"/>
            <w:tag w:val="Civilite"/>
            <w:id w:val="631917365"/>
            <w:placeholder>
              <w:docPart w:val="4CBFA80AC3624993A1E69375944B09AB"/>
            </w:placeholder>
            <w:showingPlcHdr/>
            <w:dropDownList>
              <w:listItem w:value="Choisissez un élément."/>
              <w:listItem w:displayText="M." w:value="M."/>
              <w:listItem w:displayText="Mme" w:value="Mme"/>
            </w:dropDownList>
          </w:sdtPr>
          <w:sdtEndPr/>
          <w:sdtContent>
            <w:tc>
              <w:tcPr>
                <w:tcW w:w="7920" w:type="dxa"/>
                <w:shd w:val="clear" w:color="auto" w:fill="F2F2F2" w:themeFill="background1" w:themeFillShade="F2"/>
                <w:vAlign w:val="center"/>
              </w:tcPr>
              <w:p w14:paraId="2921AA8D" w14:textId="0ABFE15B" w:rsidR="00765B0C" w:rsidRDefault="00ED2745" w:rsidP="00C87004">
                <w:pPr>
                  <w:spacing w:line="276" w:lineRule="auto"/>
                  <w:rPr>
                    <w:rFonts w:cstheme="minorHAnsi"/>
                    <w:color w:val="000000" w:themeColor="text1"/>
                  </w:rPr>
                </w:pPr>
                <w:r w:rsidRPr="000266F1">
                  <w:rPr>
                    <w:rStyle w:val="Textedelespacerserv"/>
                  </w:rPr>
                  <w:t>Choisissez un élément.</w:t>
                </w:r>
              </w:p>
            </w:tc>
          </w:sdtContent>
        </w:sdt>
      </w:tr>
      <w:tr w:rsidR="0079791F" w:rsidRPr="004071BF" w14:paraId="5819DCD6" w14:textId="77777777" w:rsidTr="00582855">
        <w:trPr>
          <w:gridAfter w:val="1"/>
          <w:wAfter w:w="18" w:type="dxa"/>
          <w:trHeight w:val="314"/>
        </w:trPr>
        <w:tc>
          <w:tcPr>
            <w:tcW w:w="2522" w:type="dxa"/>
            <w:gridSpan w:val="2"/>
            <w:vAlign w:val="center"/>
          </w:tcPr>
          <w:p w14:paraId="35D80F01" w14:textId="77777777" w:rsidR="000E61ED" w:rsidRPr="004071BF" w:rsidRDefault="009F6EEC" w:rsidP="00AD3D63">
            <w:pPr>
              <w:spacing w:line="276" w:lineRule="auto"/>
              <w:rPr>
                <w:rFonts w:cstheme="minorHAnsi"/>
                <w:color w:val="58585A"/>
              </w:rPr>
            </w:pPr>
            <w:r w:rsidRPr="004071BF">
              <w:rPr>
                <w:rFonts w:cstheme="minorHAnsi"/>
                <w:color w:val="58585A"/>
              </w:rPr>
              <w:t>N</w:t>
            </w:r>
            <w:r w:rsidR="00AC70A4" w:rsidRPr="004071BF">
              <w:rPr>
                <w:rFonts w:cstheme="minorHAnsi"/>
                <w:color w:val="58585A"/>
              </w:rPr>
              <w:t>om</w:t>
            </w:r>
            <w:r w:rsidR="00F725DC">
              <w:rPr>
                <w:rFonts w:cstheme="minorHAnsi"/>
                <w:color w:val="58585A"/>
              </w:rPr>
              <w:t xml:space="preserve"> </w:t>
            </w:r>
            <w:r w:rsidR="00680E83" w:rsidRPr="004071BF">
              <w:rPr>
                <w:rFonts w:cstheme="minorHAnsi"/>
                <w:color w:val="58585A"/>
                <w:sz w:val="20"/>
                <w:szCs w:val="20"/>
              </w:rPr>
              <w:t>(*)</w:t>
            </w:r>
          </w:p>
        </w:tc>
        <w:sdt>
          <w:sdtPr>
            <w:rPr>
              <w:rFonts w:cstheme="minorHAnsi"/>
              <w:color w:val="000000" w:themeColor="text1"/>
            </w:rPr>
            <w:alias w:val="Nom"/>
            <w:tag w:val="Nom"/>
            <w:id w:val="540252444"/>
            <w:placeholder>
              <w:docPart w:val="49B6DF30EAC9AE4795F59BDBA82E2B73"/>
            </w:placeholder>
            <w:showingPlcHdr/>
            <w:text/>
          </w:sdtPr>
          <w:sdtEndPr/>
          <w:sdtContent>
            <w:tc>
              <w:tcPr>
                <w:tcW w:w="7920" w:type="dxa"/>
                <w:shd w:val="clear" w:color="auto" w:fill="F2F2F2" w:themeFill="background1" w:themeFillShade="F2"/>
                <w:vAlign w:val="center"/>
              </w:tcPr>
              <w:p w14:paraId="3CC47719" w14:textId="7F06F5A8" w:rsidR="00C87004" w:rsidRPr="004071BF" w:rsidRDefault="009A7083" w:rsidP="00C87004">
                <w:pPr>
                  <w:spacing w:line="276" w:lineRule="auto"/>
                  <w:rPr>
                    <w:rFonts w:cstheme="minorHAnsi"/>
                    <w:color w:val="000000" w:themeColor="text1"/>
                  </w:rPr>
                </w:pPr>
                <w:r w:rsidRPr="00F55851">
                  <w:rPr>
                    <w:rStyle w:val="Textedelespacerserv"/>
                  </w:rPr>
                  <w:t>Cliquez ou appuyez ici pour entrer du texte.</w:t>
                </w:r>
              </w:p>
            </w:tc>
          </w:sdtContent>
        </w:sdt>
      </w:tr>
      <w:tr w:rsidR="00C87004" w:rsidRPr="004071BF" w14:paraId="22C9DB0B" w14:textId="77777777" w:rsidTr="00582855">
        <w:trPr>
          <w:gridAfter w:val="1"/>
          <w:wAfter w:w="18" w:type="dxa"/>
          <w:trHeight w:val="314"/>
        </w:trPr>
        <w:tc>
          <w:tcPr>
            <w:tcW w:w="2522" w:type="dxa"/>
            <w:gridSpan w:val="2"/>
            <w:vAlign w:val="center"/>
          </w:tcPr>
          <w:p w14:paraId="19F26348" w14:textId="360EBBE6" w:rsidR="00C87004" w:rsidRPr="004071BF" w:rsidRDefault="00C87004" w:rsidP="005E4146">
            <w:pPr>
              <w:spacing w:line="276" w:lineRule="auto"/>
              <w:rPr>
                <w:rFonts w:cstheme="minorHAnsi"/>
                <w:color w:val="58585A"/>
              </w:rPr>
            </w:pPr>
            <w:r w:rsidRPr="004071BF">
              <w:rPr>
                <w:rFonts w:cstheme="minorHAnsi"/>
                <w:color w:val="58585A"/>
              </w:rPr>
              <w:t>Prénom</w:t>
            </w:r>
            <w:r w:rsidR="00F725DC">
              <w:rPr>
                <w:rFonts w:cstheme="minorHAnsi"/>
                <w:color w:val="58585A"/>
              </w:rPr>
              <w:t xml:space="preserve"> </w:t>
            </w:r>
            <w:r w:rsidR="00F725DC" w:rsidRPr="004071BF">
              <w:rPr>
                <w:rFonts w:cstheme="minorHAnsi"/>
                <w:color w:val="58585A"/>
                <w:sz w:val="20"/>
                <w:szCs w:val="20"/>
              </w:rPr>
              <w:t>(*)</w:t>
            </w:r>
          </w:p>
        </w:tc>
        <w:sdt>
          <w:sdtPr>
            <w:rPr>
              <w:rFonts w:cstheme="minorHAnsi"/>
              <w:color w:val="000000" w:themeColor="text1"/>
            </w:rPr>
            <w:alias w:val="Prenom"/>
            <w:tag w:val="Prenom"/>
            <w:id w:val="1584495592"/>
            <w:placeholder>
              <w:docPart w:val="285DFA3080F55E46B08A977A11874CC6"/>
            </w:placeholder>
            <w:showingPlcHdr/>
            <w:text/>
          </w:sdtPr>
          <w:sdtEndPr/>
          <w:sdtContent>
            <w:tc>
              <w:tcPr>
                <w:tcW w:w="7920" w:type="dxa"/>
                <w:shd w:val="clear" w:color="auto" w:fill="F2F2F2" w:themeFill="background1" w:themeFillShade="F2"/>
                <w:vAlign w:val="center"/>
              </w:tcPr>
              <w:p w14:paraId="02D7905C" w14:textId="70BB3291" w:rsidR="00C87004" w:rsidRPr="004071BF" w:rsidRDefault="009A7083" w:rsidP="00C87004">
                <w:pPr>
                  <w:spacing w:line="276" w:lineRule="auto"/>
                  <w:rPr>
                    <w:rFonts w:cstheme="minorHAnsi"/>
                    <w:color w:val="000000" w:themeColor="text1"/>
                  </w:rPr>
                </w:pPr>
                <w:r w:rsidRPr="00F55851">
                  <w:rPr>
                    <w:rStyle w:val="Textedelespacerserv"/>
                  </w:rPr>
                  <w:t>Cliquez ou appuyez ici pour entrer du texte.</w:t>
                </w:r>
              </w:p>
            </w:tc>
          </w:sdtContent>
        </w:sdt>
      </w:tr>
      <w:tr w:rsidR="00B21551" w:rsidRPr="004071BF" w14:paraId="4DDB5449" w14:textId="77777777" w:rsidTr="00582855">
        <w:trPr>
          <w:gridAfter w:val="1"/>
          <w:wAfter w:w="18" w:type="dxa"/>
          <w:trHeight w:val="314"/>
        </w:trPr>
        <w:tc>
          <w:tcPr>
            <w:tcW w:w="2511" w:type="dxa"/>
          </w:tcPr>
          <w:p w14:paraId="7D4EE906" w14:textId="2672F6D8" w:rsidR="00B21551" w:rsidRPr="004071BF" w:rsidRDefault="00B21551" w:rsidP="005E4146">
            <w:pPr>
              <w:rPr>
                <w:rFonts w:cstheme="minorHAnsi"/>
                <w:color w:val="58585A"/>
              </w:rPr>
            </w:pPr>
            <w:r w:rsidRPr="004071BF">
              <w:rPr>
                <w:rFonts w:cstheme="minorHAnsi"/>
                <w:color w:val="58585A"/>
              </w:rPr>
              <w:t>Date de naissance</w:t>
            </w:r>
            <w:r>
              <w:rPr>
                <w:rFonts w:cstheme="minorHAnsi"/>
                <w:color w:val="58585A"/>
              </w:rPr>
              <w:t xml:space="preserve"> </w:t>
            </w:r>
            <w:r w:rsidRPr="004071BF">
              <w:rPr>
                <w:rFonts w:cstheme="minorHAnsi"/>
                <w:color w:val="58585A"/>
                <w:sz w:val="20"/>
                <w:szCs w:val="20"/>
              </w:rPr>
              <w:t>(*)</w:t>
            </w:r>
          </w:p>
        </w:tc>
        <w:sdt>
          <w:sdtPr>
            <w:rPr>
              <w:rFonts w:cstheme="minorHAnsi"/>
            </w:rPr>
            <w:alias w:val="DateNaissance"/>
            <w:tag w:val="DateNaissance"/>
            <w:id w:val="-1778713979"/>
            <w:placeholder>
              <w:docPart w:val="B53960A4475A4B1586E1D9237BF242F9"/>
            </w:placeholder>
            <w:showingPlcHdr/>
            <w:date>
              <w:dateFormat w:val="dd/MM/yyyy"/>
              <w:lid w:val="fr-FR"/>
              <w:storeMappedDataAs w:val="dateTime"/>
              <w:calendar w:val="gregorian"/>
            </w:date>
          </w:sdtPr>
          <w:sdtEndPr/>
          <w:sdtContent>
            <w:tc>
              <w:tcPr>
                <w:tcW w:w="7931" w:type="dxa"/>
                <w:gridSpan w:val="2"/>
                <w:shd w:val="clear" w:color="auto" w:fill="F2F2F2" w:themeFill="background1" w:themeFillShade="F2"/>
              </w:tcPr>
              <w:p w14:paraId="574E7B1F" w14:textId="28B3B5B6" w:rsidR="00B21551" w:rsidRDefault="00ED2745" w:rsidP="005E4146">
                <w:pPr>
                  <w:rPr>
                    <w:rFonts w:cstheme="minorHAnsi"/>
                  </w:rPr>
                </w:pPr>
                <w:r w:rsidRPr="000266F1">
                  <w:rPr>
                    <w:rStyle w:val="Textedelespacerserv"/>
                  </w:rPr>
                  <w:t>Cliquez ou appuyez ici pour entrer une date.</w:t>
                </w:r>
              </w:p>
            </w:tc>
          </w:sdtContent>
        </w:sdt>
      </w:tr>
      <w:tr w:rsidR="00B21551" w:rsidRPr="004071BF" w14:paraId="4D8A8348" w14:textId="77777777" w:rsidTr="00582855">
        <w:trPr>
          <w:gridAfter w:val="1"/>
          <w:wAfter w:w="18" w:type="dxa"/>
          <w:trHeight w:val="314"/>
        </w:trPr>
        <w:tc>
          <w:tcPr>
            <w:tcW w:w="2511" w:type="dxa"/>
          </w:tcPr>
          <w:p w14:paraId="37B78835" w14:textId="6FC36BEB" w:rsidR="00B21551" w:rsidRDefault="00B21551" w:rsidP="005E4146">
            <w:pPr>
              <w:rPr>
                <w:rFonts w:cstheme="minorHAnsi"/>
                <w:color w:val="58585A"/>
              </w:rPr>
            </w:pPr>
            <w:r>
              <w:rPr>
                <w:rFonts w:cstheme="minorHAnsi"/>
                <w:color w:val="58585A"/>
              </w:rPr>
              <w:t>Nationalité (*)</w:t>
            </w:r>
          </w:p>
        </w:tc>
        <w:sdt>
          <w:sdtPr>
            <w:rPr>
              <w:rFonts w:cstheme="minorHAnsi"/>
            </w:rPr>
            <w:alias w:val="Nationalite"/>
            <w:tag w:val="Nationalite"/>
            <w:id w:val="-841169185"/>
            <w:placeholder>
              <w:docPart w:val="3FAAF3DA3F784910BBBE99AB29435AAB"/>
            </w:placeholder>
            <w:showingPlcHdr/>
            <w:text/>
          </w:sdtPr>
          <w:sdtEndPr/>
          <w:sdtContent>
            <w:tc>
              <w:tcPr>
                <w:tcW w:w="7931" w:type="dxa"/>
                <w:gridSpan w:val="2"/>
                <w:shd w:val="clear" w:color="auto" w:fill="F2F2F2" w:themeFill="background1" w:themeFillShade="F2"/>
              </w:tcPr>
              <w:p w14:paraId="16F13831" w14:textId="5D6C1BF7" w:rsidR="00B21551" w:rsidRDefault="00B21551" w:rsidP="005E4146">
                <w:pPr>
                  <w:rPr>
                    <w:rFonts w:cstheme="minorHAnsi"/>
                  </w:rPr>
                </w:pPr>
                <w:r w:rsidRPr="00BE6110">
                  <w:rPr>
                    <w:rStyle w:val="Textedelespacerserv"/>
                  </w:rPr>
                  <w:t>Cliquez ou appuyez ici pour entrer du texte.</w:t>
                </w:r>
              </w:p>
            </w:tc>
          </w:sdtContent>
        </w:sdt>
      </w:tr>
      <w:tr w:rsidR="00607E40" w:rsidRPr="004071BF" w14:paraId="3F5E9603" w14:textId="77777777" w:rsidTr="00582855">
        <w:trPr>
          <w:gridAfter w:val="1"/>
          <w:wAfter w:w="18" w:type="dxa"/>
          <w:trHeight w:val="314"/>
        </w:trPr>
        <w:tc>
          <w:tcPr>
            <w:tcW w:w="2511" w:type="dxa"/>
            <w:vAlign w:val="center"/>
          </w:tcPr>
          <w:p w14:paraId="2F0A9064" w14:textId="6F924A95" w:rsidR="00607E40" w:rsidRPr="006F7406" w:rsidRDefault="006F7406" w:rsidP="006F7406">
            <w:pPr>
              <w:rPr>
                <w:rFonts w:cstheme="minorHAnsi"/>
                <w:b/>
                <w:bCs/>
                <w:color w:val="58585A"/>
              </w:rPr>
            </w:pPr>
            <w:r w:rsidRPr="006F7406">
              <w:rPr>
                <w:rFonts w:cstheme="minorHAnsi"/>
                <w:b/>
                <w:bCs/>
                <w:color w:val="58585A"/>
              </w:rPr>
              <w:t>Contact</w:t>
            </w:r>
          </w:p>
        </w:tc>
        <w:tc>
          <w:tcPr>
            <w:tcW w:w="7931" w:type="dxa"/>
            <w:gridSpan w:val="2"/>
            <w:shd w:val="clear" w:color="auto" w:fill="FFFFFF" w:themeFill="background1"/>
          </w:tcPr>
          <w:p w14:paraId="4352178F" w14:textId="77777777" w:rsidR="00607E40" w:rsidRDefault="00607E40" w:rsidP="005E4146">
            <w:pPr>
              <w:rPr>
                <w:rFonts w:cstheme="minorHAnsi"/>
              </w:rPr>
            </w:pPr>
          </w:p>
        </w:tc>
      </w:tr>
      <w:tr w:rsidR="006F7406" w:rsidRPr="004071BF" w14:paraId="29DECBF9" w14:textId="77777777" w:rsidTr="00582855">
        <w:trPr>
          <w:gridAfter w:val="1"/>
          <w:wAfter w:w="18" w:type="dxa"/>
          <w:trHeight w:val="314"/>
        </w:trPr>
        <w:tc>
          <w:tcPr>
            <w:tcW w:w="2511" w:type="dxa"/>
            <w:vAlign w:val="center"/>
          </w:tcPr>
          <w:p w14:paraId="62466EF9" w14:textId="42915B67" w:rsidR="006F7406" w:rsidRDefault="006F7406" w:rsidP="006F7406">
            <w:pPr>
              <w:rPr>
                <w:rFonts w:cstheme="minorHAnsi"/>
                <w:color w:val="58585A"/>
              </w:rPr>
            </w:pPr>
            <w:r>
              <w:rPr>
                <w:rFonts w:cstheme="minorHAnsi"/>
                <w:color w:val="58585A"/>
              </w:rPr>
              <w:t xml:space="preserve">Adresse </w:t>
            </w:r>
            <w:proofErr w:type="gramStart"/>
            <w:r>
              <w:rPr>
                <w:rFonts w:cstheme="minorHAnsi"/>
                <w:color w:val="58585A"/>
              </w:rPr>
              <w:t>email</w:t>
            </w:r>
            <w:proofErr w:type="gramEnd"/>
            <w:r>
              <w:rPr>
                <w:rFonts w:cstheme="minorHAnsi"/>
                <w:color w:val="58585A"/>
              </w:rPr>
              <w:t xml:space="preserve"> (*)</w:t>
            </w:r>
          </w:p>
        </w:tc>
        <w:tc>
          <w:tcPr>
            <w:tcW w:w="7931" w:type="dxa"/>
            <w:gridSpan w:val="2"/>
            <w:shd w:val="clear" w:color="auto" w:fill="F2F2F2" w:themeFill="background1" w:themeFillShade="F2"/>
          </w:tcPr>
          <w:p w14:paraId="431C25B1" w14:textId="1350E9EC" w:rsidR="006F7406" w:rsidRDefault="001779FF" w:rsidP="00582855">
            <w:pPr>
              <w:tabs>
                <w:tab w:val="left" w:pos="4995"/>
              </w:tabs>
              <w:rPr>
                <w:rFonts w:cstheme="minorHAnsi"/>
              </w:rPr>
            </w:pPr>
            <w:sdt>
              <w:sdtPr>
                <w:rPr>
                  <w:rFonts w:cstheme="minorHAnsi"/>
                </w:rPr>
                <w:alias w:val="Email"/>
                <w:tag w:val="Email"/>
                <w:id w:val="-1587296784"/>
                <w:placeholder>
                  <w:docPart w:val="A1FB2C5C3CFC42239C72438B7C858710"/>
                </w:placeholder>
                <w:showingPlcHdr/>
              </w:sdtPr>
              <w:sdtEndPr/>
              <w:sdtContent>
                <w:r w:rsidR="00582855" w:rsidRPr="00BE6110">
                  <w:rPr>
                    <w:rStyle w:val="Textedelespacerserv"/>
                  </w:rPr>
                  <w:t>Cliquez ou appuyez ici pour entrer du texte.</w:t>
                </w:r>
              </w:sdtContent>
            </w:sdt>
            <w:r w:rsidR="00582855">
              <w:rPr>
                <w:rFonts w:cstheme="minorHAnsi"/>
              </w:rPr>
              <w:tab/>
            </w:r>
          </w:p>
        </w:tc>
      </w:tr>
      <w:tr w:rsidR="006F7406" w:rsidRPr="004071BF" w14:paraId="0921FACB" w14:textId="77777777" w:rsidTr="00582855">
        <w:trPr>
          <w:gridAfter w:val="1"/>
          <w:wAfter w:w="18" w:type="dxa"/>
          <w:trHeight w:val="314"/>
        </w:trPr>
        <w:tc>
          <w:tcPr>
            <w:tcW w:w="2511" w:type="dxa"/>
            <w:vAlign w:val="center"/>
          </w:tcPr>
          <w:p w14:paraId="6805D34F" w14:textId="35AE5850" w:rsidR="006F7406" w:rsidRDefault="006F7406" w:rsidP="006F7406">
            <w:pPr>
              <w:rPr>
                <w:rFonts w:cstheme="minorHAnsi"/>
                <w:color w:val="58585A"/>
              </w:rPr>
            </w:pPr>
            <w:r>
              <w:rPr>
                <w:rFonts w:cstheme="minorHAnsi"/>
                <w:color w:val="58585A"/>
              </w:rPr>
              <w:t>Téléphone portable (*)</w:t>
            </w:r>
          </w:p>
        </w:tc>
        <w:tc>
          <w:tcPr>
            <w:tcW w:w="7931" w:type="dxa"/>
            <w:gridSpan w:val="2"/>
            <w:shd w:val="clear" w:color="auto" w:fill="F2F2F2" w:themeFill="background1" w:themeFillShade="F2"/>
          </w:tcPr>
          <w:p w14:paraId="42887CA1" w14:textId="4AB71F97" w:rsidR="006F7406" w:rsidRDefault="001779FF" w:rsidP="00582855">
            <w:pPr>
              <w:tabs>
                <w:tab w:val="left" w:pos="6090"/>
              </w:tabs>
              <w:rPr>
                <w:rFonts w:cstheme="minorHAnsi"/>
              </w:rPr>
            </w:pPr>
            <w:sdt>
              <w:sdtPr>
                <w:rPr>
                  <w:rFonts w:cstheme="minorHAnsi"/>
                </w:rPr>
                <w:alias w:val="TelPortable"/>
                <w:tag w:val="TelPortable"/>
                <w:id w:val="-1910914885"/>
                <w:placeholder>
                  <w:docPart w:val="827366B35BF34905B1F2AE4EC9E4B7CE"/>
                </w:placeholder>
                <w:showingPlcHdr/>
              </w:sdtPr>
              <w:sdtEndPr/>
              <w:sdtContent>
                <w:r w:rsidR="00582855" w:rsidRPr="00BE6110">
                  <w:rPr>
                    <w:rStyle w:val="Textedelespacerserv"/>
                  </w:rPr>
                  <w:t>Cliquez ou appuyez ici pour entrer du texte.</w:t>
                </w:r>
              </w:sdtContent>
            </w:sdt>
            <w:r w:rsidR="00582855">
              <w:rPr>
                <w:rFonts w:cstheme="minorHAnsi"/>
              </w:rPr>
              <w:tab/>
            </w:r>
          </w:p>
        </w:tc>
      </w:tr>
      <w:tr w:rsidR="00ED6ABA" w:rsidRPr="00ED6ABA" w14:paraId="288C0B16" w14:textId="77777777" w:rsidTr="00582855">
        <w:trPr>
          <w:trHeight w:val="334"/>
        </w:trPr>
        <w:tc>
          <w:tcPr>
            <w:tcW w:w="10460" w:type="dxa"/>
            <w:gridSpan w:val="4"/>
          </w:tcPr>
          <w:p w14:paraId="709894A9" w14:textId="79D9C159" w:rsidR="00ED6ABA" w:rsidRPr="00817024" w:rsidRDefault="006F7406" w:rsidP="005E4146">
            <w:pPr>
              <w:spacing w:line="276" w:lineRule="auto"/>
              <w:rPr>
                <w:rFonts w:cstheme="minorHAnsi"/>
                <w:b/>
                <w:bCs/>
                <w:color w:val="58585A"/>
              </w:rPr>
            </w:pPr>
            <w:r>
              <w:rPr>
                <w:rFonts w:cstheme="minorHAnsi"/>
                <w:b/>
                <w:bCs/>
                <w:color w:val="3B3838" w:themeColor="background2" w:themeShade="40"/>
              </w:rPr>
              <w:t xml:space="preserve">Adresse </w:t>
            </w:r>
          </w:p>
        </w:tc>
      </w:tr>
      <w:tr w:rsidR="00DE5756" w:rsidRPr="004071BF" w14:paraId="62E17A08" w14:textId="77777777" w:rsidTr="00582855">
        <w:trPr>
          <w:trHeight w:val="334"/>
        </w:trPr>
        <w:tc>
          <w:tcPr>
            <w:tcW w:w="2522" w:type="dxa"/>
            <w:gridSpan w:val="2"/>
            <w:vAlign w:val="center"/>
          </w:tcPr>
          <w:p w14:paraId="7CCC2A9B" w14:textId="652DB2B5" w:rsidR="00DE5756" w:rsidRPr="004071BF" w:rsidRDefault="006F7406" w:rsidP="003C2337">
            <w:pPr>
              <w:spacing w:line="276" w:lineRule="auto"/>
              <w:jc w:val="right"/>
              <w:rPr>
                <w:rFonts w:cstheme="minorHAnsi"/>
                <w:color w:val="58585A"/>
              </w:rPr>
            </w:pPr>
            <w:r>
              <w:rPr>
                <w:rFonts w:cstheme="minorHAnsi"/>
                <w:color w:val="58585A"/>
              </w:rPr>
              <w:t>Numéro et rue</w:t>
            </w:r>
            <w:r w:rsidR="00DE5756">
              <w:rPr>
                <w:rFonts w:cstheme="minorHAnsi"/>
                <w:i/>
                <w:color w:val="58585A"/>
              </w:rPr>
              <w:t xml:space="preserve"> </w:t>
            </w:r>
            <w:r w:rsidR="00DE5756" w:rsidRPr="004071BF">
              <w:rPr>
                <w:rFonts w:cstheme="minorHAnsi"/>
                <w:color w:val="58585A"/>
                <w:sz w:val="20"/>
                <w:szCs w:val="20"/>
              </w:rPr>
              <w:t>(*)</w:t>
            </w:r>
          </w:p>
        </w:tc>
        <w:sdt>
          <w:sdtPr>
            <w:rPr>
              <w:rFonts w:cstheme="minorHAnsi"/>
              <w:color w:val="58585A"/>
            </w:rPr>
            <w:alias w:val="AdresseRue"/>
            <w:tag w:val="AdresseRue"/>
            <w:id w:val="-602335825"/>
            <w:placeholder>
              <w:docPart w:val="1FB0B011EB264640A4BA3B473570C7A1"/>
            </w:placeholder>
            <w:showingPlcHdr/>
            <w:text/>
          </w:sdtPr>
          <w:sdtEndPr/>
          <w:sdtContent>
            <w:tc>
              <w:tcPr>
                <w:tcW w:w="7938" w:type="dxa"/>
                <w:gridSpan w:val="2"/>
                <w:shd w:val="clear" w:color="auto" w:fill="F2F2F2" w:themeFill="background1" w:themeFillShade="F2"/>
              </w:tcPr>
              <w:p w14:paraId="3F8B6D00" w14:textId="0D6D9205" w:rsidR="00DE5756" w:rsidRPr="004071BF" w:rsidRDefault="00DE5756" w:rsidP="005E4146">
                <w:pPr>
                  <w:spacing w:line="276" w:lineRule="auto"/>
                  <w:rPr>
                    <w:rFonts w:cstheme="minorHAnsi"/>
                    <w:color w:val="58585A"/>
                  </w:rPr>
                </w:pPr>
                <w:r w:rsidRPr="00BE6110">
                  <w:rPr>
                    <w:rStyle w:val="Textedelespacerserv"/>
                  </w:rPr>
                  <w:t>Cliquez ou appuyez ici pour entrer du texte.</w:t>
                </w:r>
              </w:p>
            </w:tc>
          </w:sdtContent>
        </w:sdt>
      </w:tr>
      <w:tr w:rsidR="00DE5756" w:rsidRPr="004071BF" w14:paraId="0E932426" w14:textId="77777777" w:rsidTr="00582855">
        <w:trPr>
          <w:trHeight w:val="334"/>
        </w:trPr>
        <w:tc>
          <w:tcPr>
            <w:tcW w:w="2522" w:type="dxa"/>
            <w:gridSpan w:val="2"/>
            <w:vAlign w:val="center"/>
          </w:tcPr>
          <w:p w14:paraId="2A35BD28" w14:textId="7DD55AB3" w:rsidR="00DE5756" w:rsidRPr="004071BF" w:rsidRDefault="006F7406" w:rsidP="006F7406">
            <w:pPr>
              <w:spacing w:line="276" w:lineRule="auto"/>
              <w:jc w:val="right"/>
              <w:rPr>
                <w:rFonts w:cstheme="minorHAnsi"/>
                <w:color w:val="58585A"/>
              </w:rPr>
            </w:pPr>
            <w:r>
              <w:rPr>
                <w:rFonts w:cstheme="minorHAnsi"/>
                <w:color w:val="58585A"/>
              </w:rPr>
              <w:t>Code postal (*)</w:t>
            </w:r>
          </w:p>
        </w:tc>
        <w:sdt>
          <w:sdtPr>
            <w:rPr>
              <w:rFonts w:cstheme="minorHAnsi"/>
              <w:color w:val="58585A"/>
            </w:rPr>
            <w:alias w:val="AdresseCodePostal"/>
            <w:tag w:val="AdresseCodePostal"/>
            <w:id w:val="115184755"/>
            <w:placeholder>
              <w:docPart w:val="3ACAD9959D2D4C16ACAB967B38D3C967"/>
            </w:placeholder>
            <w:showingPlcHdr/>
          </w:sdtPr>
          <w:sdtEndPr/>
          <w:sdtContent>
            <w:tc>
              <w:tcPr>
                <w:tcW w:w="7938" w:type="dxa"/>
                <w:gridSpan w:val="2"/>
                <w:shd w:val="clear" w:color="auto" w:fill="F2F2F2" w:themeFill="background1" w:themeFillShade="F2"/>
              </w:tcPr>
              <w:p w14:paraId="6AA672E8" w14:textId="332AA591" w:rsidR="00DE5756" w:rsidRDefault="00582855" w:rsidP="005E4146">
                <w:pPr>
                  <w:spacing w:line="276" w:lineRule="auto"/>
                  <w:rPr>
                    <w:rFonts w:cstheme="minorHAnsi"/>
                    <w:color w:val="58585A"/>
                  </w:rPr>
                </w:pPr>
                <w:r w:rsidRPr="00BE6110">
                  <w:rPr>
                    <w:rStyle w:val="Textedelespacerserv"/>
                  </w:rPr>
                  <w:t>Cliquez ou appuyez ici pour entrer du texte.</w:t>
                </w:r>
              </w:p>
            </w:tc>
          </w:sdtContent>
        </w:sdt>
      </w:tr>
      <w:tr w:rsidR="00DE5756" w:rsidRPr="004071BF" w14:paraId="23D5D27D" w14:textId="77777777" w:rsidTr="00582855">
        <w:trPr>
          <w:trHeight w:val="334"/>
        </w:trPr>
        <w:tc>
          <w:tcPr>
            <w:tcW w:w="2522" w:type="dxa"/>
            <w:gridSpan w:val="2"/>
            <w:vAlign w:val="center"/>
          </w:tcPr>
          <w:p w14:paraId="337FE731" w14:textId="647A7590" w:rsidR="00DE5756" w:rsidRPr="004071BF" w:rsidRDefault="006F7406" w:rsidP="006F7406">
            <w:pPr>
              <w:spacing w:line="276" w:lineRule="auto"/>
              <w:jc w:val="right"/>
              <w:rPr>
                <w:rFonts w:cstheme="minorHAnsi"/>
                <w:color w:val="58585A"/>
              </w:rPr>
            </w:pPr>
            <w:r>
              <w:rPr>
                <w:rFonts w:cstheme="minorHAnsi"/>
                <w:color w:val="58585A"/>
              </w:rPr>
              <w:t>Ville (*)</w:t>
            </w:r>
          </w:p>
        </w:tc>
        <w:sdt>
          <w:sdtPr>
            <w:rPr>
              <w:rFonts w:cstheme="minorHAnsi"/>
              <w:color w:val="58585A"/>
            </w:rPr>
            <w:alias w:val="AdresseVille"/>
            <w:tag w:val="AdresseVille"/>
            <w:id w:val="1231428530"/>
            <w:placeholder>
              <w:docPart w:val="0682FD58150143C49E060E720C451262"/>
            </w:placeholder>
            <w:showingPlcHdr/>
          </w:sdtPr>
          <w:sdtEndPr/>
          <w:sdtContent>
            <w:tc>
              <w:tcPr>
                <w:tcW w:w="7938" w:type="dxa"/>
                <w:gridSpan w:val="2"/>
                <w:shd w:val="clear" w:color="auto" w:fill="F2F2F2" w:themeFill="background1" w:themeFillShade="F2"/>
              </w:tcPr>
              <w:p w14:paraId="4CD50962" w14:textId="68380E24" w:rsidR="00DE5756" w:rsidRDefault="00582855" w:rsidP="005E4146">
                <w:pPr>
                  <w:spacing w:line="276" w:lineRule="auto"/>
                  <w:rPr>
                    <w:rFonts w:cstheme="minorHAnsi"/>
                    <w:color w:val="58585A"/>
                  </w:rPr>
                </w:pPr>
                <w:r w:rsidRPr="00BE6110">
                  <w:rPr>
                    <w:rStyle w:val="Textedelespacerserv"/>
                  </w:rPr>
                  <w:t>Cliquez ou appuyez ici pour entrer du texte.</w:t>
                </w:r>
              </w:p>
            </w:tc>
          </w:sdtContent>
        </w:sdt>
      </w:tr>
      <w:tr w:rsidR="006C2D12" w:rsidRPr="004071BF" w14:paraId="5E1F8557" w14:textId="77777777" w:rsidTr="00582855">
        <w:trPr>
          <w:trHeight w:val="334"/>
        </w:trPr>
        <w:tc>
          <w:tcPr>
            <w:tcW w:w="2522" w:type="dxa"/>
            <w:gridSpan w:val="2"/>
          </w:tcPr>
          <w:p w14:paraId="7F13675C" w14:textId="10F57981" w:rsidR="006C2D12" w:rsidRPr="004071BF" w:rsidRDefault="006F7406" w:rsidP="003C2337">
            <w:pPr>
              <w:spacing w:line="276" w:lineRule="auto"/>
              <w:jc w:val="right"/>
              <w:rPr>
                <w:rFonts w:cstheme="minorHAnsi"/>
                <w:i/>
                <w:color w:val="58585A"/>
              </w:rPr>
            </w:pPr>
            <w:r>
              <w:rPr>
                <w:rFonts w:cstheme="minorHAnsi"/>
                <w:color w:val="58585A"/>
              </w:rPr>
              <w:t>Pays (*)</w:t>
            </w:r>
          </w:p>
        </w:tc>
        <w:sdt>
          <w:sdtPr>
            <w:rPr>
              <w:rFonts w:cstheme="minorHAnsi"/>
              <w:color w:val="58585A"/>
            </w:rPr>
            <w:alias w:val="AdressePays"/>
            <w:tag w:val="AdressePays"/>
            <w:id w:val="98698713"/>
            <w:placeholder>
              <w:docPart w:val="2948542D4B2F46879A0CB1E4696FE04D"/>
            </w:placeholder>
            <w:showingPlcHdr/>
            <w:text/>
          </w:sdtPr>
          <w:sdtEndPr/>
          <w:sdtContent>
            <w:tc>
              <w:tcPr>
                <w:tcW w:w="7938" w:type="dxa"/>
                <w:gridSpan w:val="2"/>
                <w:shd w:val="clear" w:color="auto" w:fill="F2F2F2" w:themeFill="background1" w:themeFillShade="F2"/>
              </w:tcPr>
              <w:p w14:paraId="26712830" w14:textId="2BB25AD7" w:rsidR="006C2D12" w:rsidRPr="004071BF" w:rsidRDefault="00ED6ABA" w:rsidP="005E4146">
                <w:pPr>
                  <w:spacing w:line="276" w:lineRule="auto"/>
                  <w:rPr>
                    <w:rFonts w:cstheme="minorHAnsi"/>
                    <w:color w:val="58585A"/>
                  </w:rPr>
                </w:pPr>
                <w:r w:rsidRPr="00BE6110">
                  <w:rPr>
                    <w:rStyle w:val="Textedelespacerserv"/>
                  </w:rPr>
                  <w:t>Cliquez ou appuyez ici pour entrer du texte.</w:t>
                </w:r>
              </w:p>
            </w:tc>
          </w:sdtContent>
        </w:sdt>
      </w:tr>
    </w:tbl>
    <w:p w14:paraId="0FE381E7" w14:textId="77777777" w:rsidR="000E61ED" w:rsidRPr="004071BF" w:rsidRDefault="000E61ED" w:rsidP="000E61ED">
      <w:pPr>
        <w:spacing w:after="0" w:line="276" w:lineRule="auto"/>
        <w:ind w:left="-567"/>
        <w:rPr>
          <w:rFonts w:cstheme="minorHAnsi"/>
          <w:b/>
          <w:color w:val="58585A"/>
          <w:sz w:val="8"/>
          <w:szCs w:val="8"/>
        </w:rPr>
      </w:pPr>
    </w:p>
    <w:p w14:paraId="0127A478" w14:textId="77777777" w:rsidR="008D6426" w:rsidRPr="004071BF" w:rsidRDefault="008D6426" w:rsidP="008B2A64">
      <w:pPr>
        <w:tabs>
          <w:tab w:val="center" w:pos="4536"/>
        </w:tabs>
        <w:spacing w:after="0"/>
        <w:ind w:right="-709"/>
        <w:rPr>
          <w:rFonts w:cstheme="minorHAnsi"/>
          <w:color w:val="58585A"/>
        </w:rPr>
      </w:pPr>
    </w:p>
    <w:p w14:paraId="47EA4C23" w14:textId="494AFBEA" w:rsidR="005C28EC" w:rsidRPr="004071BF" w:rsidRDefault="00582855" w:rsidP="003D5C24">
      <w:pPr>
        <w:pStyle w:val="Titre1"/>
      </w:pPr>
      <w:bookmarkStart w:id="0" w:name="_Hlk89698903"/>
      <w:r>
        <w:t>Détails de la mission</w:t>
      </w:r>
      <w:bookmarkEnd w:id="0"/>
    </w:p>
    <w:tbl>
      <w:tblPr>
        <w:tblStyle w:val="Grilledetableauclaire"/>
        <w:tblW w:w="10485"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none" w:sz="0" w:space="0" w:color="auto"/>
        </w:tblBorders>
        <w:tblLayout w:type="fixed"/>
        <w:tblLook w:val="04A0" w:firstRow="1" w:lastRow="0" w:firstColumn="1" w:lastColumn="0" w:noHBand="0" w:noVBand="1"/>
      </w:tblPr>
      <w:tblGrid>
        <w:gridCol w:w="2547"/>
        <w:gridCol w:w="992"/>
        <w:gridCol w:w="2977"/>
        <w:gridCol w:w="709"/>
        <w:gridCol w:w="3260"/>
      </w:tblGrid>
      <w:tr w:rsidR="00091449" w:rsidRPr="004071BF" w14:paraId="16D4A941" w14:textId="77777777" w:rsidTr="00582855">
        <w:tc>
          <w:tcPr>
            <w:tcW w:w="2547" w:type="dxa"/>
            <w:tcBorders>
              <w:right w:val="single" w:sz="4" w:space="0" w:color="FFFFFF" w:themeColor="background1"/>
            </w:tcBorders>
          </w:tcPr>
          <w:p w14:paraId="38835F9C" w14:textId="51BF9FA1" w:rsidR="00091449" w:rsidRPr="004071BF" w:rsidRDefault="00582855" w:rsidP="000E1508">
            <w:pPr>
              <w:spacing w:line="276" w:lineRule="auto"/>
              <w:rPr>
                <w:rFonts w:cstheme="minorHAnsi"/>
                <w:color w:val="58585A"/>
              </w:rPr>
            </w:pPr>
            <w:r>
              <w:rPr>
                <w:rFonts w:cstheme="minorHAnsi"/>
                <w:color w:val="58585A"/>
              </w:rPr>
              <w:t>Objet de la mission</w:t>
            </w:r>
            <w:r w:rsidR="00F43FB8">
              <w:rPr>
                <w:rFonts w:cstheme="minorHAnsi"/>
                <w:color w:val="58585A"/>
              </w:rPr>
              <w:t xml:space="preserve"> (*)</w:t>
            </w:r>
          </w:p>
        </w:tc>
        <w:sdt>
          <w:sdtPr>
            <w:rPr>
              <w:rFonts w:cstheme="minorHAnsi"/>
              <w:color w:val="58585A"/>
            </w:rPr>
            <w:alias w:val="ObjetMission"/>
            <w:tag w:val="ObjetMission"/>
            <w:id w:val="-1789271014"/>
            <w:placeholder>
              <w:docPart w:val="C28D5430B9AA4CE29CCB2C17D099914A"/>
            </w:placeholder>
            <w:showingPlcHdr/>
            <w:text/>
          </w:sdtPr>
          <w:sdtEndPr/>
          <w:sdtContent>
            <w:tc>
              <w:tcPr>
                <w:tcW w:w="7938" w:type="dxa"/>
                <w:gridSpan w:val="4"/>
                <w:tcBorders>
                  <w:left w:val="single" w:sz="4" w:space="0" w:color="FFFFFF" w:themeColor="background1"/>
                  <w:bottom w:val="single" w:sz="12" w:space="0" w:color="FFFFFF" w:themeColor="background1"/>
                </w:tcBorders>
                <w:shd w:val="clear" w:color="auto" w:fill="F2F2F2" w:themeFill="background1" w:themeFillShade="F2"/>
                <w:vAlign w:val="center"/>
              </w:tcPr>
              <w:p w14:paraId="22F7C887" w14:textId="16BFF12A" w:rsidR="00091449" w:rsidRPr="004071BF" w:rsidRDefault="00404253" w:rsidP="000E1508">
                <w:pPr>
                  <w:spacing w:line="276" w:lineRule="auto"/>
                  <w:rPr>
                    <w:rFonts w:cstheme="minorHAnsi"/>
                    <w:color w:val="58585A"/>
                  </w:rPr>
                </w:pPr>
                <w:r w:rsidRPr="00BE6110">
                  <w:rPr>
                    <w:rStyle w:val="Textedelespacerserv"/>
                  </w:rPr>
                  <w:t>Cliquez ou appuyez ici pour entrer du texte.</w:t>
                </w:r>
              </w:p>
            </w:tc>
          </w:sdtContent>
        </w:sdt>
      </w:tr>
      <w:tr w:rsidR="005A5360" w:rsidRPr="004071BF" w14:paraId="621166F6" w14:textId="77777777" w:rsidTr="005A5360">
        <w:tc>
          <w:tcPr>
            <w:tcW w:w="2547" w:type="dxa"/>
            <w:tcBorders>
              <w:right w:val="single" w:sz="4" w:space="0" w:color="FFFFFF" w:themeColor="background1"/>
            </w:tcBorders>
            <w:vAlign w:val="center"/>
          </w:tcPr>
          <w:p w14:paraId="776DDDA7" w14:textId="37310622" w:rsidR="005A5360" w:rsidRPr="004071BF" w:rsidRDefault="005A5360" w:rsidP="003701E2">
            <w:pPr>
              <w:spacing w:line="276" w:lineRule="auto"/>
              <w:rPr>
                <w:rFonts w:cstheme="minorHAnsi"/>
                <w:color w:val="58585A"/>
              </w:rPr>
            </w:pPr>
            <w:r>
              <w:rPr>
                <w:rFonts w:cstheme="minorHAnsi"/>
                <w:color w:val="58585A"/>
              </w:rPr>
              <w:t>Lieu de la mission</w:t>
            </w:r>
            <w:r w:rsidR="00F43FB8">
              <w:rPr>
                <w:rFonts w:cstheme="minorHAnsi"/>
                <w:color w:val="58585A"/>
              </w:rPr>
              <w:t xml:space="preserve"> (*)</w:t>
            </w:r>
          </w:p>
        </w:tc>
        <w:tc>
          <w:tcPr>
            <w:tcW w:w="992" w:type="dxa"/>
            <w:tcBorders>
              <w:top w:val="single" w:sz="12" w:space="0" w:color="FFFFFF" w:themeColor="background1"/>
              <w:left w:val="single" w:sz="4" w:space="0" w:color="FFFFFF" w:themeColor="background1"/>
              <w:bottom w:val="single" w:sz="12" w:space="0" w:color="FFFFFF" w:themeColor="background1"/>
            </w:tcBorders>
            <w:shd w:val="clear" w:color="auto" w:fill="auto"/>
            <w:vAlign w:val="center"/>
          </w:tcPr>
          <w:p w14:paraId="7CF08004" w14:textId="64273BF3" w:rsidR="005A5360" w:rsidRPr="004071BF" w:rsidRDefault="005A5360" w:rsidP="000E1508">
            <w:pPr>
              <w:spacing w:line="276" w:lineRule="auto"/>
              <w:rPr>
                <w:rFonts w:cstheme="minorHAnsi"/>
                <w:color w:val="58585A"/>
              </w:rPr>
            </w:pPr>
            <w:r>
              <w:rPr>
                <w:rFonts w:cstheme="minorHAnsi"/>
                <w:color w:val="58585A"/>
              </w:rPr>
              <w:t>Ville</w:t>
            </w:r>
          </w:p>
        </w:tc>
        <w:sdt>
          <w:sdtPr>
            <w:rPr>
              <w:rFonts w:cstheme="minorHAnsi"/>
              <w:color w:val="58585A"/>
            </w:rPr>
            <w:alias w:val="VilleMission"/>
            <w:tag w:val="VilleMission"/>
            <w:id w:val="-1448847620"/>
            <w:placeholder>
              <w:docPart w:val="289992248A434C79BF9EAF1FC4594C8C"/>
            </w:placeholder>
            <w:showingPlcHdr/>
          </w:sdtPr>
          <w:sdtEndPr/>
          <w:sdtContent>
            <w:tc>
              <w:tcPr>
                <w:tcW w:w="2977" w:type="dxa"/>
                <w:tcBorders>
                  <w:top w:val="single" w:sz="12" w:space="0" w:color="FFFFFF" w:themeColor="background1"/>
                  <w:left w:val="single" w:sz="4" w:space="0" w:color="FFFFFF" w:themeColor="background1"/>
                  <w:bottom w:val="single" w:sz="12" w:space="0" w:color="FFFFFF" w:themeColor="background1"/>
                </w:tcBorders>
                <w:shd w:val="clear" w:color="auto" w:fill="F2F2F2" w:themeFill="background1" w:themeFillShade="F2"/>
                <w:vAlign w:val="center"/>
              </w:tcPr>
              <w:p w14:paraId="316C1190" w14:textId="28F49CBF" w:rsidR="005A5360" w:rsidRPr="004071BF" w:rsidRDefault="005A5360" w:rsidP="000E1508">
                <w:pPr>
                  <w:spacing w:line="276" w:lineRule="auto"/>
                  <w:rPr>
                    <w:rFonts w:cstheme="minorHAnsi"/>
                    <w:color w:val="58585A"/>
                  </w:rPr>
                </w:pPr>
                <w:r w:rsidRPr="00BE6110">
                  <w:rPr>
                    <w:rStyle w:val="Textedelespacerserv"/>
                  </w:rPr>
                  <w:t>Cliquez ou appuyez ici pour entrer du texte.</w:t>
                </w:r>
              </w:p>
            </w:tc>
          </w:sdtContent>
        </w:sdt>
        <w:tc>
          <w:tcPr>
            <w:tcW w:w="709" w:type="dxa"/>
            <w:tcBorders>
              <w:top w:val="single" w:sz="12" w:space="0" w:color="FFFFFF" w:themeColor="background1"/>
              <w:left w:val="single" w:sz="4" w:space="0" w:color="FFFFFF" w:themeColor="background1"/>
              <w:bottom w:val="single" w:sz="12" w:space="0" w:color="FFFFFF" w:themeColor="background1"/>
            </w:tcBorders>
            <w:shd w:val="clear" w:color="auto" w:fill="auto"/>
            <w:vAlign w:val="center"/>
          </w:tcPr>
          <w:p w14:paraId="19EAA1BF" w14:textId="32E75FED" w:rsidR="005A5360" w:rsidRPr="004071BF" w:rsidRDefault="005A5360" w:rsidP="000E1508">
            <w:pPr>
              <w:spacing w:line="276" w:lineRule="auto"/>
              <w:rPr>
                <w:rFonts w:cstheme="minorHAnsi"/>
                <w:color w:val="58585A"/>
              </w:rPr>
            </w:pPr>
            <w:r>
              <w:rPr>
                <w:rFonts w:cstheme="minorHAnsi"/>
                <w:color w:val="58585A"/>
              </w:rPr>
              <w:t>Pays</w:t>
            </w:r>
          </w:p>
        </w:tc>
        <w:sdt>
          <w:sdtPr>
            <w:rPr>
              <w:rFonts w:cstheme="minorHAnsi"/>
              <w:color w:val="58585A"/>
            </w:rPr>
            <w:alias w:val="PaysMission"/>
            <w:tag w:val="PaysMission"/>
            <w:id w:val="1882129768"/>
            <w:placeholder>
              <w:docPart w:val="8DB23FA844914DCF84263DC780A3B076"/>
            </w:placeholder>
            <w:showingPlcHdr/>
          </w:sdtPr>
          <w:sdtEndPr/>
          <w:sdtContent>
            <w:tc>
              <w:tcPr>
                <w:tcW w:w="3260" w:type="dxa"/>
                <w:tcBorders>
                  <w:top w:val="single" w:sz="12" w:space="0" w:color="FFFFFF" w:themeColor="background1"/>
                  <w:left w:val="single" w:sz="4" w:space="0" w:color="FFFFFF" w:themeColor="background1"/>
                  <w:bottom w:val="single" w:sz="12" w:space="0" w:color="FFFFFF" w:themeColor="background1"/>
                </w:tcBorders>
                <w:shd w:val="clear" w:color="auto" w:fill="F2F2F2" w:themeFill="background1" w:themeFillShade="F2"/>
                <w:vAlign w:val="center"/>
              </w:tcPr>
              <w:p w14:paraId="4CDD54F7" w14:textId="5897B0FB" w:rsidR="005A5360" w:rsidRPr="004071BF" w:rsidRDefault="005A5360" w:rsidP="000E1508">
                <w:pPr>
                  <w:spacing w:line="276" w:lineRule="auto"/>
                  <w:rPr>
                    <w:rFonts w:cstheme="minorHAnsi"/>
                    <w:color w:val="58585A"/>
                  </w:rPr>
                </w:pPr>
                <w:r w:rsidRPr="00BE6110">
                  <w:rPr>
                    <w:rStyle w:val="Textedelespacerserv"/>
                  </w:rPr>
                  <w:t>Cliquez ou appuyez ici pour entrer du texte.</w:t>
                </w:r>
              </w:p>
            </w:tc>
          </w:sdtContent>
        </w:sdt>
      </w:tr>
      <w:tr w:rsidR="00ED2745" w:rsidRPr="004071BF" w14:paraId="7C9EEDF3" w14:textId="77777777" w:rsidTr="00582855">
        <w:tc>
          <w:tcPr>
            <w:tcW w:w="2547" w:type="dxa"/>
            <w:tcBorders>
              <w:right w:val="single" w:sz="4" w:space="0" w:color="FFFFFF" w:themeColor="background1"/>
            </w:tcBorders>
            <w:vAlign w:val="center"/>
          </w:tcPr>
          <w:p w14:paraId="45664EDC" w14:textId="47525C7D" w:rsidR="00ED2745" w:rsidRDefault="00ED2745" w:rsidP="003701E2">
            <w:pPr>
              <w:spacing w:line="276" w:lineRule="auto"/>
              <w:rPr>
                <w:rFonts w:cstheme="minorHAnsi"/>
                <w:color w:val="58585A"/>
              </w:rPr>
            </w:pPr>
            <w:r>
              <w:rPr>
                <w:rFonts w:cstheme="minorHAnsi"/>
                <w:color w:val="58585A"/>
              </w:rPr>
              <w:t>Date</w:t>
            </w:r>
            <w:r w:rsidR="00F43FB8">
              <w:rPr>
                <w:rFonts w:cstheme="minorHAnsi"/>
                <w:color w:val="58585A"/>
              </w:rPr>
              <w:t>/</w:t>
            </w:r>
            <w:r w:rsidR="00353B21">
              <w:rPr>
                <w:rFonts w:cstheme="minorHAnsi"/>
                <w:color w:val="58585A"/>
              </w:rPr>
              <w:t>heure</w:t>
            </w:r>
            <w:r>
              <w:rPr>
                <w:rFonts w:cstheme="minorHAnsi"/>
                <w:color w:val="58585A"/>
              </w:rPr>
              <w:t xml:space="preserve"> de début</w:t>
            </w:r>
            <w:r w:rsidR="00F43FB8">
              <w:rPr>
                <w:rFonts w:cstheme="minorHAnsi"/>
                <w:color w:val="58585A"/>
              </w:rPr>
              <w:t xml:space="preserve"> (*)</w:t>
            </w:r>
          </w:p>
        </w:tc>
        <w:sdt>
          <w:sdtPr>
            <w:rPr>
              <w:rFonts w:cstheme="minorHAnsi"/>
              <w:color w:val="58585A"/>
            </w:rPr>
            <w:alias w:val="DateDebut"/>
            <w:tag w:val="DateDebut"/>
            <w:id w:val="1457367572"/>
            <w:placeholder>
              <w:docPart w:val="DefaultPlaceholder_-1854013437"/>
            </w:placeholder>
            <w:showingPlcHdr/>
            <w:date>
              <w:dateFormat w:val="dd/MM/yyyy HH:mm"/>
              <w:lid w:val="fr-FR"/>
              <w:storeMappedDataAs w:val="dateTime"/>
              <w:calendar w:val="gregorian"/>
            </w:date>
          </w:sdtPr>
          <w:sdtEndPr/>
          <w:sdtContent>
            <w:tc>
              <w:tcPr>
                <w:tcW w:w="7938" w:type="dxa"/>
                <w:gridSpan w:val="4"/>
                <w:tcBorders>
                  <w:top w:val="single" w:sz="12" w:space="0" w:color="FFFFFF" w:themeColor="background1"/>
                  <w:left w:val="single" w:sz="4" w:space="0" w:color="FFFFFF" w:themeColor="background1"/>
                  <w:bottom w:val="single" w:sz="12" w:space="0" w:color="FFFFFF" w:themeColor="background1"/>
                </w:tcBorders>
                <w:shd w:val="clear" w:color="auto" w:fill="F2F2F2" w:themeFill="background1" w:themeFillShade="F2"/>
                <w:vAlign w:val="center"/>
              </w:tcPr>
              <w:p w14:paraId="00EC199B" w14:textId="1AAFC324" w:rsidR="00ED2745" w:rsidRDefault="002B4B45" w:rsidP="000E1508">
                <w:pPr>
                  <w:spacing w:line="276" w:lineRule="auto"/>
                  <w:rPr>
                    <w:rFonts w:cstheme="minorHAnsi"/>
                    <w:color w:val="58585A"/>
                  </w:rPr>
                </w:pPr>
                <w:r w:rsidRPr="000266F1">
                  <w:rPr>
                    <w:rStyle w:val="Textedelespacerserv"/>
                  </w:rPr>
                  <w:t>Cliquez ou appuyez ici pour entrer une date.</w:t>
                </w:r>
              </w:p>
            </w:tc>
          </w:sdtContent>
        </w:sdt>
      </w:tr>
      <w:tr w:rsidR="00ED2745" w:rsidRPr="004071BF" w14:paraId="4AEFC600" w14:textId="77777777" w:rsidTr="00582855">
        <w:tc>
          <w:tcPr>
            <w:tcW w:w="2547" w:type="dxa"/>
            <w:tcBorders>
              <w:right w:val="single" w:sz="4" w:space="0" w:color="FFFFFF" w:themeColor="background1"/>
            </w:tcBorders>
            <w:vAlign w:val="center"/>
          </w:tcPr>
          <w:p w14:paraId="22712B50" w14:textId="1885B771" w:rsidR="00ED2745" w:rsidRDefault="00ED2745" w:rsidP="003701E2">
            <w:pPr>
              <w:spacing w:line="276" w:lineRule="auto"/>
              <w:rPr>
                <w:rFonts w:cstheme="minorHAnsi"/>
                <w:color w:val="58585A"/>
              </w:rPr>
            </w:pPr>
            <w:r>
              <w:rPr>
                <w:rFonts w:cstheme="minorHAnsi"/>
                <w:color w:val="58585A"/>
              </w:rPr>
              <w:t>Date</w:t>
            </w:r>
            <w:r w:rsidR="00F43FB8">
              <w:rPr>
                <w:rFonts w:cstheme="minorHAnsi"/>
                <w:color w:val="58585A"/>
              </w:rPr>
              <w:t>/</w:t>
            </w:r>
            <w:r w:rsidR="00353B21">
              <w:rPr>
                <w:rFonts w:cstheme="minorHAnsi"/>
                <w:color w:val="58585A"/>
              </w:rPr>
              <w:t xml:space="preserve">heure </w:t>
            </w:r>
            <w:r>
              <w:rPr>
                <w:rFonts w:cstheme="minorHAnsi"/>
                <w:color w:val="58585A"/>
              </w:rPr>
              <w:t>de fin</w:t>
            </w:r>
            <w:r w:rsidR="00F43FB8">
              <w:rPr>
                <w:rFonts w:cstheme="minorHAnsi"/>
                <w:color w:val="58585A"/>
              </w:rPr>
              <w:t xml:space="preserve"> (*)</w:t>
            </w:r>
          </w:p>
        </w:tc>
        <w:sdt>
          <w:sdtPr>
            <w:rPr>
              <w:rFonts w:cstheme="minorHAnsi"/>
              <w:color w:val="58585A"/>
            </w:rPr>
            <w:alias w:val="FinMission"/>
            <w:tag w:val="FinMission"/>
            <w:id w:val="-1240552426"/>
            <w:placeholder>
              <w:docPart w:val="A7E0C5844EED4D4A8DA3FCF7CFC1C140"/>
            </w:placeholder>
            <w:showingPlcHdr/>
            <w:date>
              <w:dateFormat w:val="dd/MM/yyyy HH:mm"/>
              <w:lid w:val="fr-FR"/>
              <w:storeMappedDataAs w:val="dateTime"/>
              <w:calendar w:val="gregorian"/>
            </w:date>
          </w:sdtPr>
          <w:sdtEndPr/>
          <w:sdtContent>
            <w:tc>
              <w:tcPr>
                <w:tcW w:w="7938" w:type="dxa"/>
                <w:gridSpan w:val="4"/>
                <w:tcBorders>
                  <w:top w:val="single" w:sz="12" w:space="0" w:color="FFFFFF" w:themeColor="background1"/>
                  <w:left w:val="single" w:sz="4" w:space="0" w:color="FFFFFF" w:themeColor="background1"/>
                  <w:bottom w:val="single" w:sz="12" w:space="0" w:color="FFFFFF" w:themeColor="background1"/>
                </w:tcBorders>
                <w:shd w:val="clear" w:color="auto" w:fill="F2F2F2" w:themeFill="background1" w:themeFillShade="F2"/>
                <w:vAlign w:val="center"/>
              </w:tcPr>
              <w:p w14:paraId="6A9756F4" w14:textId="15FBE7C3" w:rsidR="00ED2745" w:rsidRDefault="00ED2745" w:rsidP="000E1508">
                <w:pPr>
                  <w:spacing w:line="276" w:lineRule="auto"/>
                  <w:rPr>
                    <w:rFonts w:cstheme="minorHAnsi"/>
                    <w:color w:val="58585A"/>
                  </w:rPr>
                </w:pPr>
                <w:r w:rsidRPr="000266F1">
                  <w:rPr>
                    <w:rStyle w:val="Textedelespacerserv"/>
                  </w:rPr>
                  <w:t>Cliquez ou appuyez ici pour entrer une date.</w:t>
                </w:r>
              </w:p>
            </w:tc>
          </w:sdtContent>
        </w:sdt>
      </w:tr>
    </w:tbl>
    <w:p w14:paraId="595CC0E0" w14:textId="77777777" w:rsidR="000E61ED" w:rsidRPr="004071BF" w:rsidRDefault="000E61ED" w:rsidP="00097C68">
      <w:pPr>
        <w:spacing w:after="0" w:line="276" w:lineRule="auto"/>
        <w:rPr>
          <w:rFonts w:cstheme="minorHAnsi"/>
          <w:b/>
          <w:color w:val="58585A"/>
        </w:rPr>
      </w:pPr>
    </w:p>
    <w:p w14:paraId="56604A29" w14:textId="100E6417" w:rsidR="00455BFC" w:rsidRDefault="00353B21" w:rsidP="003701E2">
      <w:pPr>
        <w:pStyle w:val="Titre1"/>
      </w:pPr>
      <w:r>
        <w:t>Transport</w:t>
      </w:r>
    </w:p>
    <w:p w14:paraId="1FC86CCA" w14:textId="7EE1D9A2" w:rsidR="006871A8" w:rsidRPr="009D1105" w:rsidRDefault="006871A8" w:rsidP="006871A8">
      <w:r w:rsidRPr="009D1105">
        <w:t xml:space="preserve">Afin de faciliter la prise en charge de votre mission, merci de nous indiquer les références précises du train ou du vol que vous souhaitez. Toutefois, si notre agence de voyage n’était pas en mesure de satisfaire cette demande, nous vous </w:t>
      </w:r>
      <w:proofErr w:type="gramStart"/>
      <w:r w:rsidRPr="009D1105">
        <w:t>proposerons</w:t>
      </w:r>
      <w:proofErr w:type="gramEnd"/>
      <w:r w:rsidRPr="009D1105">
        <w:t xml:space="preserve"> une alternative</w:t>
      </w:r>
      <w:r w:rsidR="00196822">
        <w:t>.</w:t>
      </w:r>
    </w:p>
    <w:tbl>
      <w:tblPr>
        <w:tblStyle w:val="Grilledetableauclaire"/>
        <w:tblW w:w="10485"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none" w:sz="0" w:space="0" w:color="auto"/>
        </w:tblBorders>
        <w:tblLayout w:type="fixed"/>
        <w:tblLook w:val="04A0" w:firstRow="1" w:lastRow="0" w:firstColumn="1" w:lastColumn="0" w:noHBand="0" w:noVBand="1"/>
      </w:tblPr>
      <w:tblGrid>
        <w:gridCol w:w="2547"/>
        <w:gridCol w:w="7938"/>
      </w:tblGrid>
      <w:tr w:rsidR="00455BFC" w:rsidRPr="004071BF" w14:paraId="32162AFF" w14:textId="77777777" w:rsidTr="00353B21">
        <w:tc>
          <w:tcPr>
            <w:tcW w:w="2547" w:type="dxa"/>
            <w:tcBorders>
              <w:right w:val="single" w:sz="4" w:space="0" w:color="FFFFFF" w:themeColor="background1"/>
            </w:tcBorders>
          </w:tcPr>
          <w:p w14:paraId="5FDFEAE6" w14:textId="6A602C54" w:rsidR="00455BFC" w:rsidRPr="004071BF" w:rsidRDefault="00353B21" w:rsidP="005E4146">
            <w:pPr>
              <w:spacing w:line="276" w:lineRule="auto"/>
              <w:rPr>
                <w:rFonts w:cstheme="minorHAnsi"/>
                <w:color w:val="58585A"/>
              </w:rPr>
            </w:pPr>
            <w:r>
              <w:rPr>
                <w:rFonts w:cstheme="minorHAnsi"/>
                <w:color w:val="58585A"/>
              </w:rPr>
              <w:t>Type de transport</w:t>
            </w:r>
          </w:p>
        </w:tc>
        <w:sdt>
          <w:sdtPr>
            <w:rPr>
              <w:rFonts w:cstheme="minorHAnsi"/>
              <w:color w:val="58585A"/>
            </w:rPr>
            <w:alias w:val="TypeTransport"/>
            <w:tag w:val="TypeTransport"/>
            <w:id w:val="1089272679"/>
            <w:placeholder>
              <w:docPart w:val="18BEABCE420745C39668DA121C3B8587"/>
            </w:placeholder>
            <w:showingPlcHdr/>
            <w:dropDownList>
              <w:listItem w:value="Choisissez un élément."/>
              <w:listItem w:displayText="Train (2e classe)" w:value="Train (2e classe)"/>
              <w:listItem w:displayText="Avion (Classe ECO)" w:value="Avion (Classe ECO)"/>
            </w:dropDownList>
          </w:sdtPr>
          <w:sdtEndPr/>
          <w:sdtContent>
            <w:tc>
              <w:tcPr>
                <w:tcW w:w="7938" w:type="dxa"/>
                <w:tcBorders>
                  <w:left w:val="single" w:sz="4" w:space="0" w:color="FFFFFF" w:themeColor="background1"/>
                  <w:bottom w:val="single" w:sz="12" w:space="0" w:color="FFFFFF" w:themeColor="background1"/>
                </w:tcBorders>
                <w:shd w:val="clear" w:color="auto" w:fill="F2F2F2" w:themeFill="background1" w:themeFillShade="F2"/>
                <w:vAlign w:val="center"/>
              </w:tcPr>
              <w:p w14:paraId="2C436F6B" w14:textId="7FDD966A" w:rsidR="00455BFC" w:rsidRPr="00097C68" w:rsidRDefault="00097C68" w:rsidP="005E4146">
                <w:pPr>
                  <w:spacing w:line="276" w:lineRule="auto"/>
                  <w:rPr>
                    <w:rFonts w:cstheme="minorHAnsi"/>
                    <w:color w:val="58585A"/>
                  </w:rPr>
                </w:pPr>
                <w:r w:rsidRPr="000266F1">
                  <w:rPr>
                    <w:rStyle w:val="Textedelespacerserv"/>
                  </w:rPr>
                  <w:t>Choisissez un élément.</w:t>
                </w:r>
              </w:p>
            </w:tc>
          </w:sdtContent>
        </w:sdt>
      </w:tr>
    </w:tbl>
    <w:p w14:paraId="0ACF3767" w14:textId="618F3ED0" w:rsidR="00404253" w:rsidRDefault="00404253" w:rsidP="00097C68">
      <w:pPr>
        <w:spacing w:after="0" w:line="276" w:lineRule="auto"/>
        <w:rPr>
          <w:rFonts w:cstheme="minorHAnsi"/>
          <w:b/>
          <w:color w:val="58585A"/>
        </w:rPr>
      </w:pPr>
    </w:p>
    <w:tbl>
      <w:tblPr>
        <w:tblStyle w:val="Grilledutableau"/>
        <w:tblW w:w="10467" w:type="dxa"/>
        <w:tblBorders>
          <w:top w:val="single" w:sz="18" w:space="0" w:color="FFFFFF" w:themeColor="background1"/>
          <w:left w:val="single" w:sz="18" w:space="0" w:color="FFFFFF" w:themeColor="background1"/>
          <w:bottom w:val="single" w:sz="18" w:space="0" w:color="FFFFFF" w:themeColor="background1"/>
          <w:right w:val="single" w:sz="18" w:space="0" w:color="FFFFFF" w:themeColor="background1"/>
          <w:insideH w:val="single" w:sz="18" w:space="0" w:color="FFFFFF" w:themeColor="background1"/>
          <w:insideV w:val="single" w:sz="18" w:space="0" w:color="FFFFFF" w:themeColor="background1"/>
        </w:tblBorders>
        <w:tblLook w:val="04A0" w:firstRow="1" w:lastRow="0" w:firstColumn="1" w:lastColumn="0" w:noHBand="0" w:noVBand="1"/>
      </w:tblPr>
      <w:tblGrid>
        <w:gridCol w:w="969"/>
        <w:gridCol w:w="2552"/>
        <w:gridCol w:w="2552"/>
        <w:gridCol w:w="2554"/>
        <w:gridCol w:w="1840"/>
      </w:tblGrid>
      <w:tr w:rsidR="006871A8" w:rsidRPr="00097C68" w14:paraId="00797289" w14:textId="77777777" w:rsidTr="006871A8">
        <w:tc>
          <w:tcPr>
            <w:tcW w:w="969" w:type="dxa"/>
            <w:vAlign w:val="center"/>
          </w:tcPr>
          <w:p w14:paraId="3AF75D37" w14:textId="77777777" w:rsidR="006871A8" w:rsidRPr="00097C68" w:rsidRDefault="006871A8" w:rsidP="00097C68">
            <w:pPr>
              <w:spacing w:line="276" w:lineRule="auto"/>
              <w:rPr>
                <w:rFonts w:cstheme="minorHAnsi"/>
                <w:bCs/>
                <w:color w:val="58585A"/>
              </w:rPr>
            </w:pPr>
          </w:p>
        </w:tc>
        <w:tc>
          <w:tcPr>
            <w:tcW w:w="2552" w:type="dxa"/>
            <w:vAlign w:val="center"/>
          </w:tcPr>
          <w:p w14:paraId="3EBFDB20" w14:textId="6CAF9B79" w:rsidR="006871A8" w:rsidRPr="00097C68" w:rsidRDefault="006871A8" w:rsidP="00097C68">
            <w:pPr>
              <w:spacing w:line="276" w:lineRule="auto"/>
              <w:rPr>
                <w:rFonts w:cstheme="minorHAnsi"/>
                <w:bCs/>
                <w:color w:val="58585A"/>
              </w:rPr>
            </w:pPr>
            <w:r w:rsidRPr="00097C68">
              <w:rPr>
                <w:rFonts w:cstheme="minorHAnsi"/>
                <w:bCs/>
                <w:color w:val="58585A"/>
              </w:rPr>
              <w:t>Gare /Aéroport de départ</w:t>
            </w:r>
          </w:p>
        </w:tc>
        <w:tc>
          <w:tcPr>
            <w:tcW w:w="2552" w:type="dxa"/>
            <w:vAlign w:val="center"/>
          </w:tcPr>
          <w:p w14:paraId="614633CA" w14:textId="2A16FE0D" w:rsidR="006871A8" w:rsidRPr="00097C68" w:rsidRDefault="006871A8" w:rsidP="00097C68">
            <w:pPr>
              <w:spacing w:line="276" w:lineRule="auto"/>
              <w:rPr>
                <w:rFonts w:cstheme="minorHAnsi"/>
                <w:bCs/>
                <w:color w:val="58585A"/>
              </w:rPr>
            </w:pPr>
            <w:r w:rsidRPr="00097C68">
              <w:rPr>
                <w:rFonts w:cstheme="minorHAnsi"/>
                <w:bCs/>
                <w:color w:val="58585A"/>
              </w:rPr>
              <w:t>Gare /Aéroport d</w:t>
            </w:r>
            <w:r>
              <w:rPr>
                <w:rFonts w:cstheme="minorHAnsi"/>
                <w:bCs/>
                <w:color w:val="58585A"/>
              </w:rPr>
              <w:t>’arrivée</w:t>
            </w:r>
          </w:p>
        </w:tc>
        <w:tc>
          <w:tcPr>
            <w:tcW w:w="2554" w:type="dxa"/>
            <w:vAlign w:val="center"/>
          </w:tcPr>
          <w:p w14:paraId="5D3DAC11" w14:textId="0B7B6A94" w:rsidR="006871A8" w:rsidRPr="00097C68" w:rsidRDefault="006871A8" w:rsidP="00097C68">
            <w:pPr>
              <w:spacing w:line="276" w:lineRule="auto"/>
              <w:rPr>
                <w:rFonts w:cstheme="minorHAnsi"/>
                <w:bCs/>
                <w:color w:val="58585A"/>
              </w:rPr>
            </w:pPr>
            <w:r>
              <w:rPr>
                <w:rFonts w:cstheme="minorHAnsi"/>
                <w:bCs/>
                <w:color w:val="58585A"/>
              </w:rPr>
              <w:t>Date et heure de départ</w:t>
            </w:r>
          </w:p>
        </w:tc>
        <w:tc>
          <w:tcPr>
            <w:tcW w:w="1840" w:type="dxa"/>
            <w:vAlign w:val="center"/>
          </w:tcPr>
          <w:p w14:paraId="49EF6819" w14:textId="149E28D4" w:rsidR="006871A8" w:rsidRPr="00097C68" w:rsidRDefault="006871A8" w:rsidP="00097C68">
            <w:pPr>
              <w:spacing w:line="276" w:lineRule="auto"/>
              <w:rPr>
                <w:rFonts w:cstheme="minorHAnsi"/>
                <w:bCs/>
                <w:color w:val="58585A"/>
              </w:rPr>
            </w:pPr>
            <w:r>
              <w:rPr>
                <w:rFonts w:cstheme="minorHAnsi"/>
                <w:bCs/>
                <w:color w:val="58585A"/>
              </w:rPr>
              <w:t>Numéro de train ou de vol</w:t>
            </w:r>
          </w:p>
        </w:tc>
      </w:tr>
      <w:tr w:rsidR="006871A8" w:rsidRPr="00097C68" w14:paraId="78526926" w14:textId="77777777" w:rsidTr="006871A8">
        <w:tc>
          <w:tcPr>
            <w:tcW w:w="969" w:type="dxa"/>
            <w:vAlign w:val="center"/>
          </w:tcPr>
          <w:p w14:paraId="4E2B9104" w14:textId="63F50791" w:rsidR="006871A8" w:rsidRPr="00097C68" w:rsidRDefault="006871A8" w:rsidP="00097C68">
            <w:pPr>
              <w:spacing w:line="276" w:lineRule="auto"/>
              <w:rPr>
                <w:rFonts w:cstheme="minorHAnsi"/>
                <w:bCs/>
                <w:color w:val="58585A"/>
              </w:rPr>
            </w:pPr>
            <w:r>
              <w:rPr>
                <w:rFonts w:cstheme="minorHAnsi"/>
                <w:bCs/>
                <w:color w:val="58585A"/>
              </w:rPr>
              <w:t>Aller</w:t>
            </w:r>
          </w:p>
        </w:tc>
        <w:sdt>
          <w:sdtPr>
            <w:rPr>
              <w:rFonts w:cstheme="minorHAnsi"/>
              <w:bCs/>
              <w:color w:val="58585A"/>
            </w:rPr>
            <w:alias w:val="AllerGareDepart"/>
            <w:tag w:val="AllerGareDepart"/>
            <w:id w:val="874737153"/>
            <w:placeholder>
              <w:docPart w:val="C2612F8F46E4411196B29445FBD941DD"/>
            </w:placeholder>
            <w:showingPlcHdr/>
          </w:sdtPr>
          <w:sdtEndPr/>
          <w:sdtContent>
            <w:tc>
              <w:tcPr>
                <w:tcW w:w="2552" w:type="dxa"/>
                <w:shd w:val="clear" w:color="auto" w:fill="F2F2F2" w:themeFill="background1" w:themeFillShade="F2"/>
                <w:vAlign w:val="center"/>
              </w:tcPr>
              <w:p w14:paraId="78671679" w14:textId="31D113D1" w:rsidR="006871A8" w:rsidRPr="00097C68" w:rsidRDefault="006871A8" w:rsidP="00097C68">
                <w:pPr>
                  <w:spacing w:line="276" w:lineRule="auto"/>
                  <w:rPr>
                    <w:rFonts w:cstheme="minorHAnsi"/>
                    <w:bCs/>
                    <w:color w:val="58585A"/>
                  </w:rPr>
                </w:pPr>
                <w:r w:rsidRPr="00BE6110">
                  <w:rPr>
                    <w:rStyle w:val="Textedelespacerserv"/>
                  </w:rPr>
                  <w:t>Cliquez ou appuyez ici pour entrer du texte.</w:t>
                </w:r>
              </w:p>
            </w:tc>
          </w:sdtContent>
        </w:sdt>
        <w:sdt>
          <w:sdtPr>
            <w:rPr>
              <w:rFonts w:cstheme="minorHAnsi"/>
              <w:bCs/>
              <w:color w:val="58585A"/>
            </w:rPr>
            <w:alias w:val="AllerGareArrivee"/>
            <w:tag w:val="AllerGareArrivee"/>
            <w:id w:val="837429575"/>
            <w:placeholder>
              <w:docPart w:val="C2612F8F46E4411196B29445FBD941DD"/>
            </w:placeholder>
            <w:showingPlcHdr/>
          </w:sdtPr>
          <w:sdtEndPr/>
          <w:sdtContent>
            <w:tc>
              <w:tcPr>
                <w:tcW w:w="2552" w:type="dxa"/>
                <w:shd w:val="clear" w:color="auto" w:fill="F2F2F2" w:themeFill="background1" w:themeFillShade="F2"/>
                <w:vAlign w:val="center"/>
              </w:tcPr>
              <w:p w14:paraId="25D62B53" w14:textId="177E1F2F" w:rsidR="006871A8" w:rsidRPr="00097C68" w:rsidRDefault="002B4B45" w:rsidP="00097C68">
                <w:pPr>
                  <w:spacing w:line="276" w:lineRule="auto"/>
                  <w:rPr>
                    <w:rFonts w:cstheme="minorHAnsi"/>
                    <w:bCs/>
                    <w:color w:val="58585A"/>
                  </w:rPr>
                </w:pPr>
                <w:r w:rsidRPr="00BE6110">
                  <w:rPr>
                    <w:rStyle w:val="Textedelespacerserv"/>
                  </w:rPr>
                  <w:t>Cliquez ou appuyez ici pour entrer du texte.</w:t>
                </w:r>
              </w:p>
            </w:tc>
          </w:sdtContent>
        </w:sdt>
        <w:sdt>
          <w:sdtPr>
            <w:rPr>
              <w:rFonts w:cstheme="minorHAnsi"/>
              <w:bCs/>
              <w:color w:val="58585A"/>
            </w:rPr>
            <w:alias w:val="AllerDate"/>
            <w:tag w:val="AllerDate"/>
            <w:id w:val="1150332052"/>
            <w:placeholder>
              <w:docPart w:val="ED9BCA6BB5C047BE963B10D15591E2C7"/>
            </w:placeholder>
            <w:showingPlcHdr/>
            <w:date>
              <w:dateFormat w:val="dd/MM/yyyy HH:mm"/>
              <w:lid w:val="fr-FR"/>
              <w:storeMappedDataAs w:val="dateTime"/>
              <w:calendar w:val="gregorian"/>
            </w:date>
          </w:sdtPr>
          <w:sdtEndPr/>
          <w:sdtContent>
            <w:tc>
              <w:tcPr>
                <w:tcW w:w="2554" w:type="dxa"/>
                <w:shd w:val="clear" w:color="auto" w:fill="F2F2F2" w:themeFill="background1" w:themeFillShade="F2"/>
                <w:vAlign w:val="center"/>
              </w:tcPr>
              <w:p w14:paraId="2448E34D" w14:textId="01E6C5F1" w:rsidR="006871A8" w:rsidRPr="00097C68" w:rsidRDefault="006871A8" w:rsidP="00097C68">
                <w:pPr>
                  <w:spacing w:line="276" w:lineRule="auto"/>
                  <w:rPr>
                    <w:rFonts w:cstheme="minorHAnsi"/>
                    <w:bCs/>
                    <w:color w:val="58585A"/>
                  </w:rPr>
                </w:pPr>
                <w:r w:rsidRPr="000266F1">
                  <w:rPr>
                    <w:rStyle w:val="Textedelespacerserv"/>
                  </w:rPr>
                  <w:t>Cliquez ou appuyez ici pour entrer une date.</w:t>
                </w:r>
              </w:p>
            </w:tc>
          </w:sdtContent>
        </w:sdt>
        <w:sdt>
          <w:sdtPr>
            <w:rPr>
              <w:rFonts w:cstheme="minorHAnsi"/>
              <w:bCs/>
              <w:color w:val="58585A"/>
            </w:rPr>
            <w:alias w:val="AllerNumeroTransport"/>
            <w:tag w:val="AllerNumeroTransport"/>
            <w:id w:val="-520704698"/>
            <w:placeholder>
              <w:docPart w:val="B703A43EB7774DCEBB5AA94984303B21"/>
            </w:placeholder>
            <w:showingPlcHdr/>
          </w:sdtPr>
          <w:sdtEndPr/>
          <w:sdtContent>
            <w:tc>
              <w:tcPr>
                <w:tcW w:w="1840" w:type="dxa"/>
                <w:shd w:val="clear" w:color="auto" w:fill="F2F2F2" w:themeFill="background1" w:themeFillShade="F2"/>
                <w:vAlign w:val="center"/>
              </w:tcPr>
              <w:p w14:paraId="35B1929D" w14:textId="5E0E274E" w:rsidR="006871A8" w:rsidRPr="00097C68" w:rsidRDefault="006871A8" w:rsidP="00097C68">
                <w:pPr>
                  <w:spacing w:line="276" w:lineRule="auto"/>
                  <w:rPr>
                    <w:rFonts w:cstheme="minorHAnsi"/>
                    <w:bCs/>
                    <w:color w:val="58585A"/>
                  </w:rPr>
                </w:pPr>
                <w:r w:rsidRPr="00BE6110">
                  <w:rPr>
                    <w:rStyle w:val="Textedelespacerserv"/>
                  </w:rPr>
                  <w:t>Cliquez ou appuyez ici pour entrer du texte.</w:t>
                </w:r>
              </w:p>
            </w:tc>
          </w:sdtContent>
        </w:sdt>
      </w:tr>
      <w:tr w:rsidR="006871A8" w:rsidRPr="00097C68" w14:paraId="01ABCB76" w14:textId="77777777" w:rsidTr="006871A8">
        <w:tc>
          <w:tcPr>
            <w:tcW w:w="969" w:type="dxa"/>
            <w:vAlign w:val="center"/>
          </w:tcPr>
          <w:p w14:paraId="0C98C806" w14:textId="44A1546A" w:rsidR="006871A8" w:rsidRPr="00097C68" w:rsidRDefault="006871A8" w:rsidP="00097C68">
            <w:pPr>
              <w:spacing w:line="276" w:lineRule="auto"/>
              <w:rPr>
                <w:rFonts w:cstheme="minorHAnsi"/>
                <w:bCs/>
                <w:color w:val="58585A"/>
              </w:rPr>
            </w:pPr>
            <w:r>
              <w:rPr>
                <w:rFonts w:cstheme="minorHAnsi"/>
                <w:bCs/>
                <w:color w:val="58585A"/>
              </w:rPr>
              <w:t>Retour</w:t>
            </w:r>
          </w:p>
        </w:tc>
        <w:sdt>
          <w:sdtPr>
            <w:rPr>
              <w:rFonts w:cstheme="minorHAnsi"/>
              <w:bCs/>
              <w:color w:val="58585A"/>
            </w:rPr>
            <w:alias w:val="RetourGareDepart"/>
            <w:tag w:val="RetourGareDepart"/>
            <w:id w:val="-679815921"/>
            <w:placeholder>
              <w:docPart w:val="464B4DA183BB4662BE98F973C7A496E4"/>
            </w:placeholder>
            <w:showingPlcHdr/>
          </w:sdtPr>
          <w:sdtEndPr/>
          <w:sdtContent>
            <w:tc>
              <w:tcPr>
                <w:tcW w:w="2552" w:type="dxa"/>
                <w:shd w:val="clear" w:color="auto" w:fill="F2F2F2" w:themeFill="background1" w:themeFillShade="F2"/>
                <w:vAlign w:val="center"/>
              </w:tcPr>
              <w:p w14:paraId="5C3E5356" w14:textId="7F3754AF" w:rsidR="006871A8" w:rsidRPr="00097C68" w:rsidRDefault="006871A8" w:rsidP="00097C68">
                <w:pPr>
                  <w:spacing w:line="276" w:lineRule="auto"/>
                  <w:rPr>
                    <w:rFonts w:cstheme="minorHAnsi"/>
                    <w:bCs/>
                    <w:color w:val="58585A"/>
                  </w:rPr>
                </w:pPr>
                <w:r w:rsidRPr="00BE6110">
                  <w:rPr>
                    <w:rStyle w:val="Textedelespacerserv"/>
                  </w:rPr>
                  <w:t>Cliquez ou appuyez ici pour entrer du texte.</w:t>
                </w:r>
              </w:p>
            </w:tc>
          </w:sdtContent>
        </w:sdt>
        <w:sdt>
          <w:sdtPr>
            <w:rPr>
              <w:rFonts w:cstheme="minorHAnsi"/>
              <w:bCs/>
              <w:color w:val="58585A"/>
            </w:rPr>
            <w:alias w:val="RetourGareArrivee"/>
            <w:tag w:val="RetourGareArrivee"/>
            <w:id w:val="985749170"/>
            <w:placeholder>
              <w:docPart w:val="464B4DA183BB4662BE98F973C7A496E4"/>
            </w:placeholder>
            <w:showingPlcHdr/>
          </w:sdtPr>
          <w:sdtEndPr/>
          <w:sdtContent>
            <w:tc>
              <w:tcPr>
                <w:tcW w:w="2552" w:type="dxa"/>
                <w:shd w:val="clear" w:color="auto" w:fill="F2F2F2" w:themeFill="background1" w:themeFillShade="F2"/>
                <w:vAlign w:val="center"/>
              </w:tcPr>
              <w:p w14:paraId="5E0FFD2E" w14:textId="6FE20619" w:rsidR="006871A8" w:rsidRPr="00097C68" w:rsidRDefault="002B4B45" w:rsidP="00097C68">
                <w:pPr>
                  <w:spacing w:line="276" w:lineRule="auto"/>
                  <w:rPr>
                    <w:rFonts w:cstheme="minorHAnsi"/>
                    <w:bCs/>
                    <w:color w:val="58585A"/>
                  </w:rPr>
                </w:pPr>
                <w:r w:rsidRPr="00BE6110">
                  <w:rPr>
                    <w:rStyle w:val="Textedelespacerserv"/>
                  </w:rPr>
                  <w:t>Cliquez ou appuyez ici pour entrer du texte.</w:t>
                </w:r>
              </w:p>
            </w:tc>
          </w:sdtContent>
        </w:sdt>
        <w:sdt>
          <w:sdtPr>
            <w:rPr>
              <w:rFonts w:cstheme="minorHAnsi"/>
              <w:bCs/>
              <w:color w:val="58585A"/>
            </w:rPr>
            <w:alias w:val="RetourDate"/>
            <w:tag w:val="RetourDate"/>
            <w:id w:val="1155341253"/>
            <w:placeholder>
              <w:docPart w:val="6D557FDF17D94B98863DB6C5B7385415"/>
            </w:placeholder>
            <w:showingPlcHdr/>
            <w:date>
              <w:dateFormat w:val="dd/MM/yyyy HH:mm"/>
              <w:lid w:val="fr-FR"/>
              <w:storeMappedDataAs w:val="dateTime"/>
              <w:calendar w:val="gregorian"/>
            </w:date>
          </w:sdtPr>
          <w:sdtEndPr/>
          <w:sdtContent>
            <w:tc>
              <w:tcPr>
                <w:tcW w:w="2554" w:type="dxa"/>
                <w:shd w:val="clear" w:color="auto" w:fill="F2F2F2" w:themeFill="background1" w:themeFillShade="F2"/>
                <w:vAlign w:val="center"/>
              </w:tcPr>
              <w:p w14:paraId="2670BFFA" w14:textId="49D3D764" w:rsidR="006871A8" w:rsidRPr="00097C68" w:rsidRDefault="006871A8" w:rsidP="00097C68">
                <w:pPr>
                  <w:spacing w:line="276" w:lineRule="auto"/>
                  <w:rPr>
                    <w:rFonts w:cstheme="minorHAnsi"/>
                    <w:bCs/>
                    <w:color w:val="58585A"/>
                  </w:rPr>
                </w:pPr>
                <w:r w:rsidRPr="000266F1">
                  <w:rPr>
                    <w:rStyle w:val="Textedelespacerserv"/>
                  </w:rPr>
                  <w:t>Cliquez ou appuyez ici pour entrer une date.</w:t>
                </w:r>
              </w:p>
            </w:tc>
          </w:sdtContent>
        </w:sdt>
        <w:sdt>
          <w:sdtPr>
            <w:rPr>
              <w:rFonts w:cstheme="minorHAnsi"/>
              <w:bCs/>
              <w:color w:val="58585A"/>
            </w:rPr>
            <w:alias w:val="RetourNumeroTransport"/>
            <w:tag w:val="RetourNumeroTransport"/>
            <w:id w:val="-1360262848"/>
            <w:placeholder>
              <w:docPart w:val="7AA541DEA239428DA6EE089A65E2370E"/>
            </w:placeholder>
            <w:showingPlcHdr/>
          </w:sdtPr>
          <w:sdtEndPr/>
          <w:sdtContent>
            <w:tc>
              <w:tcPr>
                <w:tcW w:w="1840" w:type="dxa"/>
                <w:shd w:val="clear" w:color="auto" w:fill="F2F2F2" w:themeFill="background1" w:themeFillShade="F2"/>
                <w:vAlign w:val="center"/>
              </w:tcPr>
              <w:p w14:paraId="60D90BEF" w14:textId="152FAB28" w:rsidR="006871A8" w:rsidRPr="00097C68" w:rsidRDefault="006871A8" w:rsidP="00097C68">
                <w:pPr>
                  <w:spacing w:line="276" w:lineRule="auto"/>
                  <w:rPr>
                    <w:rFonts w:cstheme="minorHAnsi"/>
                    <w:bCs/>
                    <w:color w:val="58585A"/>
                  </w:rPr>
                </w:pPr>
                <w:r w:rsidRPr="00BE6110">
                  <w:rPr>
                    <w:rStyle w:val="Textedelespacerserv"/>
                  </w:rPr>
                  <w:t>Cliquez ou appuyez ici pour entrer du texte.</w:t>
                </w:r>
              </w:p>
            </w:tc>
          </w:sdtContent>
        </w:sdt>
      </w:tr>
    </w:tbl>
    <w:p w14:paraId="21F2BF1D" w14:textId="77777777" w:rsidR="00097C68" w:rsidRDefault="00097C68" w:rsidP="00097C68">
      <w:pPr>
        <w:spacing w:after="0" w:line="276" w:lineRule="auto"/>
        <w:rPr>
          <w:rFonts w:cstheme="minorHAnsi"/>
          <w:b/>
          <w:color w:val="58585A"/>
        </w:rPr>
      </w:pPr>
    </w:p>
    <w:p w14:paraId="4FB0876B" w14:textId="59E0F91C" w:rsidR="0080129C" w:rsidRDefault="009D1105" w:rsidP="00FA4EF1">
      <w:pPr>
        <w:pStyle w:val="Titre2"/>
      </w:pPr>
      <w:r>
        <w:t>Passeport</w:t>
      </w:r>
    </w:p>
    <w:p w14:paraId="68B89F2C" w14:textId="1F92E3B5" w:rsidR="009D1105" w:rsidRPr="00FA4EF1" w:rsidRDefault="009D1105" w:rsidP="009D1105">
      <w:pPr>
        <w:rPr>
          <w:b/>
          <w:bCs/>
        </w:rPr>
      </w:pPr>
      <w:r w:rsidRPr="00FA4EF1">
        <w:rPr>
          <w:b/>
          <w:bCs/>
        </w:rPr>
        <w:t>Obligatoire en cas de transport en avion</w:t>
      </w:r>
    </w:p>
    <w:tbl>
      <w:tblPr>
        <w:tblStyle w:val="Grilledutableau"/>
        <w:tblW w:w="0" w:type="auto"/>
        <w:tblBorders>
          <w:top w:val="single" w:sz="18" w:space="0" w:color="FFFFFF" w:themeColor="background1"/>
          <w:left w:val="single" w:sz="18" w:space="0" w:color="FFFFFF" w:themeColor="background1"/>
          <w:bottom w:val="single" w:sz="18" w:space="0" w:color="FFFFFF" w:themeColor="background1"/>
          <w:right w:val="single" w:sz="18" w:space="0" w:color="FFFFFF" w:themeColor="background1"/>
          <w:insideH w:val="single" w:sz="18" w:space="0" w:color="FFFFFF" w:themeColor="background1"/>
          <w:insideV w:val="single" w:sz="18" w:space="0" w:color="FFFFFF" w:themeColor="background1"/>
        </w:tblBorders>
        <w:tblLook w:val="04A0" w:firstRow="1" w:lastRow="0" w:firstColumn="1" w:lastColumn="0" w:noHBand="0" w:noVBand="1"/>
      </w:tblPr>
      <w:tblGrid>
        <w:gridCol w:w="2542"/>
        <w:gridCol w:w="7878"/>
      </w:tblGrid>
      <w:tr w:rsidR="009D1105" w14:paraId="02A29253" w14:textId="77777777" w:rsidTr="009D1105">
        <w:tc>
          <w:tcPr>
            <w:tcW w:w="2547" w:type="dxa"/>
          </w:tcPr>
          <w:p w14:paraId="79964C01" w14:textId="70E3B0E2" w:rsidR="009D1105" w:rsidRDefault="009D1105" w:rsidP="009D1105">
            <w:r>
              <w:t>N° de passeport</w:t>
            </w:r>
          </w:p>
        </w:tc>
        <w:sdt>
          <w:sdtPr>
            <w:alias w:val="NumeroPasseport"/>
            <w:tag w:val="NumeroPasseport"/>
            <w:id w:val="-1275632403"/>
            <w:placeholder>
              <w:docPart w:val="B735E08D0584460D83AD704EF60466C2"/>
            </w:placeholder>
            <w:showingPlcHdr/>
          </w:sdtPr>
          <w:sdtEndPr/>
          <w:sdtContent>
            <w:tc>
              <w:tcPr>
                <w:tcW w:w="7909" w:type="dxa"/>
                <w:shd w:val="clear" w:color="auto" w:fill="F2F2F2" w:themeFill="background1" w:themeFillShade="F2"/>
              </w:tcPr>
              <w:p w14:paraId="15EEBBAD" w14:textId="1B32FC3A" w:rsidR="009D1105" w:rsidRDefault="009D1105" w:rsidP="009D1105">
                <w:r w:rsidRPr="00BE6110">
                  <w:rPr>
                    <w:rStyle w:val="Textedelespacerserv"/>
                  </w:rPr>
                  <w:t>Cliquez ou appuyez ici pour entrer du texte.</w:t>
                </w:r>
              </w:p>
            </w:tc>
          </w:sdtContent>
        </w:sdt>
      </w:tr>
      <w:tr w:rsidR="009D1105" w14:paraId="6CA87F55" w14:textId="77777777" w:rsidTr="009D1105">
        <w:tc>
          <w:tcPr>
            <w:tcW w:w="2547" w:type="dxa"/>
          </w:tcPr>
          <w:p w14:paraId="31D42FA7" w14:textId="7B12666C" w:rsidR="009D1105" w:rsidRDefault="009D1105" w:rsidP="009D1105">
            <w:r>
              <w:t>Ville de délivrance</w:t>
            </w:r>
          </w:p>
        </w:tc>
        <w:sdt>
          <w:sdtPr>
            <w:alias w:val="VillePasseport"/>
            <w:tag w:val="VillePasseport"/>
            <w:id w:val="1405794576"/>
            <w:placeholder>
              <w:docPart w:val="38EE28DD5656434F877FF61BCFA707FD"/>
            </w:placeholder>
            <w:showingPlcHdr/>
          </w:sdtPr>
          <w:sdtEndPr/>
          <w:sdtContent>
            <w:tc>
              <w:tcPr>
                <w:tcW w:w="7909" w:type="dxa"/>
                <w:shd w:val="clear" w:color="auto" w:fill="F2F2F2" w:themeFill="background1" w:themeFillShade="F2"/>
              </w:tcPr>
              <w:p w14:paraId="3434E7AC" w14:textId="7E731F39" w:rsidR="009D1105" w:rsidRDefault="009D1105" w:rsidP="009D1105">
                <w:r w:rsidRPr="00BE6110">
                  <w:rPr>
                    <w:rStyle w:val="Textedelespacerserv"/>
                  </w:rPr>
                  <w:t>Cliquez ou appuyez ici pour entrer du texte.</w:t>
                </w:r>
              </w:p>
            </w:tc>
          </w:sdtContent>
        </w:sdt>
      </w:tr>
      <w:tr w:rsidR="009D1105" w14:paraId="4C0D6B85" w14:textId="77777777" w:rsidTr="009D1105">
        <w:tc>
          <w:tcPr>
            <w:tcW w:w="2547" w:type="dxa"/>
          </w:tcPr>
          <w:p w14:paraId="1729D585" w14:textId="66B0965B" w:rsidR="009D1105" w:rsidRDefault="009D1105" w:rsidP="009D1105">
            <w:r>
              <w:t>Date de délivrance</w:t>
            </w:r>
          </w:p>
        </w:tc>
        <w:sdt>
          <w:sdtPr>
            <w:alias w:val="DelivrancePasseport"/>
            <w:tag w:val="DelivrancePasseport"/>
            <w:id w:val="-2119440624"/>
            <w:placeholder>
              <w:docPart w:val="80BCFFC48EAF4132A94335F72EC489AB"/>
            </w:placeholder>
            <w:showingPlcHdr/>
            <w:date>
              <w:dateFormat w:val="dd/MM/yyyy"/>
              <w:lid w:val="fr-FR"/>
              <w:storeMappedDataAs w:val="date"/>
              <w:calendar w:val="gregorian"/>
            </w:date>
          </w:sdtPr>
          <w:sdtEndPr/>
          <w:sdtContent>
            <w:tc>
              <w:tcPr>
                <w:tcW w:w="7909" w:type="dxa"/>
                <w:shd w:val="clear" w:color="auto" w:fill="F2F2F2" w:themeFill="background1" w:themeFillShade="F2"/>
              </w:tcPr>
              <w:p w14:paraId="3AF109B0" w14:textId="5A969AF4" w:rsidR="009D1105" w:rsidRDefault="009D1105" w:rsidP="009D1105">
                <w:r w:rsidRPr="000266F1">
                  <w:rPr>
                    <w:rStyle w:val="Textedelespacerserv"/>
                  </w:rPr>
                  <w:t>Cliquez ou appuyez ici pour entrer une date.</w:t>
                </w:r>
              </w:p>
            </w:tc>
          </w:sdtContent>
        </w:sdt>
      </w:tr>
      <w:tr w:rsidR="009D1105" w14:paraId="5FE4A960" w14:textId="77777777" w:rsidTr="009D1105">
        <w:tc>
          <w:tcPr>
            <w:tcW w:w="2547" w:type="dxa"/>
          </w:tcPr>
          <w:p w14:paraId="39E2AB34" w14:textId="5F8A1836" w:rsidR="009D1105" w:rsidRDefault="009D1105" w:rsidP="009D1105">
            <w:r>
              <w:t>Date d’expiration</w:t>
            </w:r>
          </w:p>
        </w:tc>
        <w:sdt>
          <w:sdtPr>
            <w:alias w:val="ExpirationPasseport"/>
            <w:tag w:val="ExpirationPasseport"/>
            <w:id w:val="-1748025256"/>
            <w:placeholder>
              <w:docPart w:val="A0379735D1CC4E979D3D9BF0384E633B"/>
            </w:placeholder>
            <w:showingPlcHdr/>
            <w:date>
              <w:dateFormat w:val="dd/MM/yyyy"/>
              <w:lid w:val="fr-FR"/>
              <w:storeMappedDataAs w:val="date"/>
              <w:calendar w:val="gregorian"/>
            </w:date>
          </w:sdtPr>
          <w:sdtEndPr/>
          <w:sdtContent>
            <w:tc>
              <w:tcPr>
                <w:tcW w:w="7909" w:type="dxa"/>
                <w:shd w:val="clear" w:color="auto" w:fill="F2F2F2" w:themeFill="background1" w:themeFillShade="F2"/>
              </w:tcPr>
              <w:p w14:paraId="47CEB438" w14:textId="60962F36" w:rsidR="009D1105" w:rsidRDefault="009D1105" w:rsidP="009D1105">
                <w:r w:rsidRPr="000266F1">
                  <w:rPr>
                    <w:rStyle w:val="Textedelespacerserv"/>
                  </w:rPr>
                  <w:t>Cliquez ou appuyez ici pour entrer une date.</w:t>
                </w:r>
              </w:p>
            </w:tc>
          </w:sdtContent>
        </w:sdt>
      </w:tr>
    </w:tbl>
    <w:p w14:paraId="7DB3099B" w14:textId="77777777" w:rsidR="009D1105" w:rsidRDefault="009D1105" w:rsidP="009D1105"/>
    <w:p w14:paraId="0FD7871E" w14:textId="63BD0437" w:rsidR="00FA4EF1" w:rsidRPr="00FA4EF1" w:rsidRDefault="00FA4EF1" w:rsidP="00FA4EF1">
      <w:pPr>
        <w:pStyle w:val="Titre2"/>
      </w:pPr>
      <w:r>
        <w:t>Carte d’abonnement</w:t>
      </w:r>
    </w:p>
    <w:tbl>
      <w:tblPr>
        <w:tblStyle w:val="Grilledutableau"/>
        <w:tblW w:w="0" w:type="auto"/>
        <w:tblBorders>
          <w:top w:val="single" w:sz="18" w:space="0" w:color="FFFFFF" w:themeColor="background1"/>
          <w:left w:val="single" w:sz="18" w:space="0" w:color="FFFFFF" w:themeColor="background1"/>
          <w:bottom w:val="single" w:sz="18" w:space="0" w:color="FFFFFF" w:themeColor="background1"/>
          <w:right w:val="single" w:sz="18" w:space="0" w:color="FFFFFF" w:themeColor="background1"/>
          <w:insideH w:val="single" w:sz="18" w:space="0" w:color="FFFFFF" w:themeColor="background1"/>
          <w:insideV w:val="single" w:sz="18" w:space="0" w:color="FFFFFF" w:themeColor="background1"/>
        </w:tblBorders>
        <w:tblLook w:val="04A0" w:firstRow="1" w:lastRow="0" w:firstColumn="1" w:lastColumn="0" w:noHBand="0" w:noVBand="1"/>
      </w:tblPr>
      <w:tblGrid>
        <w:gridCol w:w="2541"/>
        <w:gridCol w:w="7879"/>
      </w:tblGrid>
      <w:tr w:rsidR="00FA4EF1" w14:paraId="00114A90" w14:textId="77777777" w:rsidTr="00943AC1">
        <w:tc>
          <w:tcPr>
            <w:tcW w:w="2547" w:type="dxa"/>
          </w:tcPr>
          <w:p w14:paraId="5A6753C7" w14:textId="4446D9AE" w:rsidR="00FA4EF1" w:rsidRDefault="00FA4EF1" w:rsidP="00943AC1">
            <w:r>
              <w:t>Compagnie</w:t>
            </w:r>
          </w:p>
        </w:tc>
        <w:sdt>
          <w:sdtPr>
            <w:alias w:val="AboCompagnie"/>
            <w:tag w:val="AboCompagnie"/>
            <w:id w:val="-330749524"/>
            <w:placeholder>
              <w:docPart w:val="6DF957762632479AB71206AD3FEE7BA6"/>
            </w:placeholder>
            <w:showingPlcHdr/>
          </w:sdtPr>
          <w:sdtEndPr/>
          <w:sdtContent>
            <w:tc>
              <w:tcPr>
                <w:tcW w:w="7909" w:type="dxa"/>
                <w:shd w:val="clear" w:color="auto" w:fill="F2F2F2" w:themeFill="background1" w:themeFillShade="F2"/>
              </w:tcPr>
              <w:p w14:paraId="4905D6E1" w14:textId="77777777" w:rsidR="00FA4EF1" w:rsidRDefault="00FA4EF1" w:rsidP="00943AC1">
                <w:r w:rsidRPr="00BE6110">
                  <w:rPr>
                    <w:rStyle w:val="Textedelespacerserv"/>
                  </w:rPr>
                  <w:t>Cliquez ou appuyez ici pour entrer du texte.</w:t>
                </w:r>
              </w:p>
            </w:tc>
          </w:sdtContent>
        </w:sdt>
      </w:tr>
      <w:tr w:rsidR="00FA4EF1" w14:paraId="06B2798C" w14:textId="77777777" w:rsidTr="00943AC1">
        <w:tc>
          <w:tcPr>
            <w:tcW w:w="2547" w:type="dxa"/>
          </w:tcPr>
          <w:p w14:paraId="32661B1A" w14:textId="752930B1" w:rsidR="00FA4EF1" w:rsidRDefault="00FA4EF1" w:rsidP="00943AC1">
            <w:r>
              <w:t>Type de carte</w:t>
            </w:r>
          </w:p>
        </w:tc>
        <w:sdt>
          <w:sdtPr>
            <w:alias w:val="AboTypeCarte"/>
            <w:tag w:val="AboTypeCarte"/>
            <w:id w:val="-348726942"/>
            <w:placeholder>
              <w:docPart w:val="6DF957762632479AB71206AD3FEE7BA6"/>
            </w:placeholder>
            <w:showingPlcHdr/>
          </w:sdtPr>
          <w:sdtEndPr/>
          <w:sdtContent>
            <w:tc>
              <w:tcPr>
                <w:tcW w:w="7909" w:type="dxa"/>
                <w:shd w:val="clear" w:color="auto" w:fill="F2F2F2" w:themeFill="background1" w:themeFillShade="F2"/>
              </w:tcPr>
              <w:p w14:paraId="122A9568" w14:textId="792757FD" w:rsidR="00FA4EF1" w:rsidRDefault="002B4B45" w:rsidP="00943AC1">
                <w:r w:rsidRPr="00BE6110">
                  <w:rPr>
                    <w:rStyle w:val="Textedelespacerserv"/>
                  </w:rPr>
                  <w:t>Cliquez ou appuyez ici pour entrer du texte.</w:t>
                </w:r>
              </w:p>
            </w:tc>
          </w:sdtContent>
        </w:sdt>
      </w:tr>
      <w:tr w:rsidR="00FA4EF1" w14:paraId="27E2C841" w14:textId="77777777" w:rsidTr="00943AC1">
        <w:tc>
          <w:tcPr>
            <w:tcW w:w="2547" w:type="dxa"/>
          </w:tcPr>
          <w:p w14:paraId="07ED9D45" w14:textId="416AAD71" w:rsidR="00FA4EF1" w:rsidRDefault="00FA4EF1" w:rsidP="00943AC1">
            <w:r>
              <w:t>Numéro</w:t>
            </w:r>
          </w:p>
        </w:tc>
        <w:sdt>
          <w:sdtPr>
            <w:alias w:val="AboNumero"/>
            <w:tag w:val="AboNumero"/>
            <w:id w:val="-1686355966"/>
            <w:placeholder>
              <w:docPart w:val="0D92813B95C24B5891B55251E6CC2DEC"/>
            </w:placeholder>
            <w:showingPlcHdr/>
          </w:sdtPr>
          <w:sdtEndPr/>
          <w:sdtContent>
            <w:tc>
              <w:tcPr>
                <w:tcW w:w="7909" w:type="dxa"/>
                <w:shd w:val="clear" w:color="auto" w:fill="F2F2F2" w:themeFill="background1" w:themeFillShade="F2"/>
              </w:tcPr>
              <w:p w14:paraId="41B71664" w14:textId="73D53C65" w:rsidR="00FA4EF1" w:rsidRDefault="00FA4EF1" w:rsidP="00943AC1">
                <w:r w:rsidRPr="00BE6110">
                  <w:rPr>
                    <w:rStyle w:val="Textedelespacerserv"/>
                  </w:rPr>
                  <w:t>Cliquez ou appuyez ici pour entrer du texte.</w:t>
                </w:r>
              </w:p>
            </w:tc>
          </w:sdtContent>
        </w:sdt>
      </w:tr>
      <w:tr w:rsidR="00FA4EF1" w14:paraId="2A682834" w14:textId="77777777" w:rsidTr="00943AC1">
        <w:tc>
          <w:tcPr>
            <w:tcW w:w="2547" w:type="dxa"/>
          </w:tcPr>
          <w:p w14:paraId="42293BDB" w14:textId="130B131A" w:rsidR="00FA4EF1" w:rsidRDefault="00FA4EF1" w:rsidP="00943AC1">
            <w:r>
              <w:t>Date de début de validité</w:t>
            </w:r>
          </w:p>
        </w:tc>
        <w:sdt>
          <w:sdtPr>
            <w:alias w:val="AboDebut"/>
            <w:tag w:val="AboDebut"/>
            <w:id w:val="-384186702"/>
            <w:placeholder>
              <w:docPart w:val="88101436EF7D42258401B1F4D8653C51"/>
            </w:placeholder>
            <w:showingPlcHdr/>
            <w:date>
              <w:dateFormat w:val="dd/MM/yyyy"/>
              <w:lid w:val="fr-FR"/>
              <w:storeMappedDataAs w:val="date"/>
              <w:calendar w:val="gregorian"/>
            </w:date>
          </w:sdtPr>
          <w:sdtEndPr/>
          <w:sdtContent>
            <w:tc>
              <w:tcPr>
                <w:tcW w:w="7909" w:type="dxa"/>
                <w:shd w:val="clear" w:color="auto" w:fill="F2F2F2" w:themeFill="background1" w:themeFillShade="F2"/>
              </w:tcPr>
              <w:p w14:paraId="42EA1D05" w14:textId="019D7E90" w:rsidR="00FA4EF1" w:rsidRDefault="00FA4EF1" w:rsidP="00943AC1">
                <w:r w:rsidRPr="000266F1">
                  <w:rPr>
                    <w:rStyle w:val="Textedelespacerserv"/>
                  </w:rPr>
                  <w:t>Cliquez ou appuyez ici pour entrer une date.</w:t>
                </w:r>
              </w:p>
            </w:tc>
          </w:sdtContent>
        </w:sdt>
      </w:tr>
      <w:tr w:rsidR="00FA4EF1" w14:paraId="68EE5B8F" w14:textId="77777777" w:rsidTr="00943AC1">
        <w:tc>
          <w:tcPr>
            <w:tcW w:w="2547" w:type="dxa"/>
          </w:tcPr>
          <w:p w14:paraId="3CB9E5BF" w14:textId="4A31005F" w:rsidR="00FA4EF1" w:rsidRDefault="00FA4EF1" w:rsidP="00943AC1">
            <w:r>
              <w:t>Date de fin de validité</w:t>
            </w:r>
          </w:p>
        </w:tc>
        <w:sdt>
          <w:sdtPr>
            <w:alias w:val="AboFin"/>
            <w:tag w:val="AboFin"/>
            <w:id w:val="-221442086"/>
            <w:placeholder>
              <w:docPart w:val="0969F1B5A9CB4C099EF8C4CFF2BCBBF9"/>
            </w:placeholder>
            <w:showingPlcHdr/>
            <w:date>
              <w:dateFormat w:val="dd/MM/yyyy"/>
              <w:lid w:val="fr-FR"/>
              <w:storeMappedDataAs w:val="date"/>
              <w:calendar w:val="gregorian"/>
            </w:date>
          </w:sdtPr>
          <w:sdtEndPr/>
          <w:sdtContent>
            <w:tc>
              <w:tcPr>
                <w:tcW w:w="7909" w:type="dxa"/>
                <w:shd w:val="clear" w:color="auto" w:fill="F2F2F2" w:themeFill="background1" w:themeFillShade="F2"/>
              </w:tcPr>
              <w:p w14:paraId="42AFAF8C" w14:textId="3A651A37" w:rsidR="00FA4EF1" w:rsidRDefault="00FA4EF1" w:rsidP="00943AC1">
                <w:r w:rsidRPr="000266F1">
                  <w:rPr>
                    <w:rStyle w:val="Textedelespacerserv"/>
                  </w:rPr>
                  <w:t>Cliquez ou appuyez ici pour entrer une date.</w:t>
                </w:r>
              </w:p>
            </w:tc>
          </w:sdtContent>
        </w:sdt>
      </w:tr>
    </w:tbl>
    <w:p w14:paraId="78DB0F21" w14:textId="77777777" w:rsidR="00FA4EF1" w:rsidRPr="009D1105" w:rsidRDefault="00FA4EF1" w:rsidP="00FA4EF1"/>
    <w:p w14:paraId="304B2125" w14:textId="2C2492CA" w:rsidR="00FA4EF1" w:rsidRDefault="00FA4EF1" w:rsidP="00FA4EF1">
      <w:pPr>
        <w:pStyle w:val="Titre2"/>
      </w:pPr>
      <w:r>
        <w:t>Transports complémentaires</w:t>
      </w:r>
    </w:p>
    <w:tbl>
      <w:tblPr>
        <w:tblStyle w:val="Grilledutableau"/>
        <w:tblW w:w="0" w:type="auto"/>
        <w:tblBorders>
          <w:top w:val="single" w:sz="18" w:space="0" w:color="FFFFFF" w:themeColor="background1"/>
          <w:left w:val="single" w:sz="18" w:space="0" w:color="FFFFFF" w:themeColor="background1"/>
          <w:bottom w:val="single" w:sz="18" w:space="0" w:color="FFFFFF" w:themeColor="background1"/>
          <w:right w:val="single" w:sz="18" w:space="0" w:color="FFFFFF" w:themeColor="background1"/>
          <w:insideH w:val="single" w:sz="18" w:space="0" w:color="FFFFFF" w:themeColor="background1"/>
          <w:insideV w:val="single" w:sz="18" w:space="0" w:color="FFFFFF" w:themeColor="background1"/>
        </w:tblBorders>
        <w:tblLook w:val="04A0" w:firstRow="1" w:lastRow="0" w:firstColumn="1" w:lastColumn="0" w:noHBand="0" w:noVBand="1"/>
      </w:tblPr>
      <w:tblGrid>
        <w:gridCol w:w="2541"/>
        <w:gridCol w:w="7879"/>
      </w:tblGrid>
      <w:tr w:rsidR="00181A6C" w14:paraId="3676A914" w14:textId="77777777" w:rsidTr="00181A6C">
        <w:tc>
          <w:tcPr>
            <w:tcW w:w="2547" w:type="dxa"/>
          </w:tcPr>
          <w:p w14:paraId="56919400" w14:textId="31748CEF" w:rsidR="00181A6C" w:rsidRDefault="00181A6C" w:rsidP="00FA4EF1">
            <w:r>
              <w:t>Transports en commun</w:t>
            </w:r>
          </w:p>
        </w:tc>
        <w:sdt>
          <w:sdtPr>
            <w:alias w:val="TransportsCommun"/>
            <w:tag w:val="TransportsCommun"/>
            <w:id w:val="-708259337"/>
            <w14:checkbox>
              <w14:checked w14:val="0"/>
              <w14:checkedState w14:val="2612" w14:font="MS Gothic"/>
              <w14:uncheckedState w14:val="2610" w14:font="MS Gothic"/>
            </w14:checkbox>
          </w:sdtPr>
          <w:sdtEndPr/>
          <w:sdtContent>
            <w:tc>
              <w:tcPr>
                <w:tcW w:w="7909" w:type="dxa"/>
                <w:shd w:val="clear" w:color="auto" w:fill="F2F2F2" w:themeFill="background1" w:themeFillShade="F2"/>
              </w:tcPr>
              <w:p w14:paraId="29E7A376" w14:textId="2C636AC6" w:rsidR="00181A6C" w:rsidRDefault="00181A6C" w:rsidP="00FA4EF1">
                <w:r>
                  <w:rPr>
                    <w:rFonts w:ascii="MS Gothic" w:eastAsia="MS Gothic" w:hAnsi="MS Gothic" w:hint="eastAsia"/>
                  </w:rPr>
                  <w:t>☐</w:t>
                </w:r>
              </w:p>
            </w:tc>
          </w:sdtContent>
        </w:sdt>
      </w:tr>
      <w:tr w:rsidR="00181A6C" w14:paraId="466CC4E7" w14:textId="77777777" w:rsidTr="00181A6C">
        <w:tc>
          <w:tcPr>
            <w:tcW w:w="2547" w:type="dxa"/>
          </w:tcPr>
          <w:p w14:paraId="01413B7C" w14:textId="10BBE9A9" w:rsidR="00181A6C" w:rsidRDefault="00181A6C" w:rsidP="00FA4EF1">
            <w:r>
              <w:t>Taxi</w:t>
            </w:r>
          </w:p>
        </w:tc>
        <w:sdt>
          <w:sdtPr>
            <w:alias w:val="Taxi"/>
            <w:tag w:val="Taxi"/>
            <w:id w:val="-1203788692"/>
            <w14:checkbox>
              <w14:checked w14:val="0"/>
              <w14:checkedState w14:val="2612" w14:font="MS Gothic"/>
              <w14:uncheckedState w14:val="2610" w14:font="MS Gothic"/>
            </w14:checkbox>
          </w:sdtPr>
          <w:sdtEndPr/>
          <w:sdtContent>
            <w:tc>
              <w:tcPr>
                <w:tcW w:w="7909" w:type="dxa"/>
                <w:shd w:val="clear" w:color="auto" w:fill="F2F2F2" w:themeFill="background1" w:themeFillShade="F2"/>
              </w:tcPr>
              <w:p w14:paraId="3E93C802" w14:textId="0D5221D4" w:rsidR="00181A6C" w:rsidRDefault="00181A6C" w:rsidP="00FA4EF1">
                <w:r>
                  <w:rPr>
                    <w:rFonts w:ascii="MS Gothic" w:eastAsia="MS Gothic" w:hAnsi="MS Gothic" w:hint="eastAsia"/>
                  </w:rPr>
                  <w:t>☐</w:t>
                </w:r>
              </w:p>
            </w:tc>
          </w:sdtContent>
        </w:sdt>
      </w:tr>
    </w:tbl>
    <w:p w14:paraId="737068B1" w14:textId="77777777" w:rsidR="00FA4EF1" w:rsidRPr="00FA4EF1" w:rsidRDefault="00FA4EF1" w:rsidP="00FA4EF1"/>
    <w:p w14:paraId="1622FCA9" w14:textId="736411F4" w:rsidR="00FA4EF1" w:rsidRDefault="00181A6C" w:rsidP="00181A6C">
      <w:pPr>
        <w:pStyle w:val="Titre1"/>
      </w:pPr>
      <w:r>
        <w:t>Hébergement et repas</w:t>
      </w:r>
    </w:p>
    <w:tbl>
      <w:tblPr>
        <w:tblStyle w:val="Grilledutableau"/>
        <w:tblW w:w="0" w:type="auto"/>
        <w:tblBorders>
          <w:top w:val="single" w:sz="18" w:space="0" w:color="FFFFFF" w:themeColor="background1"/>
          <w:left w:val="single" w:sz="18" w:space="0" w:color="FFFFFF" w:themeColor="background1"/>
          <w:bottom w:val="single" w:sz="18" w:space="0" w:color="FFFFFF" w:themeColor="background1"/>
          <w:right w:val="single" w:sz="18" w:space="0" w:color="FFFFFF" w:themeColor="background1"/>
          <w:insideH w:val="single" w:sz="18" w:space="0" w:color="FFFFFF" w:themeColor="background1"/>
          <w:insideV w:val="single" w:sz="18" w:space="0" w:color="FFFFFF" w:themeColor="background1"/>
        </w:tblBorders>
        <w:tblLook w:val="04A0" w:firstRow="1" w:lastRow="0" w:firstColumn="1" w:lastColumn="0" w:noHBand="0" w:noVBand="1"/>
      </w:tblPr>
      <w:tblGrid>
        <w:gridCol w:w="2541"/>
        <w:gridCol w:w="7879"/>
      </w:tblGrid>
      <w:tr w:rsidR="00181A6C" w14:paraId="2CC59B10" w14:textId="77777777" w:rsidTr="00181A6C">
        <w:tc>
          <w:tcPr>
            <w:tcW w:w="2547" w:type="dxa"/>
          </w:tcPr>
          <w:p w14:paraId="12E394E2" w14:textId="00C12E80" w:rsidR="00181A6C" w:rsidRDefault="00181A6C" w:rsidP="00181A6C">
            <w:r>
              <w:t>Date d’arrivée</w:t>
            </w:r>
          </w:p>
        </w:tc>
        <w:sdt>
          <w:sdtPr>
            <w:alias w:val="ArriveeHotel"/>
            <w:tag w:val="ArriveeHotel"/>
            <w:id w:val="431711283"/>
            <w:placeholder>
              <w:docPart w:val="42B923934C2A4074BED686BAD0CC6F91"/>
            </w:placeholder>
            <w:showingPlcHdr/>
            <w:date>
              <w:dateFormat w:val="dd/MM/yyyy"/>
              <w:lid w:val="fr-FR"/>
              <w:storeMappedDataAs w:val="dateTime"/>
              <w:calendar w:val="gregorian"/>
            </w:date>
          </w:sdtPr>
          <w:sdtEndPr/>
          <w:sdtContent>
            <w:tc>
              <w:tcPr>
                <w:tcW w:w="7909" w:type="dxa"/>
                <w:shd w:val="clear" w:color="auto" w:fill="F2F2F2" w:themeFill="background1" w:themeFillShade="F2"/>
              </w:tcPr>
              <w:p w14:paraId="3FD36B3B" w14:textId="2442C9F8" w:rsidR="00181A6C" w:rsidRDefault="00181A6C" w:rsidP="00181A6C">
                <w:r w:rsidRPr="000266F1">
                  <w:rPr>
                    <w:rStyle w:val="Textedelespacerserv"/>
                  </w:rPr>
                  <w:t>Cliquez ou appuyez ici pour entrer une date.</w:t>
                </w:r>
              </w:p>
            </w:tc>
          </w:sdtContent>
        </w:sdt>
      </w:tr>
      <w:tr w:rsidR="00181A6C" w14:paraId="1B5EDA2B" w14:textId="77777777" w:rsidTr="00181A6C">
        <w:tc>
          <w:tcPr>
            <w:tcW w:w="2547" w:type="dxa"/>
          </w:tcPr>
          <w:p w14:paraId="33DA8C7B" w14:textId="600A5090" w:rsidR="00181A6C" w:rsidRDefault="00181A6C" w:rsidP="00181A6C">
            <w:r>
              <w:t>Nombre de nuitées</w:t>
            </w:r>
          </w:p>
        </w:tc>
        <w:sdt>
          <w:sdtPr>
            <w:alias w:val="Nuitees"/>
            <w:tag w:val="Nuitees"/>
            <w:id w:val="95453829"/>
            <w:placeholder>
              <w:docPart w:val="73D3FAEA04634C44BDB6E828A5166300"/>
            </w:placeholder>
            <w:showingPlcHdr/>
          </w:sdtPr>
          <w:sdtEndPr/>
          <w:sdtContent>
            <w:tc>
              <w:tcPr>
                <w:tcW w:w="7909" w:type="dxa"/>
                <w:shd w:val="clear" w:color="auto" w:fill="F2F2F2" w:themeFill="background1" w:themeFillShade="F2"/>
              </w:tcPr>
              <w:p w14:paraId="624C1217" w14:textId="4BDD029D" w:rsidR="00181A6C" w:rsidRDefault="00181A6C" w:rsidP="00181A6C">
                <w:r w:rsidRPr="00BE6110">
                  <w:rPr>
                    <w:rStyle w:val="Textedelespacerserv"/>
                  </w:rPr>
                  <w:t>Cliquez ou appuyez ici pour entrer du texte.</w:t>
                </w:r>
              </w:p>
            </w:tc>
          </w:sdtContent>
        </w:sdt>
      </w:tr>
      <w:tr w:rsidR="00181A6C" w14:paraId="08611554" w14:textId="77777777" w:rsidTr="00181A6C">
        <w:tc>
          <w:tcPr>
            <w:tcW w:w="2547" w:type="dxa"/>
          </w:tcPr>
          <w:p w14:paraId="20E466FC" w14:textId="681A5392" w:rsidR="00181A6C" w:rsidRDefault="00181A6C" w:rsidP="00181A6C">
            <w:r>
              <w:t>Localisation</w:t>
            </w:r>
          </w:p>
        </w:tc>
        <w:sdt>
          <w:sdtPr>
            <w:alias w:val="LocalisationHotel"/>
            <w:tag w:val="LocalisationHotel"/>
            <w:id w:val="345453752"/>
            <w:placeholder>
              <w:docPart w:val="7075A581E1C9471EB70525CFA4F97720"/>
            </w:placeholder>
            <w:showingPlcHdr/>
          </w:sdtPr>
          <w:sdtEndPr/>
          <w:sdtContent>
            <w:tc>
              <w:tcPr>
                <w:tcW w:w="7909" w:type="dxa"/>
                <w:shd w:val="clear" w:color="auto" w:fill="F2F2F2" w:themeFill="background1" w:themeFillShade="F2"/>
              </w:tcPr>
              <w:p w14:paraId="754F9055" w14:textId="67B83E0D" w:rsidR="00181A6C" w:rsidRDefault="00181A6C" w:rsidP="00181A6C">
                <w:r w:rsidRPr="00BE6110">
                  <w:rPr>
                    <w:rStyle w:val="Textedelespacerserv"/>
                  </w:rPr>
                  <w:t>Cliquez ou appuyez ici pour entrer du texte.</w:t>
                </w:r>
              </w:p>
            </w:tc>
          </w:sdtContent>
        </w:sdt>
      </w:tr>
      <w:tr w:rsidR="00181A6C" w14:paraId="718E35F8" w14:textId="77777777" w:rsidTr="00181A6C">
        <w:tc>
          <w:tcPr>
            <w:tcW w:w="2547" w:type="dxa"/>
          </w:tcPr>
          <w:p w14:paraId="5F02FE4F" w14:textId="7ECEF1BF" w:rsidR="00181A6C" w:rsidRDefault="00347CDE" w:rsidP="00181A6C">
            <w:r>
              <w:t>Nombre de</w:t>
            </w:r>
            <w:r w:rsidR="00181A6C">
              <w:t xml:space="preserve"> repas</w:t>
            </w:r>
          </w:p>
        </w:tc>
        <w:sdt>
          <w:sdtPr>
            <w:alias w:val="NbRepas"/>
            <w:tag w:val="NbRepas"/>
            <w:id w:val="745916029"/>
            <w:placeholder>
              <w:docPart w:val="68EAF726DDE046658A4C38BD62E11F1B"/>
            </w:placeholder>
            <w:showingPlcHdr/>
          </w:sdtPr>
          <w:sdtEndPr/>
          <w:sdtContent>
            <w:tc>
              <w:tcPr>
                <w:tcW w:w="7909" w:type="dxa"/>
                <w:shd w:val="clear" w:color="auto" w:fill="F2F2F2" w:themeFill="background1" w:themeFillShade="F2"/>
              </w:tcPr>
              <w:p w14:paraId="10E30D9F" w14:textId="06351D2B" w:rsidR="00181A6C" w:rsidRDefault="00347CDE" w:rsidP="00181A6C">
                <w:r w:rsidRPr="00BE6110">
                  <w:rPr>
                    <w:rStyle w:val="Textedelespacerserv"/>
                  </w:rPr>
                  <w:t>Cliquez ou appuyez ici pour entrer du texte.</w:t>
                </w:r>
              </w:p>
            </w:tc>
          </w:sdtContent>
        </w:sdt>
      </w:tr>
    </w:tbl>
    <w:p w14:paraId="6955D3DD" w14:textId="0B1A62AB" w:rsidR="00181A6C" w:rsidRDefault="00181A6C" w:rsidP="00181A6C"/>
    <w:p w14:paraId="4F1EE4C6" w14:textId="0F7BD2A6" w:rsidR="00347CDE" w:rsidRDefault="00347CDE" w:rsidP="00181A6C">
      <w:r>
        <w:t>La prise en charge des repas est sujette à validation par le porteur de projet. Les repas sont remboursés au forfait, à raison de 20 euros par repas (midi et soir, les petits-déjeuners ne sont pas pris en charge).</w:t>
      </w:r>
    </w:p>
    <w:p w14:paraId="412825B1" w14:textId="77777777" w:rsidR="00C802F2" w:rsidRDefault="00C802F2" w:rsidP="00181A6C"/>
    <w:p w14:paraId="127909B9" w14:textId="08B139C4" w:rsidR="00347CDE" w:rsidRPr="00C802F2" w:rsidRDefault="00C802F2" w:rsidP="00C802F2">
      <w:pPr>
        <w:pBdr>
          <w:top w:val="single" w:sz="18" w:space="1" w:color="FF0000"/>
          <w:left w:val="single" w:sz="18" w:space="4" w:color="FF0000"/>
          <w:bottom w:val="single" w:sz="18" w:space="1" w:color="FF0000"/>
          <w:right w:val="single" w:sz="18" w:space="4" w:color="FF0000"/>
        </w:pBdr>
        <w:jc w:val="center"/>
        <w:rPr>
          <w:b/>
          <w:bCs/>
          <w:color w:val="FF0000"/>
        </w:rPr>
      </w:pPr>
      <w:r w:rsidRPr="00C802F2">
        <w:rPr>
          <w:b/>
          <w:bCs/>
          <w:color w:val="FF0000"/>
        </w:rPr>
        <w:t>RAPPELS</w:t>
      </w:r>
    </w:p>
    <w:p w14:paraId="455583B1" w14:textId="02B17A90" w:rsidR="00C802F2" w:rsidRPr="00C802F2" w:rsidRDefault="00C802F2" w:rsidP="00C802F2">
      <w:pPr>
        <w:pBdr>
          <w:top w:val="single" w:sz="18" w:space="1" w:color="FF0000"/>
          <w:left w:val="single" w:sz="18" w:space="4" w:color="FF0000"/>
          <w:bottom w:val="single" w:sz="18" w:space="1" w:color="FF0000"/>
          <w:right w:val="single" w:sz="18" w:space="4" w:color="FF0000"/>
        </w:pBdr>
        <w:jc w:val="center"/>
        <w:rPr>
          <w:b/>
          <w:bCs/>
          <w:color w:val="FF0000"/>
        </w:rPr>
      </w:pPr>
      <w:r w:rsidRPr="00C802F2">
        <w:rPr>
          <w:b/>
          <w:bCs/>
          <w:color w:val="FF0000"/>
        </w:rPr>
        <w:t xml:space="preserve">Les </w:t>
      </w:r>
      <w:r w:rsidR="002C0DB5">
        <w:rPr>
          <w:b/>
          <w:bCs/>
          <w:color w:val="FF0000"/>
        </w:rPr>
        <w:t>réservations</w:t>
      </w:r>
      <w:r w:rsidRPr="00C802F2">
        <w:rPr>
          <w:b/>
          <w:bCs/>
          <w:color w:val="FF0000"/>
        </w:rPr>
        <w:t xml:space="preserve"> de transports (hors transports complémentaires) et d’hôtel sont réalisés par la MSH dans le cadre de marchés publics. Le missionnaire ne </w:t>
      </w:r>
      <w:r w:rsidR="002C0DB5">
        <w:rPr>
          <w:b/>
          <w:bCs/>
          <w:color w:val="FF0000"/>
        </w:rPr>
        <w:t>pourra pas, sauf accord express,</w:t>
      </w:r>
      <w:r w:rsidRPr="00C802F2">
        <w:rPr>
          <w:b/>
          <w:bCs/>
          <w:color w:val="FF0000"/>
        </w:rPr>
        <w:t xml:space="preserve"> acheter lui-même ses billets.</w:t>
      </w:r>
    </w:p>
    <w:p w14:paraId="21D9D879" w14:textId="094C8AB3" w:rsidR="00347CDE" w:rsidRPr="00347CDE" w:rsidRDefault="00347CDE" w:rsidP="00C802F2">
      <w:pPr>
        <w:pBdr>
          <w:top w:val="single" w:sz="18" w:space="1" w:color="FF0000"/>
          <w:left w:val="single" w:sz="18" w:space="4" w:color="FF0000"/>
          <w:bottom w:val="single" w:sz="18" w:space="1" w:color="FF0000"/>
          <w:right w:val="single" w:sz="18" w:space="4" w:color="FF0000"/>
        </w:pBdr>
        <w:jc w:val="center"/>
        <w:rPr>
          <w:b/>
          <w:bCs/>
          <w:color w:val="FF0000"/>
        </w:rPr>
      </w:pPr>
      <w:r w:rsidRPr="00347CDE">
        <w:rPr>
          <w:b/>
          <w:bCs/>
          <w:color w:val="FF0000"/>
        </w:rPr>
        <w:t>Le missionnaire devra produire tous les justificatifs des frais engagés pour bénéficier des remboursements prévus par la réglementation.</w:t>
      </w:r>
    </w:p>
    <w:p w14:paraId="2E31D4EC" w14:textId="1D8F822A" w:rsidR="00347CDE" w:rsidRPr="00347CDE" w:rsidRDefault="00347CDE" w:rsidP="00C802F2">
      <w:pPr>
        <w:pBdr>
          <w:top w:val="single" w:sz="18" w:space="1" w:color="FF0000"/>
          <w:left w:val="single" w:sz="18" w:space="4" w:color="FF0000"/>
          <w:bottom w:val="single" w:sz="18" w:space="1" w:color="FF0000"/>
          <w:right w:val="single" w:sz="18" w:space="4" w:color="FF0000"/>
        </w:pBdr>
        <w:jc w:val="center"/>
        <w:rPr>
          <w:b/>
          <w:bCs/>
          <w:color w:val="FF0000"/>
        </w:rPr>
      </w:pPr>
      <w:r w:rsidRPr="00347CDE">
        <w:rPr>
          <w:b/>
          <w:bCs/>
          <w:color w:val="FF0000"/>
        </w:rPr>
        <w:t>Les fonctionnaires invités devront produire une attestation de non-paiement d’indemnités de déplacement ou un ordre de mission sans frais établi par leur établissement d’origine pour pouvoir bénéficier d’un remboursement.</w:t>
      </w:r>
    </w:p>
    <w:p w14:paraId="62E8AD0F" w14:textId="77777777" w:rsidR="00347CDE" w:rsidRDefault="00347CDE" w:rsidP="00C802F2">
      <w:pPr>
        <w:pBdr>
          <w:top w:val="single" w:sz="18" w:space="1" w:color="FF0000"/>
          <w:left w:val="single" w:sz="18" w:space="4" w:color="FF0000"/>
          <w:bottom w:val="single" w:sz="18" w:space="1" w:color="FF0000"/>
          <w:right w:val="single" w:sz="18" w:space="4" w:color="FF0000"/>
        </w:pBdr>
      </w:pPr>
    </w:p>
    <w:p w14:paraId="052D662D" w14:textId="39B57EC6" w:rsidR="00F43FB8" w:rsidRDefault="00F43FB8">
      <w:r>
        <w:br w:type="page"/>
      </w:r>
    </w:p>
    <w:p w14:paraId="315931B0" w14:textId="7C27CC58" w:rsidR="00F43FB8" w:rsidRDefault="00F43FB8" w:rsidP="00F43FB8">
      <w:pPr>
        <w:pStyle w:val="Titre1"/>
      </w:pPr>
      <w:r>
        <w:lastRenderedPageBreak/>
        <w:t>Mentions légales RGPD</w:t>
      </w:r>
    </w:p>
    <w:p w14:paraId="45D3EB5B" w14:textId="77777777" w:rsidR="00F43FB8" w:rsidRDefault="00F43FB8" w:rsidP="00F43FB8"/>
    <w:p w14:paraId="6DF8D84C" w14:textId="77777777" w:rsidR="00F43FB8" w:rsidRPr="00F43FB8" w:rsidRDefault="00F43FB8" w:rsidP="00F43FB8">
      <w:pPr>
        <w:rPr>
          <w:sz w:val="20"/>
          <w:szCs w:val="20"/>
        </w:rPr>
      </w:pPr>
      <w:r w:rsidRPr="00F43FB8">
        <w:rPr>
          <w:sz w:val="20"/>
          <w:szCs w:val="20"/>
        </w:rPr>
        <w:t>Responsable du traitement :</w:t>
      </w:r>
    </w:p>
    <w:p w14:paraId="49F827DC" w14:textId="54A914A3" w:rsidR="00F43FB8" w:rsidRPr="00F43FB8" w:rsidRDefault="00F43FB8" w:rsidP="00F43FB8">
      <w:pPr>
        <w:rPr>
          <w:sz w:val="20"/>
          <w:szCs w:val="20"/>
        </w:rPr>
      </w:pPr>
      <w:r w:rsidRPr="00F43FB8">
        <w:rPr>
          <w:sz w:val="20"/>
          <w:szCs w:val="20"/>
        </w:rPr>
        <w:t>Le responsable du traitement des données personnelles collectées via ce formulaire est la Maison des Sciences de l'Homme Paris Saclay (MSH Paris Saclay), située 4 avenue des Sciences 91190 Gif-sur-Yvette, représentée par Sébastien Oliveau, agissant en qualité de Directeur d’unité.</w:t>
      </w:r>
    </w:p>
    <w:p w14:paraId="501DED2D" w14:textId="77777777" w:rsidR="00F43FB8" w:rsidRPr="00F43FB8" w:rsidRDefault="00F43FB8" w:rsidP="00F43FB8">
      <w:pPr>
        <w:rPr>
          <w:sz w:val="20"/>
          <w:szCs w:val="20"/>
        </w:rPr>
      </w:pPr>
      <w:r w:rsidRPr="00F43FB8">
        <w:rPr>
          <w:sz w:val="20"/>
          <w:szCs w:val="20"/>
        </w:rPr>
        <w:t>Finalité du traitement :</w:t>
      </w:r>
    </w:p>
    <w:p w14:paraId="2C42EFB9" w14:textId="7589853E" w:rsidR="00F43FB8" w:rsidRPr="00F43FB8" w:rsidRDefault="00F43FB8" w:rsidP="00F43FB8">
      <w:pPr>
        <w:rPr>
          <w:sz w:val="20"/>
          <w:szCs w:val="20"/>
        </w:rPr>
      </w:pPr>
      <w:r w:rsidRPr="00F43FB8">
        <w:rPr>
          <w:sz w:val="20"/>
          <w:szCs w:val="20"/>
        </w:rPr>
        <w:t>Les données personnelles collectées via ce formulaire sont nécessaires pour la prise en charge logistique des missions en France ou à l'étranger, incluant le transport, l'hébergement et les frais annexes des participants. Ces données seront exclusivement accessibles à l'équipe administrative de la MSH Paris Saclay.</w:t>
      </w:r>
    </w:p>
    <w:p w14:paraId="1EF3593C" w14:textId="77777777" w:rsidR="00F43FB8" w:rsidRPr="00F43FB8" w:rsidRDefault="00F43FB8" w:rsidP="00F43FB8">
      <w:pPr>
        <w:rPr>
          <w:sz w:val="20"/>
          <w:szCs w:val="20"/>
        </w:rPr>
      </w:pPr>
      <w:r w:rsidRPr="00F43FB8">
        <w:rPr>
          <w:sz w:val="20"/>
          <w:szCs w:val="20"/>
        </w:rPr>
        <w:t>Durée de conservation :</w:t>
      </w:r>
    </w:p>
    <w:p w14:paraId="0B31CCFF" w14:textId="37C9A3BE" w:rsidR="00F43FB8" w:rsidRPr="00F43FB8" w:rsidRDefault="00F43FB8" w:rsidP="00F43FB8">
      <w:pPr>
        <w:rPr>
          <w:sz w:val="20"/>
          <w:szCs w:val="20"/>
        </w:rPr>
      </w:pPr>
      <w:r w:rsidRPr="00F43FB8">
        <w:rPr>
          <w:sz w:val="20"/>
          <w:szCs w:val="20"/>
        </w:rPr>
        <w:t>Les données personnelles collectées seront conservées par la MSH Paris Saclay pendant une durée maximale de 6 mois après le retour de la mission, conformément aux exigences légales et contractuelles.</w:t>
      </w:r>
    </w:p>
    <w:p w14:paraId="10920751" w14:textId="77777777" w:rsidR="00F43FB8" w:rsidRPr="00F43FB8" w:rsidRDefault="00F43FB8" w:rsidP="00F43FB8">
      <w:pPr>
        <w:rPr>
          <w:sz w:val="20"/>
          <w:szCs w:val="20"/>
        </w:rPr>
      </w:pPr>
      <w:r w:rsidRPr="00F43FB8">
        <w:rPr>
          <w:sz w:val="20"/>
          <w:szCs w:val="20"/>
        </w:rPr>
        <w:t>Droits des personnes concernées :</w:t>
      </w:r>
    </w:p>
    <w:p w14:paraId="4D2F5623" w14:textId="77777777" w:rsidR="00F43FB8" w:rsidRPr="00F43FB8" w:rsidRDefault="00F43FB8" w:rsidP="00F43FB8">
      <w:pPr>
        <w:rPr>
          <w:sz w:val="20"/>
          <w:szCs w:val="20"/>
        </w:rPr>
      </w:pPr>
      <w:r w:rsidRPr="00F43FB8">
        <w:rPr>
          <w:sz w:val="20"/>
          <w:szCs w:val="20"/>
        </w:rPr>
        <w:t>Conformément au Règlement Général sur la Protection des Données (RGPD), les personnes concernées par le traitement de leurs données personnelles disposent des droits suivants :</w:t>
      </w:r>
    </w:p>
    <w:p w14:paraId="2C0860E5" w14:textId="77777777" w:rsidR="00F43FB8" w:rsidRPr="00F43FB8" w:rsidRDefault="00F43FB8" w:rsidP="00F43FB8">
      <w:pPr>
        <w:rPr>
          <w:sz w:val="20"/>
          <w:szCs w:val="20"/>
        </w:rPr>
      </w:pPr>
      <w:r w:rsidRPr="00F43FB8">
        <w:rPr>
          <w:sz w:val="20"/>
          <w:szCs w:val="20"/>
        </w:rPr>
        <w:t>- Le droit d'accès : les personnes concernées peuvent obtenir la confirmation que des données personnelles les concernant sont ou ne sont pas traitées, ainsi que des informations sur les finalités du traitement, les catégories de données concernées, les destinataires des données, etc.</w:t>
      </w:r>
    </w:p>
    <w:p w14:paraId="587A0569" w14:textId="77777777" w:rsidR="00F43FB8" w:rsidRPr="00F43FB8" w:rsidRDefault="00F43FB8" w:rsidP="00F43FB8">
      <w:pPr>
        <w:rPr>
          <w:sz w:val="20"/>
          <w:szCs w:val="20"/>
        </w:rPr>
      </w:pPr>
      <w:r w:rsidRPr="00F43FB8">
        <w:rPr>
          <w:sz w:val="20"/>
          <w:szCs w:val="20"/>
        </w:rPr>
        <w:t>- Le droit de rectification : les personnes concernées peuvent demander la rectification des données personnelles inexactes les concernant.</w:t>
      </w:r>
    </w:p>
    <w:p w14:paraId="5C2E6D47" w14:textId="77777777" w:rsidR="00F43FB8" w:rsidRPr="00F43FB8" w:rsidRDefault="00F43FB8" w:rsidP="00F43FB8">
      <w:pPr>
        <w:rPr>
          <w:sz w:val="20"/>
          <w:szCs w:val="20"/>
        </w:rPr>
      </w:pPr>
      <w:r w:rsidRPr="00F43FB8">
        <w:rPr>
          <w:sz w:val="20"/>
          <w:szCs w:val="20"/>
        </w:rPr>
        <w:t>- Le droit à l'effacement : les personnes concernées peuvent demander l'effacement de leurs données personnelles dans certaines circonstances, par exemple si les données ne sont plus nécessaires aux fins pour lesquelles elles ont été collectées.</w:t>
      </w:r>
    </w:p>
    <w:p w14:paraId="7C23185A" w14:textId="77777777" w:rsidR="00F43FB8" w:rsidRPr="00F43FB8" w:rsidRDefault="00F43FB8" w:rsidP="00F43FB8">
      <w:pPr>
        <w:rPr>
          <w:sz w:val="20"/>
          <w:szCs w:val="20"/>
        </w:rPr>
      </w:pPr>
      <w:r w:rsidRPr="00F43FB8">
        <w:rPr>
          <w:sz w:val="20"/>
          <w:szCs w:val="20"/>
        </w:rPr>
        <w:t>- Le droit à la limitation du traitement : dans certaines situations, les personnes concernées peuvent demander la limitation du traitement de leurs données personnelles.</w:t>
      </w:r>
    </w:p>
    <w:p w14:paraId="696A338C" w14:textId="77777777" w:rsidR="00F43FB8" w:rsidRPr="00F43FB8" w:rsidRDefault="00F43FB8" w:rsidP="00F43FB8">
      <w:pPr>
        <w:rPr>
          <w:sz w:val="20"/>
          <w:szCs w:val="20"/>
        </w:rPr>
      </w:pPr>
      <w:r w:rsidRPr="00F43FB8">
        <w:rPr>
          <w:sz w:val="20"/>
          <w:szCs w:val="20"/>
        </w:rPr>
        <w:t>- Le droit à la portabilité des données : les personnes concernées peuvent recevoir les données personnelles les concernant dans un format structuré, couramment utilisé et lisible par machine, et ont le droit de transmettre ces données à un autre responsable du traitement.</w:t>
      </w:r>
    </w:p>
    <w:p w14:paraId="37EF514D" w14:textId="4D9B928E" w:rsidR="00F43FB8" w:rsidRPr="00F43FB8" w:rsidRDefault="00F43FB8" w:rsidP="00F43FB8">
      <w:pPr>
        <w:rPr>
          <w:sz w:val="20"/>
          <w:szCs w:val="20"/>
        </w:rPr>
      </w:pPr>
      <w:r w:rsidRPr="00F43FB8">
        <w:rPr>
          <w:sz w:val="20"/>
          <w:szCs w:val="20"/>
        </w:rPr>
        <w:t>- Le droit d'opposition : les personnes concernées peuvent s'opposer, à tout moment et pour des raisons tenant à leur situation particulière, au traitement de leurs données personnelles.</w:t>
      </w:r>
    </w:p>
    <w:p w14:paraId="170F3409" w14:textId="645225F4" w:rsidR="00F43FB8" w:rsidRPr="00F43FB8" w:rsidRDefault="00F43FB8" w:rsidP="00F43FB8">
      <w:pPr>
        <w:rPr>
          <w:sz w:val="20"/>
          <w:szCs w:val="20"/>
        </w:rPr>
      </w:pPr>
      <w:r w:rsidRPr="00F43FB8">
        <w:rPr>
          <w:sz w:val="20"/>
          <w:szCs w:val="20"/>
        </w:rPr>
        <w:t xml:space="preserve">Pour exercer ces droits ou pour toute question relative à la protection de leurs données personnelles, les personnes concernées peuvent contacter le service administratif de la MSH Paris Saclay par </w:t>
      </w:r>
      <w:proofErr w:type="gramStart"/>
      <w:r w:rsidRPr="00F43FB8">
        <w:rPr>
          <w:sz w:val="20"/>
          <w:szCs w:val="20"/>
        </w:rPr>
        <w:t>e-mail</w:t>
      </w:r>
      <w:proofErr w:type="gramEnd"/>
      <w:r w:rsidRPr="00F43FB8">
        <w:rPr>
          <w:sz w:val="20"/>
          <w:szCs w:val="20"/>
        </w:rPr>
        <w:t xml:space="preserve"> à l'adresse suivante : gestion@msh-paris-saclay.fr ou le Délégué à la Protection des Données (DPO) du CNRS par email à dpd.demandes@cnrs.fr.</w:t>
      </w:r>
    </w:p>
    <w:p w14:paraId="3D4BF923" w14:textId="77777777" w:rsidR="00F43FB8" w:rsidRPr="00F43FB8" w:rsidRDefault="00F43FB8" w:rsidP="00F43FB8">
      <w:pPr>
        <w:rPr>
          <w:sz w:val="20"/>
          <w:szCs w:val="20"/>
        </w:rPr>
      </w:pPr>
      <w:r w:rsidRPr="00F43FB8">
        <w:rPr>
          <w:sz w:val="20"/>
          <w:szCs w:val="20"/>
        </w:rPr>
        <w:t>Références légales :</w:t>
      </w:r>
    </w:p>
    <w:p w14:paraId="26A19293" w14:textId="77777777" w:rsidR="00F43FB8" w:rsidRPr="00F43FB8" w:rsidRDefault="00F43FB8" w:rsidP="00F43FB8">
      <w:pPr>
        <w:rPr>
          <w:sz w:val="20"/>
          <w:szCs w:val="20"/>
        </w:rPr>
      </w:pPr>
      <w:r w:rsidRPr="00F43FB8">
        <w:rPr>
          <w:sz w:val="20"/>
          <w:szCs w:val="20"/>
        </w:rPr>
        <w:t>Le traitement des données personnelles est effectué conformément aux dispositions du Règlement (UE) 2016/679 du Parlement européen et du Conseil du 27 avril 2016 relatif à la protection des personnes physiques à l'égard du traitement des données à caractère personnel et à la libre circulation de ces données (RGPD) ainsi qu'à la loi française applicable en la matière.</w:t>
      </w:r>
    </w:p>
    <w:p w14:paraId="1F80E998" w14:textId="77777777" w:rsidR="00F43FB8" w:rsidRPr="00F43FB8" w:rsidRDefault="00F43FB8" w:rsidP="00F43FB8">
      <w:pPr>
        <w:rPr>
          <w:sz w:val="20"/>
          <w:szCs w:val="20"/>
        </w:rPr>
      </w:pPr>
    </w:p>
    <w:p w14:paraId="2F8E3E0B" w14:textId="77777777" w:rsidR="00F43FB8" w:rsidRPr="00F43FB8" w:rsidRDefault="00F43FB8" w:rsidP="00F43FB8">
      <w:pPr>
        <w:rPr>
          <w:sz w:val="20"/>
          <w:szCs w:val="20"/>
        </w:rPr>
      </w:pPr>
      <w:r w:rsidRPr="00F43FB8">
        <w:rPr>
          <w:sz w:val="20"/>
          <w:szCs w:val="20"/>
        </w:rPr>
        <w:t>Date de dernière mise à jour :</w:t>
      </w:r>
    </w:p>
    <w:p w14:paraId="02CD5524" w14:textId="47CEC53B" w:rsidR="00F43FB8" w:rsidRPr="00F43FB8" w:rsidRDefault="00F43FB8" w:rsidP="00F43FB8">
      <w:pPr>
        <w:rPr>
          <w:sz w:val="20"/>
          <w:szCs w:val="20"/>
        </w:rPr>
      </w:pPr>
      <w:r w:rsidRPr="00F43FB8">
        <w:rPr>
          <w:sz w:val="20"/>
          <w:szCs w:val="20"/>
        </w:rPr>
        <w:t xml:space="preserve">Ces mentions légales ont été mises à jour le </w:t>
      </w:r>
      <w:r w:rsidR="001779FF">
        <w:rPr>
          <w:sz w:val="20"/>
          <w:szCs w:val="20"/>
        </w:rPr>
        <w:t>12</w:t>
      </w:r>
      <w:r w:rsidRPr="00F43FB8">
        <w:rPr>
          <w:sz w:val="20"/>
          <w:szCs w:val="20"/>
        </w:rPr>
        <w:t>/</w:t>
      </w:r>
      <w:r w:rsidR="001779FF">
        <w:rPr>
          <w:sz w:val="20"/>
          <w:szCs w:val="20"/>
        </w:rPr>
        <w:t>12</w:t>
      </w:r>
      <w:r w:rsidRPr="00F43FB8">
        <w:rPr>
          <w:sz w:val="20"/>
          <w:szCs w:val="20"/>
        </w:rPr>
        <w:t>/2024.</w:t>
      </w:r>
    </w:p>
    <w:sectPr w:rsidR="00F43FB8" w:rsidRPr="00F43FB8" w:rsidSect="006871A8">
      <w:footerReference w:type="even" r:id="rId11"/>
      <w:headerReference w:type="first" r:id="rId12"/>
      <w:footerReference w:type="first" r:id="rId13"/>
      <w:pgSz w:w="11906" w:h="16838"/>
      <w:pgMar w:top="720" w:right="720" w:bottom="720" w:left="720" w:header="567" w:footer="26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D856AA0" w14:textId="77777777" w:rsidR="00B07627" w:rsidRDefault="00B07627">
      <w:pPr>
        <w:spacing w:after="0" w:line="240" w:lineRule="auto"/>
      </w:pPr>
      <w:r>
        <w:separator/>
      </w:r>
    </w:p>
  </w:endnote>
  <w:endnote w:type="continuationSeparator" w:id="0">
    <w:p w14:paraId="1F741299" w14:textId="77777777" w:rsidR="00B07627" w:rsidRDefault="00B07627">
      <w:pPr>
        <w:spacing w:after="0" w:line="240" w:lineRule="auto"/>
      </w:pPr>
      <w:r>
        <w:continuationSeparator/>
      </w:r>
    </w:p>
  </w:endnote>
  <w:endnote w:type="continuationNotice" w:id="1">
    <w:p w14:paraId="14A89539" w14:textId="77777777" w:rsidR="00B07627" w:rsidRDefault="00B0762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ontserrat Medium">
    <w:altName w:val="Calibri"/>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D39937" w14:textId="77777777" w:rsidR="00B70B2B" w:rsidRPr="00223979" w:rsidRDefault="00B70B2B" w:rsidP="00E945AC">
    <w:pPr>
      <w:pStyle w:val="Pieddepage"/>
      <w:ind w:left="-709"/>
      <w:rPr>
        <w:color w:val="58585A"/>
      </w:rPr>
    </w:pPr>
  </w:p>
  <w:p w14:paraId="72A98CBF" w14:textId="77777777" w:rsidR="00634FE1" w:rsidRPr="00223979" w:rsidRDefault="00634FE1" w:rsidP="00E945AC">
    <w:pPr>
      <w:ind w:left="-709"/>
      <w:rPr>
        <w:color w:val="58585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C645AA" w14:textId="77777777" w:rsidR="00C91FB7" w:rsidRDefault="00C91FB7" w:rsidP="00D65B05">
    <w:pPr>
      <w:pStyle w:val="Pieddepage"/>
      <w:tabs>
        <w:tab w:val="clear" w:pos="9072"/>
      </w:tabs>
      <w:ind w:left="-709" w:right="-851"/>
      <w:jc w:val="both"/>
      <w:rPr>
        <w:rStyle w:val="Numrodepage"/>
        <w:rFonts w:ascii="Arial" w:eastAsia="Times New Roman" w:hAnsi="Arial" w:cs="Arial"/>
        <w:i/>
        <w:sz w:val="16"/>
        <w:szCs w:val="18"/>
      </w:rPr>
    </w:pPr>
  </w:p>
  <w:p w14:paraId="426B4A99" w14:textId="77777777" w:rsidR="00D65B05" w:rsidRPr="00C91FB7" w:rsidRDefault="00D65B05" w:rsidP="00C91FB7">
    <w:pPr>
      <w:pStyle w:val="Pieddepage"/>
      <w:tabs>
        <w:tab w:val="clear" w:pos="9072"/>
      </w:tabs>
      <w:ind w:right="-851"/>
      <w:jc w:val="both"/>
      <w:rPr>
        <w:rFonts w:ascii="Arial" w:hAnsi="Arial" w:cs="Arial"/>
        <w:i/>
        <w:sz w:val="16"/>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24D183B" w14:textId="77777777" w:rsidR="00B07627" w:rsidRDefault="00B07627">
      <w:pPr>
        <w:spacing w:after="0" w:line="240" w:lineRule="auto"/>
      </w:pPr>
      <w:r>
        <w:separator/>
      </w:r>
    </w:p>
  </w:footnote>
  <w:footnote w:type="continuationSeparator" w:id="0">
    <w:p w14:paraId="47F21CF8" w14:textId="77777777" w:rsidR="00B07627" w:rsidRDefault="00B07627">
      <w:pPr>
        <w:spacing w:after="0" w:line="240" w:lineRule="auto"/>
      </w:pPr>
      <w:r>
        <w:continuationSeparator/>
      </w:r>
    </w:p>
  </w:footnote>
  <w:footnote w:type="continuationNotice" w:id="1">
    <w:p w14:paraId="0BA27232" w14:textId="77777777" w:rsidR="00B07627" w:rsidRDefault="00B0762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4A85DD" w14:textId="68DB4754" w:rsidR="00195326" w:rsidRDefault="00765B0C" w:rsidP="00765B0C">
    <w:pPr>
      <w:pStyle w:val="Titre"/>
    </w:pPr>
    <w:r>
      <w:rPr>
        <w:noProof/>
      </w:rPr>
      <w:drawing>
        <wp:inline distT="0" distB="0" distL="0" distR="0" wp14:anchorId="08AC587E" wp14:editId="3D8A5ACD">
          <wp:extent cx="1450340" cy="719455"/>
          <wp:effectExtent l="0" t="0" r="0" b="4445"/>
          <wp:docPr id="182996956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9969560" name="Image 1829969560"/>
                  <pic:cNvPicPr/>
                </pic:nvPicPr>
                <pic:blipFill>
                  <a:blip r:embed="rId1">
                    <a:extLst>
                      <a:ext uri="{28A0092B-C50C-407E-A947-70E740481C1C}">
                        <a14:useLocalDpi xmlns:a14="http://schemas.microsoft.com/office/drawing/2010/main" val="0"/>
                      </a:ext>
                    </a:extLst>
                  </a:blip>
                  <a:stretch>
                    <a:fillRect/>
                  </a:stretch>
                </pic:blipFill>
                <pic:spPr>
                  <a:xfrm>
                    <a:off x="0" y="0"/>
                    <a:ext cx="1450340" cy="719455"/>
                  </a:xfrm>
                  <a:prstGeom prst="rect">
                    <a:avLst/>
                  </a:prstGeom>
                </pic:spPr>
              </pic:pic>
            </a:graphicData>
          </a:graphic>
        </wp:inline>
      </w:drawing>
    </w:r>
    <w:r>
      <w:tab/>
    </w:r>
    <w:r>
      <w:tab/>
    </w:r>
    <w:r w:rsidRPr="00765B0C">
      <w:rPr>
        <w:rFonts w:ascii="Montserrat Medium" w:hAnsi="Montserrat Medium"/>
      </w:rPr>
      <w:t>Demande de mission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AF54EFF"/>
    <w:multiLevelType w:val="hybridMultilevel"/>
    <w:tmpl w:val="2894F9A2"/>
    <w:lvl w:ilvl="0" w:tplc="A0D6CE26">
      <w:numFmt w:val="bullet"/>
      <w:lvlText w:val="-"/>
      <w:lvlJc w:val="left"/>
      <w:pPr>
        <w:ind w:left="-349" w:hanging="360"/>
      </w:pPr>
      <w:rPr>
        <w:rFonts w:ascii="Arial" w:eastAsiaTheme="minorHAnsi" w:hAnsi="Arial" w:cs="Arial" w:hint="default"/>
      </w:rPr>
    </w:lvl>
    <w:lvl w:ilvl="1" w:tplc="040C0003" w:tentative="1">
      <w:start w:val="1"/>
      <w:numFmt w:val="bullet"/>
      <w:lvlText w:val="o"/>
      <w:lvlJc w:val="left"/>
      <w:pPr>
        <w:ind w:left="371" w:hanging="360"/>
      </w:pPr>
      <w:rPr>
        <w:rFonts w:ascii="Courier New" w:hAnsi="Courier New" w:cs="Courier New" w:hint="default"/>
      </w:rPr>
    </w:lvl>
    <w:lvl w:ilvl="2" w:tplc="040C0005" w:tentative="1">
      <w:start w:val="1"/>
      <w:numFmt w:val="bullet"/>
      <w:lvlText w:val=""/>
      <w:lvlJc w:val="left"/>
      <w:pPr>
        <w:ind w:left="1091" w:hanging="360"/>
      </w:pPr>
      <w:rPr>
        <w:rFonts w:ascii="Wingdings" w:hAnsi="Wingdings" w:hint="default"/>
      </w:rPr>
    </w:lvl>
    <w:lvl w:ilvl="3" w:tplc="040C0001" w:tentative="1">
      <w:start w:val="1"/>
      <w:numFmt w:val="bullet"/>
      <w:lvlText w:val=""/>
      <w:lvlJc w:val="left"/>
      <w:pPr>
        <w:ind w:left="1811" w:hanging="360"/>
      </w:pPr>
      <w:rPr>
        <w:rFonts w:ascii="Symbol" w:hAnsi="Symbol" w:hint="default"/>
      </w:rPr>
    </w:lvl>
    <w:lvl w:ilvl="4" w:tplc="040C0003" w:tentative="1">
      <w:start w:val="1"/>
      <w:numFmt w:val="bullet"/>
      <w:lvlText w:val="o"/>
      <w:lvlJc w:val="left"/>
      <w:pPr>
        <w:ind w:left="2531" w:hanging="360"/>
      </w:pPr>
      <w:rPr>
        <w:rFonts w:ascii="Courier New" w:hAnsi="Courier New" w:cs="Courier New" w:hint="default"/>
      </w:rPr>
    </w:lvl>
    <w:lvl w:ilvl="5" w:tplc="040C0005" w:tentative="1">
      <w:start w:val="1"/>
      <w:numFmt w:val="bullet"/>
      <w:lvlText w:val=""/>
      <w:lvlJc w:val="left"/>
      <w:pPr>
        <w:ind w:left="3251" w:hanging="360"/>
      </w:pPr>
      <w:rPr>
        <w:rFonts w:ascii="Wingdings" w:hAnsi="Wingdings" w:hint="default"/>
      </w:rPr>
    </w:lvl>
    <w:lvl w:ilvl="6" w:tplc="040C0001" w:tentative="1">
      <w:start w:val="1"/>
      <w:numFmt w:val="bullet"/>
      <w:lvlText w:val=""/>
      <w:lvlJc w:val="left"/>
      <w:pPr>
        <w:ind w:left="3971" w:hanging="360"/>
      </w:pPr>
      <w:rPr>
        <w:rFonts w:ascii="Symbol" w:hAnsi="Symbol" w:hint="default"/>
      </w:rPr>
    </w:lvl>
    <w:lvl w:ilvl="7" w:tplc="040C0003" w:tentative="1">
      <w:start w:val="1"/>
      <w:numFmt w:val="bullet"/>
      <w:lvlText w:val="o"/>
      <w:lvlJc w:val="left"/>
      <w:pPr>
        <w:ind w:left="4691" w:hanging="360"/>
      </w:pPr>
      <w:rPr>
        <w:rFonts w:ascii="Courier New" w:hAnsi="Courier New" w:cs="Courier New" w:hint="default"/>
      </w:rPr>
    </w:lvl>
    <w:lvl w:ilvl="8" w:tplc="040C0005" w:tentative="1">
      <w:start w:val="1"/>
      <w:numFmt w:val="bullet"/>
      <w:lvlText w:val=""/>
      <w:lvlJc w:val="left"/>
      <w:pPr>
        <w:ind w:left="5411" w:hanging="360"/>
      </w:pPr>
      <w:rPr>
        <w:rFonts w:ascii="Wingdings" w:hAnsi="Wingdings" w:hint="default"/>
      </w:rPr>
    </w:lvl>
  </w:abstractNum>
  <w:num w:numId="1" w16cid:durableId="4249609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attachedTemplate r:id="rId1"/>
  <w:documentProtection w:edit="forms" w:enforcement="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5B2A"/>
    <w:rsid w:val="00007E81"/>
    <w:rsid w:val="00010317"/>
    <w:rsid w:val="0001086F"/>
    <w:rsid w:val="00011C8A"/>
    <w:rsid w:val="00012384"/>
    <w:rsid w:val="000201CC"/>
    <w:rsid w:val="00023C98"/>
    <w:rsid w:val="00024C41"/>
    <w:rsid w:val="00033AE6"/>
    <w:rsid w:val="0004240B"/>
    <w:rsid w:val="000466E9"/>
    <w:rsid w:val="00050644"/>
    <w:rsid w:val="000669C9"/>
    <w:rsid w:val="0007349B"/>
    <w:rsid w:val="00085F6C"/>
    <w:rsid w:val="00091449"/>
    <w:rsid w:val="00092685"/>
    <w:rsid w:val="00092D44"/>
    <w:rsid w:val="00094C42"/>
    <w:rsid w:val="00097C68"/>
    <w:rsid w:val="000B3616"/>
    <w:rsid w:val="000B4C30"/>
    <w:rsid w:val="000C03F3"/>
    <w:rsid w:val="000E2173"/>
    <w:rsid w:val="000E61ED"/>
    <w:rsid w:val="000F74F3"/>
    <w:rsid w:val="0011034D"/>
    <w:rsid w:val="0011046D"/>
    <w:rsid w:val="001175C7"/>
    <w:rsid w:val="00125D20"/>
    <w:rsid w:val="00134932"/>
    <w:rsid w:val="00134E16"/>
    <w:rsid w:val="00143B00"/>
    <w:rsid w:val="00147A50"/>
    <w:rsid w:val="001516FA"/>
    <w:rsid w:val="001518BF"/>
    <w:rsid w:val="00152097"/>
    <w:rsid w:val="00163C88"/>
    <w:rsid w:val="001779FF"/>
    <w:rsid w:val="00181A6C"/>
    <w:rsid w:val="00185F50"/>
    <w:rsid w:val="00195326"/>
    <w:rsid w:val="00196822"/>
    <w:rsid w:val="00196D93"/>
    <w:rsid w:val="001A7432"/>
    <w:rsid w:val="001B05D2"/>
    <w:rsid w:val="001B68AE"/>
    <w:rsid w:val="001C2EF7"/>
    <w:rsid w:val="001C306D"/>
    <w:rsid w:val="001D08A2"/>
    <w:rsid w:val="001D25C6"/>
    <w:rsid w:val="001D5E93"/>
    <w:rsid w:val="001E4590"/>
    <w:rsid w:val="001E5C4B"/>
    <w:rsid w:val="001F0DBC"/>
    <w:rsid w:val="00201AD0"/>
    <w:rsid w:val="00203303"/>
    <w:rsid w:val="00210CE8"/>
    <w:rsid w:val="00216E74"/>
    <w:rsid w:val="00223979"/>
    <w:rsid w:val="00225292"/>
    <w:rsid w:val="00226719"/>
    <w:rsid w:val="00243B35"/>
    <w:rsid w:val="00254319"/>
    <w:rsid w:val="002675E5"/>
    <w:rsid w:val="00286625"/>
    <w:rsid w:val="002914DD"/>
    <w:rsid w:val="002A15A7"/>
    <w:rsid w:val="002A4B70"/>
    <w:rsid w:val="002A5EDB"/>
    <w:rsid w:val="002B4B45"/>
    <w:rsid w:val="002B6F97"/>
    <w:rsid w:val="002C0DB5"/>
    <w:rsid w:val="002C3579"/>
    <w:rsid w:val="002C48C0"/>
    <w:rsid w:val="002D0FEC"/>
    <w:rsid w:val="002D4F4C"/>
    <w:rsid w:val="002F1BC5"/>
    <w:rsid w:val="003014DE"/>
    <w:rsid w:val="00305DD4"/>
    <w:rsid w:val="00311821"/>
    <w:rsid w:val="003121F1"/>
    <w:rsid w:val="0031321B"/>
    <w:rsid w:val="003178E8"/>
    <w:rsid w:val="00321303"/>
    <w:rsid w:val="00322498"/>
    <w:rsid w:val="00324922"/>
    <w:rsid w:val="00324CD3"/>
    <w:rsid w:val="00340768"/>
    <w:rsid w:val="003465BD"/>
    <w:rsid w:val="00347CDE"/>
    <w:rsid w:val="00353B21"/>
    <w:rsid w:val="00361643"/>
    <w:rsid w:val="0036382D"/>
    <w:rsid w:val="00363D45"/>
    <w:rsid w:val="003701E2"/>
    <w:rsid w:val="00373052"/>
    <w:rsid w:val="0037507C"/>
    <w:rsid w:val="00384B49"/>
    <w:rsid w:val="00390384"/>
    <w:rsid w:val="00391180"/>
    <w:rsid w:val="003B0B55"/>
    <w:rsid w:val="003C0E22"/>
    <w:rsid w:val="003C2337"/>
    <w:rsid w:val="003C3CD3"/>
    <w:rsid w:val="003C470A"/>
    <w:rsid w:val="003C657A"/>
    <w:rsid w:val="003D1096"/>
    <w:rsid w:val="003D1F6B"/>
    <w:rsid w:val="003D5C24"/>
    <w:rsid w:val="003E3097"/>
    <w:rsid w:val="003E38CE"/>
    <w:rsid w:val="003E53CE"/>
    <w:rsid w:val="003F588B"/>
    <w:rsid w:val="003F663B"/>
    <w:rsid w:val="003F7EE8"/>
    <w:rsid w:val="00400EB1"/>
    <w:rsid w:val="0040273A"/>
    <w:rsid w:val="00404253"/>
    <w:rsid w:val="004071BF"/>
    <w:rsid w:val="0041320C"/>
    <w:rsid w:val="004164C3"/>
    <w:rsid w:val="004211B6"/>
    <w:rsid w:val="004414F6"/>
    <w:rsid w:val="00453D10"/>
    <w:rsid w:val="00455BFC"/>
    <w:rsid w:val="0047390D"/>
    <w:rsid w:val="00475241"/>
    <w:rsid w:val="0049104F"/>
    <w:rsid w:val="00493193"/>
    <w:rsid w:val="004B1595"/>
    <w:rsid w:val="004C69A7"/>
    <w:rsid w:val="004F07CD"/>
    <w:rsid w:val="004F4AF2"/>
    <w:rsid w:val="004F7596"/>
    <w:rsid w:val="00506A2B"/>
    <w:rsid w:val="0052454D"/>
    <w:rsid w:val="00525BA7"/>
    <w:rsid w:val="005267C2"/>
    <w:rsid w:val="005273DF"/>
    <w:rsid w:val="0053713B"/>
    <w:rsid w:val="005467C1"/>
    <w:rsid w:val="005471DF"/>
    <w:rsid w:val="00550C6B"/>
    <w:rsid w:val="005520D2"/>
    <w:rsid w:val="00560667"/>
    <w:rsid w:val="0057492D"/>
    <w:rsid w:val="00582855"/>
    <w:rsid w:val="00590FD5"/>
    <w:rsid w:val="005A191E"/>
    <w:rsid w:val="005A5360"/>
    <w:rsid w:val="005A6000"/>
    <w:rsid w:val="005B1B54"/>
    <w:rsid w:val="005C0EB2"/>
    <w:rsid w:val="005C246F"/>
    <w:rsid w:val="005C28EC"/>
    <w:rsid w:val="005E4146"/>
    <w:rsid w:val="005E5C8B"/>
    <w:rsid w:val="005F4026"/>
    <w:rsid w:val="00600D26"/>
    <w:rsid w:val="00606EAB"/>
    <w:rsid w:val="00607E40"/>
    <w:rsid w:val="00612AC8"/>
    <w:rsid w:val="00634FE1"/>
    <w:rsid w:val="006402FC"/>
    <w:rsid w:val="0064537F"/>
    <w:rsid w:val="006514E6"/>
    <w:rsid w:val="00654E12"/>
    <w:rsid w:val="00670980"/>
    <w:rsid w:val="00674FB2"/>
    <w:rsid w:val="00680E83"/>
    <w:rsid w:val="0068109E"/>
    <w:rsid w:val="00683F5F"/>
    <w:rsid w:val="006871A8"/>
    <w:rsid w:val="00695B40"/>
    <w:rsid w:val="006A576B"/>
    <w:rsid w:val="006B082F"/>
    <w:rsid w:val="006B5B88"/>
    <w:rsid w:val="006C2D12"/>
    <w:rsid w:val="006C49DD"/>
    <w:rsid w:val="006D30F3"/>
    <w:rsid w:val="006E6363"/>
    <w:rsid w:val="006E733E"/>
    <w:rsid w:val="006F19A9"/>
    <w:rsid w:val="006F3946"/>
    <w:rsid w:val="006F7406"/>
    <w:rsid w:val="00715716"/>
    <w:rsid w:val="00720147"/>
    <w:rsid w:val="007203CB"/>
    <w:rsid w:val="007219F7"/>
    <w:rsid w:val="007303B6"/>
    <w:rsid w:val="007320B0"/>
    <w:rsid w:val="0074369A"/>
    <w:rsid w:val="0075361B"/>
    <w:rsid w:val="007636F7"/>
    <w:rsid w:val="00765B0C"/>
    <w:rsid w:val="00781FCF"/>
    <w:rsid w:val="007825AD"/>
    <w:rsid w:val="00786A30"/>
    <w:rsid w:val="0079791F"/>
    <w:rsid w:val="007A6865"/>
    <w:rsid w:val="007A6A78"/>
    <w:rsid w:val="007A6B1C"/>
    <w:rsid w:val="007B1CB7"/>
    <w:rsid w:val="007B66F1"/>
    <w:rsid w:val="007D5DB8"/>
    <w:rsid w:val="007F72D8"/>
    <w:rsid w:val="0080129C"/>
    <w:rsid w:val="008041C9"/>
    <w:rsid w:val="008045A9"/>
    <w:rsid w:val="008137E6"/>
    <w:rsid w:val="00817024"/>
    <w:rsid w:val="00820049"/>
    <w:rsid w:val="00822097"/>
    <w:rsid w:val="00822F89"/>
    <w:rsid w:val="008233C1"/>
    <w:rsid w:val="008358B1"/>
    <w:rsid w:val="00840580"/>
    <w:rsid w:val="0084370F"/>
    <w:rsid w:val="00847191"/>
    <w:rsid w:val="00847EE5"/>
    <w:rsid w:val="008505F4"/>
    <w:rsid w:val="00854736"/>
    <w:rsid w:val="00865D75"/>
    <w:rsid w:val="00874F82"/>
    <w:rsid w:val="00875D4E"/>
    <w:rsid w:val="00882951"/>
    <w:rsid w:val="00890999"/>
    <w:rsid w:val="00893471"/>
    <w:rsid w:val="008A0F4D"/>
    <w:rsid w:val="008A23CE"/>
    <w:rsid w:val="008B2A64"/>
    <w:rsid w:val="008B7254"/>
    <w:rsid w:val="008C1393"/>
    <w:rsid w:val="008C2B9F"/>
    <w:rsid w:val="008C3079"/>
    <w:rsid w:val="008C6340"/>
    <w:rsid w:val="008D247E"/>
    <w:rsid w:val="008D6426"/>
    <w:rsid w:val="008E175B"/>
    <w:rsid w:val="008E3926"/>
    <w:rsid w:val="008E621D"/>
    <w:rsid w:val="008F5E38"/>
    <w:rsid w:val="00901512"/>
    <w:rsid w:val="00910E39"/>
    <w:rsid w:val="00913180"/>
    <w:rsid w:val="009329D7"/>
    <w:rsid w:val="00946934"/>
    <w:rsid w:val="00946AD2"/>
    <w:rsid w:val="0096160E"/>
    <w:rsid w:val="00971DA2"/>
    <w:rsid w:val="00981CD1"/>
    <w:rsid w:val="00985781"/>
    <w:rsid w:val="0098597F"/>
    <w:rsid w:val="009860FF"/>
    <w:rsid w:val="009A7083"/>
    <w:rsid w:val="009B0D59"/>
    <w:rsid w:val="009B41DC"/>
    <w:rsid w:val="009D1105"/>
    <w:rsid w:val="009D3286"/>
    <w:rsid w:val="009E0351"/>
    <w:rsid w:val="009F36C0"/>
    <w:rsid w:val="009F6EEC"/>
    <w:rsid w:val="00A01705"/>
    <w:rsid w:val="00A01AA7"/>
    <w:rsid w:val="00A10597"/>
    <w:rsid w:val="00A30758"/>
    <w:rsid w:val="00A3152E"/>
    <w:rsid w:val="00A41885"/>
    <w:rsid w:val="00A441E6"/>
    <w:rsid w:val="00A526B4"/>
    <w:rsid w:val="00A662FD"/>
    <w:rsid w:val="00A82B6B"/>
    <w:rsid w:val="00A86CCC"/>
    <w:rsid w:val="00A976CA"/>
    <w:rsid w:val="00AA4594"/>
    <w:rsid w:val="00AB0258"/>
    <w:rsid w:val="00AB51E6"/>
    <w:rsid w:val="00AC70A4"/>
    <w:rsid w:val="00AD3CAF"/>
    <w:rsid w:val="00AD3D63"/>
    <w:rsid w:val="00AE0560"/>
    <w:rsid w:val="00AE5B2F"/>
    <w:rsid w:val="00AE66B2"/>
    <w:rsid w:val="00B07627"/>
    <w:rsid w:val="00B1661E"/>
    <w:rsid w:val="00B21551"/>
    <w:rsid w:val="00B216D0"/>
    <w:rsid w:val="00B26667"/>
    <w:rsid w:val="00B37180"/>
    <w:rsid w:val="00B44FC9"/>
    <w:rsid w:val="00B50828"/>
    <w:rsid w:val="00B70B2B"/>
    <w:rsid w:val="00B71FCD"/>
    <w:rsid w:val="00BA0FDF"/>
    <w:rsid w:val="00BA11EC"/>
    <w:rsid w:val="00BA2D57"/>
    <w:rsid w:val="00BB56B5"/>
    <w:rsid w:val="00BC0CEB"/>
    <w:rsid w:val="00BF2204"/>
    <w:rsid w:val="00C03970"/>
    <w:rsid w:val="00C14FC2"/>
    <w:rsid w:val="00C1588D"/>
    <w:rsid w:val="00C41C47"/>
    <w:rsid w:val="00C802F2"/>
    <w:rsid w:val="00C86850"/>
    <w:rsid w:val="00C87004"/>
    <w:rsid w:val="00C91FB7"/>
    <w:rsid w:val="00CC06A6"/>
    <w:rsid w:val="00CC23C5"/>
    <w:rsid w:val="00CD5C44"/>
    <w:rsid w:val="00CF2020"/>
    <w:rsid w:val="00D135A2"/>
    <w:rsid w:val="00D15E7E"/>
    <w:rsid w:val="00D21A37"/>
    <w:rsid w:val="00D31786"/>
    <w:rsid w:val="00D4343F"/>
    <w:rsid w:val="00D434A6"/>
    <w:rsid w:val="00D45083"/>
    <w:rsid w:val="00D502E1"/>
    <w:rsid w:val="00D56F7B"/>
    <w:rsid w:val="00D65B05"/>
    <w:rsid w:val="00D74C72"/>
    <w:rsid w:val="00D84D8F"/>
    <w:rsid w:val="00D84F73"/>
    <w:rsid w:val="00D86A52"/>
    <w:rsid w:val="00D95A0A"/>
    <w:rsid w:val="00DA3291"/>
    <w:rsid w:val="00DA5B2A"/>
    <w:rsid w:val="00DA7342"/>
    <w:rsid w:val="00DB1719"/>
    <w:rsid w:val="00DB49BB"/>
    <w:rsid w:val="00DD4AE5"/>
    <w:rsid w:val="00DE2F85"/>
    <w:rsid w:val="00DE3844"/>
    <w:rsid w:val="00DE5756"/>
    <w:rsid w:val="00DF4600"/>
    <w:rsid w:val="00E1249A"/>
    <w:rsid w:val="00E235BD"/>
    <w:rsid w:val="00E24E23"/>
    <w:rsid w:val="00E321D8"/>
    <w:rsid w:val="00E40ACF"/>
    <w:rsid w:val="00E434B0"/>
    <w:rsid w:val="00E43B54"/>
    <w:rsid w:val="00E44FAE"/>
    <w:rsid w:val="00E63B37"/>
    <w:rsid w:val="00E706B7"/>
    <w:rsid w:val="00E7604C"/>
    <w:rsid w:val="00E85AEE"/>
    <w:rsid w:val="00E86F6B"/>
    <w:rsid w:val="00E945AC"/>
    <w:rsid w:val="00EB05E9"/>
    <w:rsid w:val="00EC09C7"/>
    <w:rsid w:val="00ED083A"/>
    <w:rsid w:val="00ED2745"/>
    <w:rsid w:val="00ED6ABA"/>
    <w:rsid w:val="00EE796D"/>
    <w:rsid w:val="00F15042"/>
    <w:rsid w:val="00F23F7B"/>
    <w:rsid w:val="00F26F28"/>
    <w:rsid w:val="00F31330"/>
    <w:rsid w:val="00F343F8"/>
    <w:rsid w:val="00F428F5"/>
    <w:rsid w:val="00F43FB8"/>
    <w:rsid w:val="00F52540"/>
    <w:rsid w:val="00F5561D"/>
    <w:rsid w:val="00F5575D"/>
    <w:rsid w:val="00F725DC"/>
    <w:rsid w:val="00F76DC5"/>
    <w:rsid w:val="00F827F3"/>
    <w:rsid w:val="00F83989"/>
    <w:rsid w:val="00F852B0"/>
    <w:rsid w:val="00F85A7E"/>
    <w:rsid w:val="00F96846"/>
    <w:rsid w:val="00FA4EF1"/>
    <w:rsid w:val="00FA6E32"/>
    <w:rsid w:val="00FC0C05"/>
    <w:rsid w:val="00FC1B0D"/>
    <w:rsid w:val="00FC6597"/>
    <w:rsid w:val="00FD1746"/>
    <w:rsid w:val="00FD60DE"/>
    <w:rsid w:val="00FE137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68B597"/>
  <w15:chartTrackingRefBased/>
  <w15:docId w15:val="{02B7FBEE-6EE3-4132-9470-EE23D188B4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0758"/>
  </w:style>
  <w:style w:type="paragraph" w:styleId="Titre1">
    <w:name w:val="heading 1"/>
    <w:basedOn w:val="Normal"/>
    <w:next w:val="Normal"/>
    <w:link w:val="Titre1Car"/>
    <w:uiPriority w:val="9"/>
    <w:qFormat/>
    <w:rsid w:val="006871A8"/>
    <w:pPr>
      <w:tabs>
        <w:tab w:val="center" w:pos="4536"/>
      </w:tabs>
      <w:spacing w:after="120"/>
      <w:outlineLvl w:val="0"/>
    </w:pPr>
    <w:rPr>
      <w:rFonts w:cstheme="minorHAnsi"/>
      <w:b/>
      <w:color w:val="862678"/>
      <w:sz w:val="32"/>
      <w:szCs w:val="40"/>
    </w:rPr>
  </w:style>
  <w:style w:type="paragraph" w:styleId="Titre2">
    <w:name w:val="heading 2"/>
    <w:basedOn w:val="Normal"/>
    <w:next w:val="Normal"/>
    <w:link w:val="Titre2Car"/>
    <w:uiPriority w:val="9"/>
    <w:unhideWhenUsed/>
    <w:qFormat/>
    <w:rsid w:val="00FA4EF1"/>
    <w:pPr>
      <w:keepNext/>
      <w:keepLines/>
      <w:spacing w:before="40" w:after="0"/>
      <w:outlineLvl w:val="1"/>
    </w:pPr>
    <w:rPr>
      <w:rFonts w:asciiTheme="majorHAnsi" w:eastAsiaTheme="majorEastAsia" w:hAnsiTheme="majorHAnsi" w:cstheme="majorBidi"/>
      <w:b/>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A307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lledetableauclaire">
    <w:name w:val="Grid Table Light"/>
    <w:basedOn w:val="TableauNormal"/>
    <w:uiPriority w:val="40"/>
    <w:rsid w:val="00A30758"/>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Paragraphedeliste">
    <w:name w:val="List Paragraph"/>
    <w:basedOn w:val="Normal"/>
    <w:uiPriority w:val="34"/>
    <w:qFormat/>
    <w:rsid w:val="00A30758"/>
    <w:pPr>
      <w:ind w:left="720"/>
      <w:contextualSpacing/>
    </w:pPr>
  </w:style>
  <w:style w:type="character" w:styleId="Lienhypertexte">
    <w:name w:val="Hyperlink"/>
    <w:basedOn w:val="Policepardfaut"/>
    <w:uiPriority w:val="99"/>
    <w:unhideWhenUsed/>
    <w:rsid w:val="00A30758"/>
    <w:rPr>
      <w:color w:val="0563C1" w:themeColor="hyperlink"/>
      <w:u w:val="single"/>
    </w:rPr>
  </w:style>
  <w:style w:type="paragraph" w:styleId="Pieddepage">
    <w:name w:val="footer"/>
    <w:basedOn w:val="Normal"/>
    <w:link w:val="PieddepageCar"/>
    <w:uiPriority w:val="99"/>
    <w:unhideWhenUsed/>
    <w:rsid w:val="00A3075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A30758"/>
  </w:style>
  <w:style w:type="paragraph" w:styleId="En-tte">
    <w:name w:val="header"/>
    <w:basedOn w:val="Normal"/>
    <w:link w:val="En-tteCar"/>
    <w:uiPriority w:val="99"/>
    <w:unhideWhenUsed/>
    <w:rsid w:val="002A5EDB"/>
    <w:pPr>
      <w:tabs>
        <w:tab w:val="center" w:pos="4536"/>
        <w:tab w:val="right" w:pos="9072"/>
      </w:tabs>
      <w:spacing w:after="0" w:line="240" w:lineRule="auto"/>
    </w:pPr>
  </w:style>
  <w:style w:type="character" w:customStyle="1" w:styleId="En-tteCar">
    <w:name w:val="En-tête Car"/>
    <w:basedOn w:val="Policepardfaut"/>
    <w:link w:val="En-tte"/>
    <w:uiPriority w:val="99"/>
    <w:rsid w:val="002A5EDB"/>
  </w:style>
  <w:style w:type="character" w:styleId="Numrodepage">
    <w:name w:val="page number"/>
    <w:basedOn w:val="Policepardfaut"/>
    <w:rsid w:val="00E945AC"/>
  </w:style>
  <w:style w:type="character" w:styleId="Marquedecommentaire">
    <w:name w:val="annotation reference"/>
    <w:basedOn w:val="Policepardfaut"/>
    <w:uiPriority w:val="99"/>
    <w:semiHidden/>
    <w:unhideWhenUsed/>
    <w:rsid w:val="00874F82"/>
    <w:rPr>
      <w:sz w:val="16"/>
      <w:szCs w:val="16"/>
    </w:rPr>
  </w:style>
  <w:style w:type="paragraph" w:styleId="Commentaire">
    <w:name w:val="annotation text"/>
    <w:basedOn w:val="Normal"/>
    <w:link w:val="CommentaireCar"/>
    <w:uiPriority w:val="99"/>
    <w:semiHidden/>
    <w:unhideWhenUsed/>
    <w:rsid w:val="00874F82"/>
    <w:pPr>
      <w:spacing w:line="240" w:lineRule="auto"/>
    </w:pPr>
    <w:rPr>
      <w:sz w:val="20"/>
      <w:szCs w:val="20"/>
    </w:rPr>
  </w:style>
  <w:style w:type="character" w:customStyle="1" w:styleId="CommentaireCar">
    <w:name w:val="Commentaire Car"/>
    <w:basedOn w:val="Policepardfaut"/>
    <w:link w:val="Commentaire"/>
    <w:uiPriority w:val="99"/>
    <w:semiHidden/>
    <w:rsid w:val="00874F82"/>
    <w:rPr>
      <w:sz w:val="20"/>
      <w:szCs w:val="20"/>
    </w:rPr>
  </w:style>
  <w:style w:type="paragraph" w:styleId="Objetducommentaire">
    <w:name w:val="annotation subject"/>
    <w:basedOn w:val="Commentaire"/>
    <w:next w:val="Commentaire"/>
    <w:link w:val="ObjetducommentaireCar"/>
    <w:uiPriority w:val="99"/>
    <w:semiHidden/>
    <w:unhideWhenUsed/>
    <w:rsid w:val="00874F82"/>
    <w:rPr>
      <w:b/>
      <w:bCs/>
    </w:rPr>
  </w:style>
  <w:style w:type="character" w:customStyle="1" w:styleId="ObjetducommentaireCar">
    <w:name w:val="Objet du commentaire Car"/>
    <w:basedOn w:val="CommentaireCar"/>
    <w:link w:val="Objetducommentaire"/>
    <w:uiPriority w:val="99"/>
    <w:semiHidden/>
    <w:rsid w:val="00874F82"/>
    <w:rPr>
      <w:b/>
      <w:bCs/>
      <w:sz w:val="20"/>
      <w:szCs w:val="20"/>
    </w:rPr>
  </w:style>
  <w:style w:type="character" w:styleId="Textedelespacerserv">
    <w:name w:val="Placeholder Text"/>
    <w:basedOn w:val="Policepardfaut"/>
    <w:uiPriority w:val="99"/>
    <w:semiHidden/>
    <w:rsid w:val="005E4146"/>
    <w:rPr>
      <w:color w:val="808080"/>
    </w:rPr>
  </w:style>
  <w:style w:type="character" w:customStyle="1" w:styleId="Titre1Car">
    <w:name w:val="Titre 1 Car"/>
    <w:basedOn w:val="Policepardfaut"/>
    <w:link w:val="Titre1"/>
    <w:uiPriority w:val="9"/>
    <w:rsid w:val="006871A8"/>
    <w:rPr>
      <w:rFonts w:cstheme="minorHAnsi"/>
      <w:b/>
      <w:color w:val="862678"/>
      <w:sz w:val="32"/>
      <w:szCs w:val="40"/>
    </w:rPr>
  </w:style>
  <w:style w:type="character" w:styleId="Mentionnonrsolue">
    <w:name w:val="Unresolved Mention"/>
    <w:basedOn w:val="Policepardfaut"/>
    <w:uiPriority w:val="99"/>
    <w:semiHidden/>
    <w:unhideWhenUsed/>
    <w:rsid w:val="00EC09C7"/>
    <w:rPr>
      <w:color w:val="605E5C"/>
      <w:shd w:val="clear" w:color="auto" w:fill="E1DFDD"/>
    </w:rPr>
  </w:style>
  <w:style w:type="paragraph" w:styleId="Titre">
    <w:name w:val="Title"/>
    <w:basedOn w:val="Normal"/>
    <w:next w:val="Normal"/>
    <w:link w:val="TitreCar"/>
    <w:uiPriority w:val="10"/>
    <w:qFormat/>
    <w:rsid w:val="00765B0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765B0C"/>
    <w:rPr>
      <w:rFonts w:asciiTheme="majorHAnsi" w:eastAsiaTheme="majorEastAsia" w:hAnsiTheme="majorHAnsi" w:cstheme="majorBidi"/>
      <w:spacing w:val="-10"/>
      <w:kern w:val="28"/>
      <w:sz w:val="56"/>
      <w:szCs w:val="56"/>
    </w:rPr>
  </w:style>
  <w:style w:type="character" w:customStyle="1" w:styleId="Titre2Car">
    <w:name w:val="Titre 2 Car"/>
    <w:basedOn w:val="Policepardfaut"/>
    <w:link w:val="Titre2"/>
    <w:uiPriority w:val="9"/>
    <w:rsid w:val="00FA4EF1"/>
    <w:rPr>
      <w:rFonts w:asciiTheme="majorHAnsi" w:eastAsiaTheme="majorEastAsia" w:hAnsiTheme="majorHAnsi" w:cstheme="majorBidi"/>
      <w:b/>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81489622">
      <w:bodyDiv w:val="1"/>
      <w:marLeft w:val="0"/>
      <w:marRight w:val="0"/>
      <w:marTop w:val="0"/>
      <w:marBottom w:val="0"/>
      <w:divBdr>
        <w:top w:val="none" w:sz="0" w:space="0" w:color="auto"/>
        <w:left w:val="none" w:sz="0" w:space="0" w:color="auto"/>
        <w:bottom w:val="none" w:sz="0" w:space="0" w:color="auto"/>
        <w:right w:val="none" w:sz="0" w:space="0" w:color="auto"/>
      </w:divBdr>
    </w:div>
    <w:div w:id="2002467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demarth\Library\CloudStorage\OneDrive-Bibliothe&#768;quespartage&#769;es-INSTITUTCURIE\Gestion%20PCC%20-%20Docutheque\01_CURIE\RH\Fiche%20de%20renseignements%20FR\Fiche%20de%20renseignements_MODL.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49B6DF30EAC9AE4795F59BDBA82E2B73"/>
        <w:category>
          <w:name w:val="Général"/>
          <w:gallery w:val="placeholder"/>
        </w:category>
        <w:types>
          <w:type w:val="bbPlcHdr"/>
        </w:types>
        <w:behaviors>
          <w:behavior w:val="content"/>
        </w:behaviors>
        <w:guid w:val="{0E99D738-8D45-DA49-AC51-036CAD5D9371}"/>
      </w:docPartPr>
      <w:docPartBody>
        <w:p w:rsidR="00501730" w:rsidRDefault="00AB48E3" w:rsidP="00AB48E3">
          <w:pPr>
            <w:pStyle w:val="49B6DF30EAC9AE4795F59BDBA82E2B735"/>
          </w:pPr>
          <w:r w:rsidRPr="00F55851">
            <w:rPr>
              <w:rStyle w:val="Textedelespacerserv"/>
            </w:rPr>
            <w:t>Cliquez ou appuyez ici pour entrer du texte.</w:t>
          </w:r>
        </w:p>
      </w:docPartBody>
    </w:docPart>
    <w:docPart>
      <w:docPartPr>
        <w:name w:val="285DFA3080F55E46B08A977A11874CC6"/>
        <w:category>
          <w:name w:val="Général"/>
          <w:gallery w:val="placeholder"/>
        </w:category>
        <w:types>
          <w:type w:val="bbPlcHdr"/>
        </w:types>
        <w:behaviors>
          <w:behavior w:val="content"/>
        </w:behaviors>
        <w:guid w:val="{B116CBFB-5AF0-4B4E-9D2D-BE2F93F6C53C}"/>
      </w:docPartPr>
      <w:docPartBody>
        <w:p w:rsidR="00501730" w:rsidRDefault="00AB48E3" w:rsidP="00AB48E3">
          <w:pPr>
            <w:pStyle w:val="285DFA3080F55E46B08A977A11874CC65"/>
          </w:pPr>
          <w:r w:rsidRPr="00F55851">
            <w:rPr>
              <w:rStyle w:val="Textedelespacerserv"/>
            </w:rPr>
            <w:t>Cliquez ou appuyez ici pour entrer du texte.</w:t>
          </w:r>
        </w:p>
      </w:docPartBody>
    </w:docPart>
    <w:docPart>
      <w:docPartPr>
        <w:name w:val="3FAAF3DA3F784910BBBE99AB29435AAB"/>
        <w:category>
          <w:name w:val="Général"/>
          <w:gallery w:val="placeholder"/>
        </w:category>
        <w:types>
          <w:type w:val="bbPlcHdr"/>
        </w:types>
        <w:behaviors>
          <w:behavior w:val="content"/>
        </w:behaviors>
        <w:guid w:val="{98E14E48-A53B-4D9D-BCA1-B64F7091F90C}"/>
      </w:docPartPr>
      <w:docPartBody>
        <w:p w:rsidR="00501730" w:rsidRDefault="00AB48E3" w:rsidP="00AB48E3">
          <w:pPr>
            <w:pStyle w:val="3FAAF3DA3F784910BBBE99AB29435AAB5"/>
          </w:pPr>
          <w:r w:rsidRPr="00BE6110">
            <w:rPr>
              <w:rStyle w:val="Textedelespacerserv"/>
            </w:rPr>
            <w:t>Cliquez ou appuyez ici pour entrer du texte.</w:t>
          </w:r>
        </w:p>
      </w:docPartBody>
    </w:docPart>
    <w:docPart>
      <w:docPartPr>
        <w:name w:val="2948542D4B2F46879A0CB1E4696FE04D"/>
        <w:category>
          <w:name w:val="Général"/>
          <w:gallery w:val="placeholder"/>
        </w:category>
        <w:types>
          <w:type w:val="bbPlcHdr"/>
        </w:types>
        <w:behaviors>
          <w:behavior w:val="content"/>
        </w:behaviors>
        <w:guid w:val="{B4AB5465-59FC-4479-8490-9024147A8DEB}"/>
      </w:docPartPr>
      <w:docPartBody>
        <w:p w:rsidR="00501730" w:rsidRDefault="00AB48E3" w:rsidP="00AB48E3">
          <w:pPr>
            <w:pStyle w:val="2948542D4B2F46879A0CB1E4696FE04D5"/>
          </w:pPr>
          <w:r w:rsidRPr="00BE6110">
            <w:rPr>
              <w:rStyle w:val="Textedelespacerserv"/>
            </w:rPr>
            <w:t>Cliquez ou appuyez ici pour entrer du texte.</w:t>
          </w:r>
        </w:p>
      </w:docPartBody>
    </w:docPart>
    <w:docPart>
      <w:docPartPr>
        <w:name w:val="1FB0B011EB264640A4BA3B473570C7A1"/>
        <w:category>
          <w:name w:val="Général"/>
          <w:gallery w:val="placeholder"/>
        </w:category>
        <w:types>
          <w:type w:val="bbPlcHdr"/>
        </w:types>
        <w:behaviors>
          <w:behavior w:val="content"/>
        </w:behaviors>
        <w:guid w:val="{FA0BA2E9-F341-4D33-B09D-0BAB690DFDA8}"/>
      </w:docPartPr>
      <w:docPartBody>
        <w:p w:rsidR="00501730" w:rsidRDefault="00AB48E3" w:rsidP="00AB48E3">
          <w:pPr>
            <w:pStyle w:val="1FB0B011EB264640A4BA3B473570C7A15"/>
          </w:pPr>
          <w:r w:rsidRPr="00BE6110">
            <w:rPr>
              <w:rStyle w:val="Textedelespacerserv"/>
            </w:rPr>
            <w:t>Cliquez ou appuyez ici pour entrer du texte.</w:t>
          </w:r>
        </w:p>
      </w:docPartBody>
    </w:docPart>
    <w:docPart>
      <w:docPartPr>
        <w:name w:val="46E35D2EF7A1504A86C19AB68A2C4D7D"/>
        <w:category>
          <w:name w:val="Général"/>
          <w:gallery w:val="placeholder"/>
        </w:category>
        <w:types>
          <w:type w:val="bbPlcHdr"/>
        </w:types>
        <w:behaviors>
          <w:behavior w:val="content"/>
        </w:behaviors>
        <w:guid w:val="{CA8F7907-12E9-C243-B0FC-C1DEFA3CA268}"/>
      </w:docPartPr>
      <w:docPartBody>
        <w:p w:rsidR="00AB48E3" w:rsidRDefault="00AB48E3" w:rsidP="00AB48E3">
          <w:pPr>
            <w:pStyle w:val="46E35D2EF7A1504A86C19AB68A2C4D7D5"/>
          </w:pPr>
          <w:r w:rsidRPr="00F55851">
            <w:rPr>
              <w:rStyle w:val="Textedelespacerserv"/>
            </w:rPr>
            <w:t>Cliquez ou appuyez ici pour entrer du texte.</w:t>
          </w:r>
        </w:p>
      </w:docPartBody>
    </w:docPart>
    <w:docPart>
      <w:docPartPr>
        <w:name w:val="DefaultPlaceholder_-1854013437"/>
        <w:category>
          <w:name w:val="Général"/>
          <w:gallery w:val="placeholder"/>
        </w:category>
        <w:types>
          <w:type w:val="bbPlcHdr"/>
        </w:types>
        <w:behaviors>
          <w:behavior w:val="content"/>
        </w:behaviors>
        <w:guid w:val="{88123F7E-0921-44C8-AAC9-81C3B6BD7B9C}"/>
      </w:docPartPr>
      <w:docPartBody>
        <w:p w:rsidR="00AB48E3" w:rsidRDefault="00AB48E3">
          <w:r w:rsidRPr="000266F1">
            <w:rPr>
              <w:rStyle w:val="Textedelespacerserv"/>
            </w:rPr>
            <w:t>Cliquez ou appuyez ici pour entrer une date.</w:t>
          </w:r>
        </w:p>
      </w:docPartBody>
    </w:docPart>
    <w:docPart>
      <w:docPartPr>
        <w:name w:val="4CBFA80AC3624993A1E69375944B09AB"/>
        <w:category>
          <w:name w:val="Général"/>
          <w:gallery w:val="placeholder"/>
        </w:category>
        <w:types>
          <w:type w:val="bbPlcHdr"/>
        </w:types>
        <w:behaviors>
          <w:behavior w:val="content"/>
        </w:behaviors>
        <w:guid w:val="{AFB04DBC-B558-42F7-85FF-39DAC0EEC395}"/>
      </w:docPartPr>
      <w:docPartBody>
        <w:p w:rsidR="00AB48E3" w:rsidRDefault="00AB48E3" w:rsidP="00AB48E3">
          <w:pPr>
            <w:pStyle w:val="4CBFA80AC3624993A1E69375944B09AB4"/>
          </w:pPr>
          <w:r w:rsidRPr="000266F1">
            <w:rPr>
              <w:rStyle w:val="Textedelespacerserv"/>
            </w:rPr>
            <w:t>Choisissez un élément.</w:t>
          </w:r>
        </w:p>
      </w:docPartBody>
    </w:docPart>
    <w:docPart>
      <w:docPartPr>
        <w:name w:val="B53960A4475A4B1586E1D9237BF242F9"/>
        <w:category>
          <w:name w:val="Général"/>
          <w:gallery w:val="placeholder"/>
        </w:category>
        <w:types>
          <w:type w:val="bbPlcHdr"/>
        </w:types>
        <w:behaviors>
          <w:behavior w:val="content"/>
        </w:behaviors>
        <w:guid w:val="{D4C4A784-4BCA-493A-B858-F7A64479FE63}"/>
      </w:docPartPr>
      <w:docPartBody>
        <w:p w:rsidR="00AB48E3" w:rsidRDefault="00AB48E3" w:rsidP="00AB48E3">
          <w:pPr>
            <w:pStyle w:val="B53960A4475A4B1586E1D9237BF242F94"/>
          </w:pPr>
          <w:r w:rsidRPr="000266F1">
            <w:rPr>
              <w:rStyle w:val="Textedelespacerserv"/>
            </w:rPr>
            <w:t>Cliquez ou appuyez ici pour entrer une date.</w:t>
          </w:r>
        </w:p>
      </w:docPartBody>
    </w:docPart>
    <w:docPart>
      <w:docPartPr>
        <w:name w:val="A1FB2C5C3CFC42239C72438B7C858710"/>
        <w:category>
          <w:name w:val="Général"/>
          <w:gallery w:val="placeholder"/>
        </w:category>
        <w:types>
          <w:type w:val="bbPlcHdr"/>
        </w:types>
        <w:behaviors>
          <w:behavior w:val="content"/>
        </w:behaviors>
        <w:guid w:val="{6A65C471-7442-4409-8805-0F98DACA0FEE}"/>
      </w:docPartPr>
      <w:docPartBody>
        <w:p w:rsidR="00AB48E3" w:rsidRDefault="00AB48E3" w:rsidP="00AB48E3">
          <w:pPr>
            <w:pStyle w:val="A1FB2C5C3CFC42239C72438B7C8587104"/>
          </w:pPr>
          <w:r w:rsidRPr="00BE6110">
            <w:rPr>
              <w:rStyle w:val="Textedelespacerserv"/>
            </w:rPr>
            <w:t>Cliquez ou appuyez ici pour entrer du texte.</w:t>
          </w:r>
        </w:p>
      </w:docPartBody>
    </w:docPart>
    <w:docPart>
      <w:docPartPr>
        <w:name w:val="827366B35BF34905B1F2AE4EC9E4B7CE"/>
        <w:category>
          <w:name w:val="Général"/>
          <w:gallery w:val="placeholder"/>
        </w:category>
        <w:types>
          <w:type w:val="bbPlcHdr"/>
        </w:types>
        <w:behaviors>
          <w:behavior w:val="content"/>
        </w:behaviors>
        <w:guid w:val="{3C2E717C-AB10-4C3B-8736-5AA234272283}"/>
      </w:docPartPr>
      <w:docPartBody>
        <w:p w:rsidR="00AB48E3" w:rsidRDefault="00AB48E3" w:rsidP="00AB48E3">
          <w:pPr>
            <w:pStyle w:val="827366B35BF34905B1F2AE4EC9E4B7CE4"/>
          </w:pPr>
          <w:r w:rsidRPr="00BE6110">
            <w:rPr>
              <w:rStyle w:val="Textedelespacerserv"/>
            </w:rPr>
            <w:t>Cliquez ou appuyez ici pour entrer du texte.</w:t>
          </w:r>
        </w:p>
      </w:docPartBody>
    </w:docPart>
    <w:docPart>
      <w:docPartPr>
        <w:name w:val="3ACAD9959D2D4C16ACAB967B38D3C967"/>
        <w:category>
          <w:name w:val="Général"/>
          <w:gallery w:val="placeholder"/>
        </w:category>
        <w:types>
          <w:type w:val="bbPlcHdr"/>
        </w:types>
        <w:behaviors>
          <w:behavior w:val="content"/>
        </w:behaviors>
        <w:guid w:val="{81C730BB-A4BE-4189-A825-1A1794516A66}"/>
      </w:docPartPr>
      <w:docPartBody>
        <w:p w:rsidR="00AB48E3" w:rsidRDefault="00AB48E3" w:rsidP="00AB48E3">
          <w:pPr>
            <w:pStyle w:val="3ACAD9959D2D4C16ACAB967B38D3C9674"/>
          </w:pPr>
          <w:r w:rsidRPr="00BE6110">
            <w:rPr>
              <w:rStyle w:val="Textedelespacerserv"/>
            </w:rPr>
            <w:t>Cliquez ou appuyez ici pour entrer du texte.</w:t>
          </w:r>
        </w:p>
      </w:docPartBody>
    </w:docPart>
    <w:docPart>
      <w:docPartPr>
        <w:name w:val="0682FD58150143C49E060E720C451262"/>
        <w:category>
          <w:name w:val="Général"/>
          <w:gallery w:val="placeholder"/>
        </w:category>
        <w:types>
          <w:type w:val="bbPlcHdr"/>
        </w:types>
        <w:behaviors>
          <w:behavior w:val="content"/>
        </w:behaviors>
        <w:guid w:val="{3CECB61E-A07E-470E-8A8B-051A2F287DF3}"/>
      </w:docPartPr>
      <w:docPartBody>
        <w:p w:rsidR="00AB48E3" w:rsidRDefault="00AB48E3" w:rsidP="00AB48E3">
          <w:pPr>
            <w:pStyle w:val="0682FD58150143C49E060E720C4512624"/>
          </w:pPr>
          <w:r w:rsidRPr="00BE6110">
            <w:rPr>
              <w:rStyle w:val="Textedelespacerserv"/>
            </w:rPr>
            <w:t>Cliquez ou appuyez ici pour entrer du texte.</w:t>
          </w:r>
        </w:p>
      </w:docPartBody>
    </w:docPart>
    <w:docPart>
      <w:docPartPr>
        <w:name w:val="C28D5430B9AA4CE29CCB2C17D099914A"/>
        <w:category>
          <w:name w:val="Général"/>
          <w:gallery w:val="placeholder"/>
        </w:category>
        <w:types>
          <w:type w:val="bbPlcHdr"/>
        </w:types>
        <w:behaviors>
          <w:behavior w:val="content"/>
        </w:behaviors>
        <w:guid w:val="{C2984A1B-C160-4D73-9340-9876910B27B3}"/>
      </w:docPartPr>
      <w:docPartBody>
        <w:p w:rsidR="00AB48E3" w:rsidRDefault="00AB48E3" w:rsidP="00AB48E3">
          <w:pPr>
            <w:pStyle w:val="C28D5430B9AA4CE29CCB2C17D099914A4"/>
          </w:pPr>
          <w:r w:rsidRPr="00BE6110">
            <w:rPr>
              <w:rStyle w:val="Textedelespacerserv"/>
            </w:rPr>
            <w:t>Cliquez ou appuyez ici pour entrer du texte.</w:t>
          </w:r>
        </w:p>
      </w:docPartBody>
    </w:docPart>
    <w:docPart>
      <w:docPartPr>
        <w:name w:val="289992248A434C79BF9EAF1FC4594C8C"/>
        <w:category>
          <w:name w:val="Général"/>
          <w:gallery w:val="placeholder"/>
        </w:category>
        <w:types>
          <w:type w:val="bbPlcHdr"/>
        </w:types>
        <w:behaviors>
          <w:behavior w:val="content"/>
        </w:behaviors>
        <w:guid w:val="{534EBB9C-F9DC-4682-A831-A07437981FCC}"/>
      </w:docPartPr>
      <w:docPartBody>
        <w:p w:rsidR="00AB48E3" w:rsidRDefault="00AB48E3" w:rsidP="00AB48E3">
          <w:pPr>
            <w:pStyle w:val="289992248A434C79BF9EAF1FC4594C8C4"/>
          </w:pPr>
          <w:r w:rsidRPr="00BE6110">
            <w:rPr>
              <w:rStyle w:val="Textedelespacerserv"/>
            </w:rPr>
            <w:t>Cliquez ou appuyez ici pour entrer du texte.</w:t>
          </w:r>
        </w:p>
      </w:docPartBody>
    </w:docPart>
    <w:docPart>
      <w:docPartPr>
        <w:name w:val="8DB23FA844914DCF84263DC780A3B076"/>
        <w:category>
          <w:name w:val="Général"/>
          <w:gallery w:val="placeholder"/>
        </w:category>
        <w:types>
          <w:type w:val="bbPlcHdr"/>
        </w:types>
        <w:behaviors>
          <w:behavior w:val="content"/>
        </w:behaviors>
        <w:guid w:val="{5B3F5B02-5508-41C3-9EA9-C7551BFE8C1C}"/>
      </w:docPartPr>
      <w:docPartBody>
        <w:p w:rsidR="00AB48E3" w:rsidRDefault="00AB48E3" w:rsidP="00AB48E3">
          <w:pPr>
            <w:pStyle w:val="8DB23FA844914DCF84263DC780A3B0764"/>
          </w:pPr>
          <w:r w:rsidRPr="00BE6110">
            <w:rPr>
              <w:rStyle w:val="Textedelespacerserv"/>
            </w:rPr>
            <w:t>Cliquez ou appuyez ici pour entrer du texte.</w:t>
          </w:r>
        </w:p>
      </w:docPartBody>
    </w:docPart>
    <w:docPart>
      <w:docPartPr>
        <w:name w:val="A7E0C5844EED4D4A8DA3FCF7CFC1C140"/>
        <w:category>
          <w:name w:val="Général"/>
          <w:gallery w:val="placeholder"/>
        </w:category>
        <w:types>
          <w:type w:val="bbPlcHdr"/>
        </w:types>
        <w:behaviors>
          <w:behavior w:val="content"/>
        </w:behaviors>
        <w:guid w:val="{21A2449F-AF7F-46C4-AFA6-BD9B934E56F1}"/>
      </w:docPartPr>
      <w:docPartBody>
        <w:p w:rsidR="00AB48E3" w:rsidRDefault="00AB48E3" w:rsidP="00AB48E3">
          <w:pPr>
            <w:pStyle w:val="A7E0C5844EED4D4A8DA3FCF7CFC1C1404"/>
          </w:pPr>
          <w:r w:rsidRPr="000266F1">
            <w:rPr>
              <w:rStyle w:val="Textedelespacerserv"/>
            </w:rPr>
            <w:t>Cliquez ou appuyez ici pour entrer une date.</w:t>
          </w:r>
        </w:p>
      </w:docPartBody>
    </w:docPart>
    <w:docPart>
      <w:docPartPr>
        <w:name w:val="C2612F8F46E4411196B29445FBD941DD"/>
        <w:category>
          <w:name w:val="Général"/>
          <w:gallery w:val="placeholder"/>
        </w:category>
        <w:types>
          <w:type w:val="bbPlcHdr"/>
        </w:types>
        <w:behaviors>
          <w:behavior w:val="content"/>
        </w:behaviors>
        <w:guid w:val="{A561460C-AB48-4505-BDAF-9D57E85CF54A}"/>
      </w:docPartPr>
      <w:docPartBody>
        <w:p w:rsidR="00AB48E3" w:rsidRDefault="00AB48E3" w:rsidP="00AB48E3">
          <w:pPr>
            <w:pStyle w:val="C2612F8F46E4411196B29445FBD941DD1"/>
          </w:pPr>
          <w:r w:rsidRPr="00BE6110">
            <w:rPr>
              <w:rStyle w:val="Textedelespacerserv"/>
            </w:rPr>
            <w:t>Cliquez ou appuyez ici pour entrer du texte.</w:t>
          </w:r>
        </w:p>
      </w:docPartBody>
    </w:docPart>
    <w:docPart>
      <w:docPartPr>
        <w:name w:val="ED9BCA6BB5C047BE963B10D15591E2C7"/>
        <w:category>
          <w:name w:val="Général"/>
          <w:gallery w:val="placeholder"/>
        </w:category>
        <w:types>
          <w:type w:val="bbPlcHdr"/>
        </w:types>
        <w:behaviors>
          <w:behavior w:val="content"/>
        </w:behaviors>
        <w:guid w:val="{7FDF1C0E-3172-4AC9-A1D6-5FA3AB33AC53}"/>
      </w:docPartPr>
      <w:docPartBody>
        <w:p w:rsidR="00AB48E3" w:rsidRDefault="00AB48E3" w:rsidP="00AB48E3">
          <w:pPr>
            <w:pStyle w:val="ED9BCA6BB5C047BE963B10D15591E2C71"/>
          </w:pPr>
          <w:r w:rsidRPr="000266F1">
            <w:rPr>
              <w:rStyle w:val="Textedelespacerserv"/>
            </w:rPr>
            <w:t>Cliquez ou appuyez ici pour entrer une date.</w:t>
          </w:r>
        </w:p>
      </w:docPartBody>
    </w:docPart>
    <w:docPart>
      <w:docPartPr>
        <w:name w:val="464B4DA183BB4662BE98F973C7A496E4"/>
        <w:category>
          <w:name w:val="Général"/>
          <w:gallery w:val="placeholder"/>
        </w:category>
        <w:types>
          <w:type w:val="bbPlcHdr"/>
        </w:types>
        <w:behaviors>
          <w:behavior w:val="content"/>
        </w:behaviors>
        <w:guid w:val="{A1501723-C774-4875-8947-CD6EC84471C5}"/>
      </w:docPartPr>
      <w:docPartBody>
        <w:p w:rsidR="00AB48E3" w:rsidRDefault="00AB48E3" w:rsidP="00AB48E3">
          <w:pPr>
            <w:pStyle w:val="464B4DA183BB4662BE98F973C7A496E41"/>
          </w:pPr>
          <w:r w:rsidRPr="00BE6110">
            <w:rPr>
              <w:rStyle w:val="Textedelespacerserv"/>
            </w:rPr>
            <w:t>Cliquez ou appuyez ici pour entrer du texte.</w:t>
          </w:r>
        </w:p>
      </w:docPartBody>
    </w:docPart>
    <w:docPart>
      <w:docPartPr>
        <w:name w:val="6D557FDF17D94B98863DB6C5B7385415"/>
        <w:category>
          <w:name w:val="Général"/>
          <w:gallery w:val="placeholder"/>
        </w:category>
        <w:types>
          <w:type w:val="bbPlcHdr"/>
        </w:types>
        <w:behaviors>
          <w:behavior w:val="content"/>
        </w:behaviors>
        <w:guid w:val="{412C3EE9-9A65-44B6-9587-276FF3F3D1FA}"/>
      </w:docPartPr>
      <w:docPartBody>
        <w:p w:rsidR="00AB48E3" w:rsidRDefault="00AB48E3" w:rsidP="00AB48E3">
          <w:pPr>
            <w:pStyle w:val="6D557FDF17D94B98863DB6C5B73854151"/>
          </w:pPr>
          <w:r w:rsidRPr="000266F1">
            <w:rPr>
              <w:rStyle w:val="Textedelespacerserv"/>
            </w:rPr>
            <w:t>Cliquez ou appuyez ici pour entrer une date.</w:t>
          </w:r>
        </w:p>
      </w:docPartBody>
    </w:docPart>
    <w:docPart>
      <w:docPartPr>
        <w:name w:val="6DF957762632479AB71206AD3FEE7BA6"/>
        <w:category>
          <w:name w:val="Général"/>
          <w:gallery w:val="placeholder"/>
        </w:category>
        <w:types>
          <w:type w:val="bbPlcHdr"/>
        </w:types>
        <w:behaviors>
          <w:behavior w:val="content"/>
        </w:behaviors>
        <w:guid w:val="{F261C1F9-AD2E-43A2-A097-7BF15C0ED25B}"/>
      </w:docPartPr>
      <w:docPartBody>
        <w:p w:rsidR="00AB48E3" w:rsidRDefault="00AB48E3" w:rsidP="00AB48E3">
          <w:pPr>
            <w:pStyle w:val="6DF957762632479AB71206AD3FEE7BA61"/>
          </w:pPr>
          <w:r w:rsidRPr="00BE6110">
            <w:rPr>
              <w:rStyle w:val="Textedelespacerserv"/>
            </w:rPr>
            <w:t>Cliquez ou appuyez ici pour entrer du texte.</w:t>
          </w:r>
        </w:p>
      </w:docPartBody>
    </w:docPart>
    <w:docPart>
      <w:docPartPr>
        <w:name w:val="18BEABCE420745C39668DA121C3B8587"/>
        <w:category>
          <w:name w:val="Général"/>
          <w:gallery w:val="placeholder"/>
        </w:category>
        <w:types>
          <w:type w:val="bbPlcHdr"/>
        </w:types>
        <w:behaviors>
          <w:behavior w:val="content"/>
        </w:behaviors>
        <w:guid w:val="{AC3A12FA-B1AD-4CB4-BDC1-A12CDA6B1601}"/>
      </w:docPartPr>
      <w:docPartBody>
        <w:p w:rsidR="00AB48E3" w:rsidRDefault="00AB48E3" w:rsidP="00AB48E3">
          <w:pPr>
            <w:pStyle w:val="18BEABCE420745C39668DA121C3B8587"/>
          </w:pPr>
          <w:r w:rsidRPr="000266F1">
            <w:rPr>
              <w:rStyle w:val="Textedelespacerserv"/>
            </w:rPr>
            <w:t>Choisissez un élément.</w:t>
          </w:r>
        </w:p>
      </w:docPartBody>
    </w:docPart>
    <w:docPart>
      <w:docPartPr>
        <w:name w:val="B703A43EB7774DCEBB5AA94984303B21"/>
        <w:category>
          <w:name w:val="Général"/>
          <w:gallery w:val="placeholder"/>
        </w:category>
        <w:types>
          <w:type w:val="bbPlcHdr"/>
        </w:types>
        <w:behaviors>
          <w:behavior w:val="content"/>
        </w:behaviors>
        <w:guid w:val="{A3985979-10EA-4768-BE32-4A122E11C779}"/>
      </w:docPartPr>
      <w:docPartBody>
        <w:p w:rsidR="00AB48E3" w:rsidRDefault="00AB48E3" w:rsidP="00AB48E3">
          <w:pPr>
            <w:pStyle w:val="B703A43EB7774DCEBB5AA94984303B21"/>
          </w:pPr>
          <w:r w:rsidRPr="00BE6110">
            <w:rPr>
              <w:rStyle w:val="Textedelespacerserv"/>
            </w:rPr>
            <w:t>Cliquez ou appuyez ici pour entrer du texte.</w:t>
          </w:r>
        </w:p>
      </w:docPartBody>
    </w:docPart>
    <w:docPart>
      <w:docPartPr>
        <w:name w:val="7AA541DEA239428DA6EE089A65E2370E"/>
        <w:category>
          <w:name w:val="Général"/>
          <w:gallery w:val="placeholder"/>
        </w:category>
        <w:types>
          <w:type w:val="bbPlcHdr"/>
        </w:types>
        <w:behaviors>
          <w:behavior w:val="content"/>
        </w:behaviors>
        <w:guid w:val="{67BC5188-0E61-45ED-9F72-4F55B2B0E49D}"/>
      </w:docPartPr>
      <w:docPartBody>
        <w:p w:rsidR="00AB48E3" w:rsidRDefault="00AB48E3" w:rsidP="00AB48E3">
          <w:pPr>
            <w:pStyle w:val="7AA541DEA239428DA6EE089A65E2370E"/>
          </w:pPr>
          <w:r w:rsidRPr="00BE6110">
            <w:rPr>
              <w:rStyle w:val="Textedelespacerserv"/>
            </w:rPr>
            <w:t>Cliquez ou appuyez ici pour entrer du texte.</w:t>
          </w:r>
        </w:p>
      </w:docPartBody>
    </w:docPart>
    <w:docPart>
      <w:docPartPr>
        <w:name w:val="B735E08D0584460D83AD704EF60466C2"/>
        <w:category>
          <w:name w:val="Général"/>
          <w:gallery w:val="placeholder"/>
        </w:category>
        <w:types>
          <w:type w:val="bbPlcHdr"/>
        </w:types>
        <w:behaviors>
          <w:behavior w:val="content"/>
        </w:behaviors>
        <w:guid w:val="{0568F2DA-39E5-4541-B800-631E70228104}"/>
      </w:docPartPr>
      <w:docPartBody>
        <w:p w:rsidR="00AB48E3" w:rsidRDefault="00AB48E3" w:rsidP="00AB48E3">
          <w:pPr>
            <w:pStyle w:val="B735E08D0584460D83AD704EF60466C2"/>
          </w:pPr>
          <w:r w:rsidRPr="00BE6110">
            <w:rPr>
              <w:rStyle w:val="Textedelespacerserv"/>
            </w:rPr>
            <w:t>Cliquez ou appuyez ici pour entrer du texte.</w:t>
          </w:r>
        </w:p>
      </w:docPartBody>
    </w:docPart>
    <w:docPart>
      <w:docPartPr>
        <w:name w:val="38EE28DD5656434F877FF61BCFA707FD"/>
        <w:category>
          <w:name w:val="Général"/>
          <w:gallery w:val="placeholder"/>
        </w:category>
        <w:types>
          <w:type w:val="bbPlcHdr"/>
        </w:types>
        <w:behaviors>
          <w:behavior w:val="content"/>
        </w:behaviors>
        <w:guid w:val="{14987E6A-6C44-4E2E-A6FC-75626B5DFE22}"/>
      </w:docPartPr>
      <w:docPartBody>
        <w:p w:rsidR="00AB48E3" w:rsidRDefault="00AB48E3" w:rsidP="00AB48E3">
          <w:pPr>
            <w:pStyle w:val="38EE28DD5656434F877FF61BCFA707FD"/>
          </w:pPr>
          <w:r w:rsidRPr="00BE6110">
            <w:rPr>
              <w:rStyle w:val="Textedelespacerserv"/>
            </w:rPr>
            <w:t>Cliquez ou appuyez ici pour entrer du texte.</w:t>
          </w:r>
        </w:p>
      </w:docPartBody>
    </w:docPart>
    <w:docPart>
      <w:docPartPr>
        <w:name w:val="80BCFFC48EAF4132A94335F72EC489AB"/>
        <w:category>
          <w:name w:val="Général"/>
          <w:gallery w:val="placeholder"/>
        </w:category>
        <w:types>
          <w:type w:val="bbPlcHdr"/>
        </w:types>
        <w:behaviors>
          <w:behavior w:val="content"/>
        </w:behaviors>
        <w:guid w:val="{50D59693-07CD-4F52-9E94-871EE1FBFEAC}"/>
      </w:docPartPr>
      <w:docPartBody>
        <w:p w:rsidR="00AB48E3" w:rsidRDefault="00AB48E3" w:rsidP="00AB48E3">
          <w:pPr>
            <w:pStyle w:val="80BCFFC48EAF4132A94335F72EC489AB"/>
          </w:pPr>
          <w:r w:rsidRPr="000266F1">
            <w:rPr>
              <w:rStyle w:val="Textedelespacerserv"/>
            </w:rPr>
            <w:t>Cliquez ou appuyez ici pour entrer une date.</w:t>
          </w:r>
        </w:p>
      </w:docPartBody>
    </w:docPart>
    <w:docPart>
      <w:docPartPr>
        <w:name w:val="A0379735D1CC4E979D3D9BF0384E633B"/>
        <w:category>
          <w:name w:val="Général"/>
          <w:gallery w:val="placeholder"/>
        </w:category>
        <w:types>
          <w:type w:val="bbPlcHdr"/>
        </w:types>
        <w:behaviors>
          <w:behavior w:val="content"/>
        </w:behaviors>
        <w:guid w:val="{5DC0D6B5-ACA6-4902-9038-7F045A4905B7}"/>
      </w:docPartPr>
      <w:docPartBody>
        <w:p w:rsidR="00AB48E3" w:rsidRDefault="00AB48E3" w:rsidP="00AB48E3">
          <w:pPr>
            <w:pStyle w:val="A0379735D1CC4E979D3D9BF0384E633B"/>
          </w:pPr>
          <w:r w:rsidRPr="000266F1">
            <w:rPr>
              <w:rStyle w:val="Textedelespacerserv"/>
            </w:rPr>
            <w:t>Cliquez ou appuyez ici pour entrer une date.</w:t>
          </w:r>
        </w:p>
      </w:docPartBody>
    </w:docPart>
    <w:docPart>
      <w:docPartPr>
        <w:name w:val="0D92813B95C24B5891B55251E6CC2DEC"/>
        <w:category>
          <w:name w:val="Général"/>
          <w:gallery w:val="placeholder"/>
        </w:category>
        <w:types>
          <w:type w:val="bbPlcHdr"/>
        </w:types>
        <w:behaviors>
          <w:behavior w:val="content"/>
        </w:behaviors>
        <w:guid w:val="{5809E644-91C9-4F08-A4AF-E3269DBA577A}"/>
      </w:docPartPr>
      <w:docPartBody>
        <w:p w:rsidR="00AB48E3" w:rsidRDefault="00AB48E3" w:rsidP="00AB48E3">
          <w:pPr>
            <w:pStyle w:val="0D92813B95C24B5891B55251E6CC2DEC"/>
          </w:pPr>
          <w:r w:rsidRPr="00BE6110">
            <w:rPr>
              <w:rStyle w:val="Textedelespacerserv"/>
            </w:rPr>
            <w:t>Cliquez ou appuyez ici pour entrer du texte.</w:t>
          </w:r>
        </w:p>
      </w:docPartBody>
    </w:docPart>
    <w:docPart>
      <w:docPartPr>
        <w:name w:val="88101436EF7D42258401B1F4D8653C51"/>
        <w:category>
          <w:name w:val="Général"/>
          <w:gallery w:val="placeholder"/>
        </w:category>
        <w:types>
          <w:type w:val="bbPlcHdr"/>
        </w:types>
        <w:behaviors>
          <w:behavior w:val="content"/>
        </w:behaviors>
        <w:guid w:val="{4D5E7CE6-C2C1-4059-B6C5-8C4B0EADE71D}"/>
      </w:docPartPr>
      <w:docPartBody>
        <w:p w:rsidR="00AB48E3" w:rsidRDefault="00AB48E3" w:rsidP="00AB48E3">
          <w:pPr>
            <w:pStyle w:val="88101436EF7D42258401B1F4D8653C51"/>
          </w:pPr>
          <w:r w:rsidRPr="000266F1">
            <w:rPr>
              <w:rStyle w:val="Textedelespacerserv"/>
            </w:rPr>
            <w:t>Cliquez ou appuyez ici pour entrer une date.</w:t>
          </w:r>
        </w:p>
      </w:docPartBody>
    </w:docPart>
    <w:docPart>
      <w:docPartPr>
        <w:name w:val="0969F1B5A9CB4C099EF8C4CFF2BCBBF9"/>
        <w:category>
          <w:name w:val="Général"/>
          <w:gallery w:val="placeholder"/>
        </w:category>
        <w:types>
          <w:type w:val="bbPlcHdr"/>
        </w:types>
        <w:behaviors>
          <w:behavior w:val="content"/>
        </w:behaviors>
        <w:guid w:val="{FC8A8F08-E72C-4B01-BA71-50A7C2514BDF}"/>
      </w:docPartPr>
      <w:docPartBody>
        <w:p w:rsidR="00AB48E3" w:rsidRDefault="00AB48E3" w:rsidP="00AB48E3">
          <w:pPr>
            <w:pStyle w:val="0969F1B5A9CB4C099EF8C4CFF2BCBBF9"/>
          </w:pPr>
          <w:r w:rsidRPr="000266F1">
            <w:rPr>
              <w:rStyle w:val="Textedelespacerserv"/>
            </w:rPr>
            <w:t>Cliquez ou appuyez ici pour entrer une date.</w:t>
          </w:r>
        </w:p>
      </w:docPartBody>
    </w:docPart>
    <w:docPart>
      <w:docPartPr>
        <w:name w:val="42B923934C2A4074BED686BAD0CC6F91"/>
        <w:category>
          <w:name w:val="Général"/>
          <w:gallery w:val="placeholder"/>
        </w:category>
        <w:types>
          <w:type w:val="bbPlcHdr"/>
        </w:types>
        <w:behaviors>
          <w:behavior w:val="content"/>
        </w:behaviors>
        <w:guid w:val="{D7A2C80D-EFB1-45B4-A04D-A816F3877DE9}"/>
      </w:docPartPr>
      <w:docPartBody>
        <w:p w:rsidR="00AB48E3" w:rsidRDefault="00AB48E3" w:rsidP="00AB48E3">
          <w:pPr>
            <w:pStyle w:val="42B923934C2A4074BED686BAD0CC6F91"/>
          </w:pPr>
          <w:r w:rsidRPr="000266F1">
            <w:rPr>
              <w:rStyle w:val="Textedelespacerserv"/>
            </w:rPr>
            <w:t>Cliquez ou appuyez ici pour entrer une date.</w:t>
          </w:r>
        </w:p>
      </w:docPartBody>
    </w:docPart>
    <w:docPart>
      <w:docPartPr>
        <w:name w:val="73D3FAEA04634C44BDB6E828A5166300"/>
        <w:category>
          <w:name w:val="Général"/>
          <w:gallery w:val="placeholder"/>
        </w:category>
        <w:types>
          <w:type w:val="bbPlcHdr"/>
        </w:types>
        <w:behaviors>
          <w:behavior w:val="content"/>
        </w:behaviors>
        <w:guid w:val="{46B8E471-3FA2-4B26-8C8A-5314F632F7D7}"/>
      </w:docPartPr>
      <w:docPartBody>
        <w:p w:rsidR="00AB48E3" w:rsidRDefault="00AB48E3" w:rsidP="00AB48E3">
          <w:pPr>
            <w:pStyle w:val="73D3FAEA04634C44BDB6E828A5166300"/>
          </w:pPr>
          <w:r w:rsidRPr="00BE6110">
            <w:rPr>
              <w:rStyle w:val="Textedelespacerserv"/>
            </w:rPr>
            <w:t>Cliquez ou appuyez ici pour entrer du texte.</w:t>
          </w:r>
        </w:p>
      </w:docPartBody>
    </w:docPart>
    <w:docPart>
      <w:docPartPr>
        <w:name w:val="7075A581E1C9471EB70525CFA4F97720"/>
        <w:category>
          <w:name w:val="Général"/>
          <w:gallery w:val="placeholder"/>
        </w:category>
        <w:types>
          <w:type w:val="bbPlcHdr"/>
        </w:types>
        <w:behaviors>
          <w:behavior w:val="content"/>
        </w:behaviors>
        <w:guid w:val="{5A6F79E4-943E-4404-B22D-08F4B2365C2A}"/>
      </w:docPartPr>
      <w:docPartBody>
        <w:p w:rsidR="00AB48E3" w:rsidRDefault="00AB48E3" w:rsidP="00AB48E3">
          <w:pPr>
            <w:pStyle w:val="7075A581E1C9471EB70525CFA4F97720"/>
          </w:pPr>
          <w:r w:rsidRPr="00BE6110">
            <w:rPr>
              <w:rStyle w:val="Textedelespacerserv"/>
            </w:rPr>
            <w:t>Cliquez ou appuyez ici pour entrer du texte.</w:t>
          </w:r>
        </w:p>
      </w:docPartBody>
    </w:docPart>
    <w:docPart>
      <w:docPartPr>
        <w:name w:val="68EAF726DDE046658A4C38BD62E11F1B"/>
        <w:category>
          <w:name w:val="Général"/>
          <w:gallery w:val="placeholder"/>
        </w:category>
        <w:types>
          <w:type w:val="bbPlcHdr"/>
        </w:types>
        <w:behaviors>
          <w:behavior w:val="content"/>
        </w:behaviors>
        <w:guid w:val="{38CA2A40-F77B-4A1D-B4A5-CE2C1762C897}"/>
      </w:docPartPr>
      <w:docPartBody>
        <w:p w:rsidR="00AB48E3" w:rsidRDefault="00AB48E3" w:rsidP="00AB48E3">
          <w:pPr>
            <w:pStyle w:val="68EAF726DDE046658A4C38BD62E11F1B"/>
          </w:pPr>
          <w:r w:rsidRPr="00BE6110">
            <w:rPr>
              <w:rStyle w:val="Textedelespacerserv"/>
            </w:rPr>
            <w:t>Cliquez ou appuyez ici pour entrer du texte.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ontserrat Medium">
    <w:altName w:val="Calibri"/>
    <w:charset w:val="00"/>
    <w:family w:val="auto"/>
    <w:pitch w:val="variable"/>
    <w:sig w:usb0="2000020F" w:usb1="00000003" w:usb2="00000000" w:usb3="00000000" w:csb0="00000197"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364B"/>
    <w:rsid w:val="001129F3"/>
    <w:rsid w:val="00391180"/>
    <w:rsid w:val="00466D6E"/>
    <w:rsid w:val="00501730"/>
    <w:rsid w:val="00981CD1"/>
    <w:rsid w:val="00AB48E3"/>
    <w:rsid w:val="00F15042"/>
    <w:rsid w:val="00F4364B"/>
    <w:rsid w:val="00FB35C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AB48E3"/>
    <w:rPr>
      <w:color w:val="808080"/>
    </w:rPr>
  </w:style>
  <w:style w:type="paragraph" w:customStyle="1" w:styleId="46E35D2EF7A1504A86C19AB68A2C4D7D5">
    <w:name w:val="46E35D2EF7A1504A86C19AB68A2C4D7D5"/>
    <w:rsid w:val="00AB48E3"/>
    <w:pPr>
      <w:spacing w:after="160" w:line="259" w:lineRule="auto"/>
    </w:pPr>
    <w:rPr>
      <w:rFonts w:eastAsiaTheme="minorHAnsi"/>
      <w:sz w:val="22"/>
      <w:szCs w:val="22"/>
      <w:lang w:eastAsia="en-US"/>
    </w:rPr>
  </w:style>
  <w:style w:type="paragraph" w:customStyle="1" w:styleId="4CBFA80AC3624993A1E69375944B09AB4">
    <w:name w:val="4CBFA80AC3624993A1E69375944B09AB4"/>
    <w:rsid w:val="00AB48E3"/>
    <w:pPr>
      <w:spacing w:after="160" w:line="259" w:lineRule="auto"/>
    </w:pPr>
    <w:rPr>
      <w:rFonts w:eastAsiaTheme="minorHAnsi"/>
      <w:sz w:val="22"/>
      <w:szCs w:val="22"/>
      <w:lang w:eastAsia="en-US"/>
    </w:rPr>
  </w:style>
  <w:style w:type="paragraph" w:customStyle="1" w:styleId="49B6DF30EAC9AE4795F59BDBA82E2B735">
    <w:name w:val="49B6DF30EAC9AE4795F59BDBA82E2B735"/>
    <w:rsid w:val="00AB48E3"/>
    <w:pPr>
      <w:spacing w:after="160" w:line="259" w:lineRule="auto"/>
    </w:pPr>
    <w:rPr>
      <w:rFonts w:eastAsiaTheme="minorHAnsi"/>
      <w:sz w:val="22"/>
      <w:szCs w:val="22"/>
      <w:lang w:eastAsia="en-US"/>
    </w:rPr>
  </w:style>
  <w:style w:type="paragraph" w:customStyle="1" w:styleId="285DFA3080F55E46B08A977A11874CC65">
    <w:name w:val="285DFA3080F55E46B08A977A11874CC65"/>
    <w:rsid w:val="00AB48E3"/>
    <w:pPr>
      <w:spacing w:after="160" w:line="259" w:lineRule="auto"/>
    </w:pPr>
    <w:rPr>
      <w:rFonts w:eastAsiaTheme="minorHAnsi"/>
      <w:sz w:val="22"/>
      <w:szCs w:val="22"/>
      <w:lang w:eastAsia="en-US"/>
    </w:rPr>
  </w:style>
  <w:style w:type="paragraph" w:customStyle="1" w:styleId="B53960A4475A4B1586E1D9237BF242F94">
    <w:name w:val="B53960A4475A4B1586E1D9237BF242F94"/>
    <w:rsid w:val="00AB48E3"/>
    <w:pPr>
      <w:spacing w:after="160" w:line="259" w:lineRule="auto"/>
    </w:pPr>
    <w:rPr>
      <w:rFonts w:eastAsiaTheme="minorHAnsi"/>
      <w:sz w:val="22"/>
      <w:szCs w:val="22"/>
      <w:lang w:eastAsia="en-US"/>
    </w:rPr>
  </w:style>
  <w:style w:type="paragraph" w:customStyle="1" w:styleId="3FAAF3DA3F784910BBBE99AB29435AAB5">
    <w:name w:val="3FAAF3DA3F784910BBBE99AB29435AAB5"/>
    <w:rsid w:val="00AB48E3"/>
    <w:pPr>
      <w:spacing w:after="160" w:line="259" w:lineRule="auto"/>
    </w:pPr>
    <w:rPr>
      <w:rFonts w:eastAsiaTheme="minorHAnsi"/>
      <w:sz w:val="22"/>
      <w:szCs w:val="22"/>
      <w:lang w:eastAsia="en-US"/>
    </w:rPr>
  </w:style>
  <w:style w:type="paragraph" w:customStyle="1" w:styleId="A1FB2C5C3CFC42239C72438B7C8587104">
    <w:name w:val="A1FB2C5C3CFC42239C72438B7C8587104"/>
    <w:rsid w:val="00AB48E3"/>
    <w:pPr>
      <w:spacing w:after="160" w:line="259" w:lineRule="auto"/>
    </w:pPr>
    <w:rPr>
      <w:rFonts w:eastAsiaTheme="minorHAnsi"/>
      <w:sz w:val="22"/>
      <w:szCs w:val="22"/>
      <w:lang w:eastAsia="en-US"/>
    </w:rPr>
  </w:style>
  <w:style w:type="paragraph" w:customStyle="1" w:styleId="827366B35BF34905B1F2AE4EC9E4B7CE4">
    <w:name w:val="827366B35BF34905B1F2AE4EC9E4B7CE4"/>
    <w:rsid w:val="00AB48E3"/>
    <w:pPr>
      <w:spacing w:after="160" w:line="259" w:lineRule="auto"/>
    </w:pPr>
    <w:rPr>
      <w:rFonts w:eastAsiaTheme="minorHAnsi"/>
      <w:sz w:val="22"/>
      <w:szCs w:val="22"/>
      <w:lang w:eastAsia="en-US"/>
    </w:rPr>
  </w:style>
  <w:style w:type="paragraph" w:customStyle="1" w:styleId="1FB0B011EB264640A4BA3B473570C7A15">
    <w:name w:val="1FB0B011EB264640A4BA3B473570C7A15"/>
    <w:rsid w:val="00AB48E3"/>
    <w:pPr>
      <w:spacing w:after="160" w:line="259" w:lineRule="auto"/>
    </w:pPr>
    <w:rPr>
      <w:rFonts w:eastAsiaTheme="minorHAnsi"/>
      <w:sz w:val="22"/>
      <w:szCs w:val="22"/>
      <w:lang w:eastAsia="en-US"/>
    </w:rPr>
  </w:style>
  <w:style w:type="paragraph" w:customStyle="1" w:styleId="3ACAD9959D2D4C16ACAB967B38D3C9674">
    <w:name w:val="3ACAD9959D2D4C16ACAB967B38D3C9674"/>
    <w:rsid w:val="00AB48E3"/>
    <w:pPr>
      <w:spacing w:after="160" w:line="259" w:lineRule="auto"/>
    </w:pPr>
    <w:rPr>
      <w:rFonts w:eastAsiaTheme="minorHAnsi"/>
      <w:sz w:val="22"/>
      <w:szCs w:val="22"/>
      <w:lang w:eastAsia="en-US"/>
    </w:rPr>
  </w:style>
  <w:style w:type="paragraph" w:customStyle="1" w:styleId="0682FD58150143C49E060E720C4512624">
    <w:name w:val="0682FD58150143C49E060E720C4512624"/>
    <w:rsid w:val="00AB48E3"/>
    <w:pPr>
      <w:spacing w:after="160" w:line="259" w:lineRule="auto"/>
    </w:pPr>
    <w:rPr>
      <w:rFonts w:eastAsiaTheme="minorHAnsi"/>
      <w:sz w:val="22"/>
      <w:szCs w:val="22"/>
      <w:lang w:eastAsia="en-US"/>
    </w:rPr>
  </w:style>
  <w:style w:type="paragraph" w:customStyle="1" w:styleId="2948542D4B2F46879A0CB1E4696FE04D5">
    <w:name w:val="2948542D4B2F46879A0CB1E4696FE04D5"/>
    <w:rsid w:val="00AB48E3"/>
    <w:pPr>
      <w:spacing w:after="160" w:line="259" w:lineRule="auto"/>
    </w:pPr>
    <w:rPr>
      <w:rFonts w:eastAsiaTheme="minorHAnsi"/>
      <w:sz w:val="22"/>
      <w:szCs w:val="22"/>
      <w:lang w:eastAsia="en-US"/>
    </w:rPr>
  </w:style>
  <w:style w:type="paragraph" w:customStyle="1" w:styleId="C28D5430B9AA4CE29CCB2C17D099914A4">
    <w:name w:val="C28D5430B9AA4CE29CCB2C17D099914A4"/>
    <w:rsid w:val="00AB48E3"/>
    <w:pPr>
      <w:spacing w:after="160" w:line="259" w:lineRule="auto"/>
    </w:pPr>
    <w:rPr>
      <w:rFonts w:eastAsiaTheme="minorHAnsi"/>
      <w:sz w:val="22"/>
      <w:szCs w:val="22"/>
      <w:lang w:eastAsia="en-US"/>
    </w:rPr>
  </w:style>
  <w:style w:type="paragraph" w:customStyle="1" w:styleId="289992248A434C79BF9EAF1FC4594C8C4">
    <w:name w:val="289992248A434C79BF9EAF1FC4594C8C4"/>
    <w:rsid w:val="00AB48E3"/>
    <w:pPr>
      <w:spacing w:after="160" w:line="259" w:lineRule="auto"/>
    </w:pPr>
    <w:rPr>
      <w:rFonts w:eastAsiaTheme="minorHAnsi"/>
      <w:sz w:val="22"/>
      <w:szCs w:val="22"/>
      <w:lang w:eastAsia="en-US"/>
    </w:rPr>
  </w:style>
  <w:style w:type="paragraph" w:customStyle="1" w:styleId="8DB23FA844914DCF84263DC780A3B0764">
    <w:name w:val="8DB23FA844914DCF84263DC780A3B0764"/>
    <w:rsid w:val="00AB48E3"/>
    <w:pPr>
      <w:spacing w:after="160" w:line="259" w:lineRule="auto"/>
    </w:pPr>
    <w:rPr>
      <w:rFonts w:eastAsiaTheme="minorHAnsi"/>
      <w:sz w:val="22"/>
      <w:szCs w:val="22"/>
      <w:lang w:eastAsia="en-US"/>
    </w:rPr>
  </w:style>
  <w:style w:type="paragraph" w:customStyle="1" w:styleId="A7E0C5844EED4D4A8DA3FCF7CFC1C1404">
    <w:name w:val="A7E0C5844EED4D4A8DA3FCF7CFC1C1404"/>
    <w:rsid w:val="00AB48E3"/>
    <w:pPr>
      <w:spacing w:after="160" w:line="259" w:lineRule="auto"/>
    </w:pPr>
    <w:rPr>
      <w:rFonts w:eastAsiaTheme="minorHAnsi"/>
      <w:sz w:val="22"/>
      <w:szCs w:val="22"/>
      <w:lang w:eastAsia="en-US"/>
    </w:rPr>
  </w:style>
  <w:style w:type="paragraph" w:customStyle="1" w:styleId="18BEABCE420745C39668DA121C3B8587">
    <w:name w:val="18BEABCE420745C39668DA121C3B8587"/>
    <w:rsid w:val="00AB48E3"/>
    <w:pPr>
      <w:spacing w:after="160" w:line="259" w:lineRule="auto"/>
    </w:pPr>
    <w:rPr>
      <w:rFonts w:eastAsiaTheme="minorHAnsi"/>
      <w:sz w:val="22"/>
      <w:szCs w:val="22"/>
      <w:lang w:eastAsia="en-US"/>
    </w:rPr>
  </w:style>
  <w:style w:type="paragraph" w:customStyle="1" w:styleId="C2612F8F46E4411196B29445FBD941DD1">
    <w:name w:val="C2612F8F46E4411196B29445FBD941DD1"/>
    <w:rsid w:val="00AB48E3"/>
    <w:pPr>
      <w:spacing w:after="160" w:line="259" w:lineRule="auto"/>
    </w:pPr>
    <w:rPr>
      <w:rFonts w:eastAsiaTheme="minorHAnsi"/>
      <w:sz w:val="22"/>
      <w:szCs w:val="22"/>
      <w:lang w:eastAsia="en-US"/>
    </w:rPr>
  </w:style>
  <w:style w:type="paragraph" w:customStyle="1" w:styleId="ED9BCA6BB5C047BE963B10D15591E2C71">
    <w:name w:val="ED9BCA6BB5C047BE963B10D15591E2C71"/>
    <w:rsid w:val="00AB48E3"/>
    <w:pPr>
      <w:spacing w:after="160" w:line="259" w:lineRule="auto"/>
    </w:pPr>
    <w:rPr>
      <w:rFonts w:eastAsiaTheme="minorHAnsi"/>
      <w:sz w:val="22"/>
      <w:szCs w:val="22"/>
      <w:lang w:eastAsia="en-US"/>
    </w:rPr>
  </w:style>
  <w:style w:type="paragraph" w:customStyle="1" w:styleId="B703A43EB7774DCEBB5AA94984303B21">
    <w:name w:val="B703A43EB7774DCEBB5AA94984303B21"/>
    <w:rsid w:val="00AB48E3"/>
    <w:pPr>
      <w:spacing w:after="160" w:line="259" w:lineRule="auto"/>
    </w:pPr>
    <w:rPr>
      <w:rFonts w:eastAsiaTheme="minorHAnsi"/>
      <w:sz w:val="22"/>
      <w:szCs w:val="22"/>
      <w:lang w:eastAsia="en-US"/>
    </w:rPr>
  </w:style>
  <w:style w:type="paragraph" w:customStyle="1" w:styleId="464B4DA183BB4662BE98F973C7A496E41">
    <w:name w:val="464B4DA183BB4662BE98F973C7A496E41"/>
    <w:rsid w:val="00AB48E3"/>
    <w:pPr>
      <w:spacing w:after="160" w:line="259" w:lineRule="auto"/>
    </w:pPr>
    <w:rPr>
      <w:rFonts w:eastAsiaTheme="minorHAnsi"/>
      <w:sz w:val="22"/>
      <w:szCs w:val="22"/>
      <w:lang w:eastAsia="en-US"/>
    </w:rPr>
  </w:style>
  <w:style w:type="paragraph" w:customStyle="1" w:styleId="6D557FDF17D94B98863DB6C5B73854151">
    <w:name w:val="6D557FDF17D94B98863DB6C5B73854151"/>
    <w:rsid w:val="00AB48E3"/>
    <w:pPr>
      <w:spacing w:after="160" w:line="259" w:lineRule="auto"/>
    </w:pPr>
    <w:rPr>
      <w:rFonts w:eastAsiaTheme="minorHAnsi"/>
      <w:sz w:val="22"/>
      <w:szCs w:val="22"/>
      <w:lang w:eastAsia="en-US"/>
    </w:rPr>
  </w:style>
  <w:style w:type="paragraph" w:customStyle="1" w:styleId="7AA541DEA239428DA6EE089A65E2370E">
    <w:name w:val="7AA541DEA239428DA6EE089A65E2370E"/>
    <w:rsid w:val="00AB48E3"/>
    <w:pPr>
      <w:spacing w:after="160" w:line="259" w:lineRule="auto"/>
    </w:pPr>
    <w:rPr>
      <w:rFonts w:eastAsiaTheme="minorHAnsi"/>
      <w:sz w:val="22"/>
      <w:szCs w:val="22"/>
      <w:lang w:eastAsia="en-US"/>
    </w:rPr>
  </w:style>
  <w:style w:type="paragraph" w:customStyle="1" w:styleId="B735E08D0584460D83AD704EF60466C2">
    <w:name w:val="B735E08D0584460D83AD704EF60466C2"/>
    <w:rsid w:val="00AB48E3"/>
    <w:pPr>
      <w:spacing w:after="160" w:line="259" w:lineRule="auto"/>
    </w:pPr>
    <w:rPr>
      <w:rFonts w:eastAsiaTheme="minorHAnsi"/>
      <w:sz w:val="22"/>
      <w:szCs w:val="22"/>
      <w:lang w:eastAsia="en-US"/>
    </w:rPr>
  </w:style>
  <w:style w:type="paragraph" w:customStyle="1" w:styleId="38EE28DD5656434F877FF61BCFA707FD">
    <w:name w:val="38EE28DD5656434F877FF61BCFA707FD"/>
    <w:rsid w:val="00AB48E3"/>
    <w:pPr>
      <w:spacing w:after="160" w:line="259" w:lineRule="auto"/>
    </w:pPr>
    <w:rPr>
      <w:rFonts w:eastAsiaTheme="minorHAnsi"/>
      <w:sz w:val="22"/>
      <w:szCs w:val="22"/>
      <w:lang w:eastAsia="en-US"/>
    </w:rPr>
  </w:style>
  <w:style w:type="paragraph" w:customStyle="1" w:styleId="80BCFFC48EAF4132A94335F72EC489AB">
    <w:name w:val="80BCFFC48EAF4132A94335F72EC489AB"/>
    <w:rsid w:val="00AB48E3"/>
    <w:pPr>
      <w:spacing w:after="160" w:line="259" w:lineRule="auto"/>
    </w:pPr>
    <w:rPr>
      <w:rFonts w:eastAsiaTheme="minorHAnsi"/>
      <w:sz w:val="22"/>
      <w:szCs w:val="22"/>
      <w:lang w:eastAsia="en-US"/>
    </w:rPr>
  </w:style>
  <w:style w:type="paragraph" w:customStyle="1" w:styleId="A0379735D1CC4E979D3D9BF0384E633B">
    <w:name w:val="A0379735D1CC4E979D3D9BF0384E633B"/>
    <w:rsid w:val="00AB48E3"/>
    <w:pPr>
      <w:spacing w:after="160" w:line="259" w:lineRule="auto"/>
    </w:pPr>
    <w:rPr>
      <w:rFonts w:eastAsiaTheme="minorHAnsi"/>
      <w:sz w:val="22"/>
      <w:szCs w:val="22"/>
      <w:lang w:eastAsia="en-US"/>
    </w:rPr>
  </w:style>
  <w:style w:type="paragraph" w:customStyle="1" w:styleId="6DF957762632479AB71206AD3FEE7BA61">
    <w:name w:val="6DF957762632479AB71206AD3FEE7BA61"/>
    <w:rsid w:val="00AB48E3"/>
    <w:pPr>
      <w:spacing w:after="160" w:line="259" w:lineRule="auto"/>
    </w:pPr>
    <w:rPr>
      <w:rFonts w:eastAsiaTheme="minorHAnsi"/>
      <w:sz w:val="22"/>
      <w:szCs w:val="22"/>
      <w:lang w:eastAsia="en-US"/>
    </w:rPr>
  </w:style>
  <w:style w:type="paragraph" w:customStyle="1" w:styleId="0D92813B95C24B5891B55251E6CC2DEC">
    <w:name w:val="0D92813B95C24B5891B55251E6CC2DEC"/>
    <w:rsid w:val="00AB48E3"/>
    <w:pPr>
      <w:spacing w:after="160" w:line="259" w:lineRule="auto"/>
    </w:pPr>
    <w:rPr>
      <w:rFonts w:eastAsiaTheme="minorHAnsi"/>
      <w:sz w:val="22"/>
      <w:szCs w:val="22"/>
      <w:lang w:eastAsia="en-US"/>
    </w:rPr>
  </w:style>
  <w:style w:type="paragraph" w:customStyle="1" w:styleId="88101436EF7D42258401B1F4D8653C51">
    <w:name w:val="88101436EF7D42258401B1F4D8653C51"/>
    <w:rsid w:val="00AB48E3"/>
    <w:pPr>
      <w:spacing w:after="160" w:line="259" w:lineRule="auto"/>
    </w:pPr>
    <w:rPr>
      <w:rFonts w:eastAsiaTheme="minorHAnsi"/>
      <w:sz w:val="22"/>
      <w:szCs w:val="22"/>
      <w:lang w:eastAsia="en-US"/>
    </w:rPr>
  </w:style>
  <w:style w:type="paragraph" w:customStyle="1" w:styleId="0969F1B5A9CB4C099EF8C4CFF2BCBBF9">
    <w:name w:val="0969F1B5A9CB4C099EF8C4CFF2BCBBF9"/>
    <w:rsid w:val="00AB48E3"/>
    <w:pPr>
      <w:spacing w:after="160" w:line="259" w:lineRule="auto"/>
    </w:pPr>
    <w:rPr>
      <w:rFonts w:eastAsiaTheme="minorHAnsi"/>
      <w:sz w:val="22"/>
      <w:szCs w:val="22"/>
      <w:lang w:eastAsia="en-US"/>
    </w:rPr>
  </w:style>
  <w:style w:type="paragraph" w:customStyle="1" w:styleId="42B923934C2A4074BED686BAD0CC6F91">
    <w:name w:val="42B923934C2A4074BED686BAD0CC6F91"/>
    <w:rsid w:val="00AB48E3"/>
    <w:pPr>
      <w:spacing w:after="160" w:line="259" w:lineRule="auto"/>
    </w:pPr>
    <w:rPr>
      <w:rFonts w:eastAsiaTheme="minorHAnsi"/>
      <w:sz w:val="22"/>
      <w:szCs w:val="22"/>
      <w:lang w:eastAsia="en-US"/>
    </w:rPr>
  </w:style>
  <w:style w:type="paragraph" w:customStyle="1" w:styleId="73D3FAEA04634C44BDB6E828A5166300">
    <w:name w:val="73D3FAEA04634C44BDB6E828A5166300"/>
    <w:rsid w:val="00AB48E3"/>
    <w:pPr>
      <w:spacing w:after="160" w:line="259" w:lineRule="auto"/>
    </w:pPr>
    <w:rPr>
      <w:rFonts w:eastAsiaTheme="minorHAnsi"/>
      <w:sz w:val="22"/>
      <w:szCs w:val="22"/>
      <w:lang w:eastAsia="en-US"/>
    </w:rPr>
  </w:style>
  <w:style w:type="paragraph" w:customStyle="1" w:styleId="7075A581E1C9471EB70525CFA4F97720">
    <w:name w:val="7075A581E1C9471EB70525CFA4F97720"/>
    <w:rsid w:val="00AB48E3"/>
    <w:pPr>
      <w:spacing w:after="160" w:line="259" w:lineRule="auto"/>
    </w:pPr>
    <w:rPr>
      <w:rFonts w:eastAsiaTheme="minorHAnsi"/>
      <w:sz w:val="22"/>
      <w:szCs w:val="22"/>
      <w:lang w:eastAsia="en-US"/>
    </w:rPr>
  </w:style>
  <w:style w:type="paragraph" w:customStyle="1" w:styleId="68EAF726DDE046658A4C38BD62E11F1B">
    <w:name w:val="68EAF726DDE046658A4C38BD62E11F1B"/>
    <w:rsid w:val="00AB48E3"/>
    <w:pPr>
      <w:spacing w:after="160" w:line="259" w:lineRule="auto"/>
    </w:pPr>
    <w:rPr>
      <w:rFonts w:eastAsiaTheme="minorHAnsi"/>
      <w:sz w:val="22"/>
      <w:szCs w:val="22"/>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F388A5154E800A46A52F7AFD94B6CF9A" ma:contentTypeVersion="13" ma:contentTypeDescription="Crée un document." ma:contentTypeScope="" ma:versionID="a1f7d948a013ed6b147d2114124e0b42">
  <xsd:schema xmlns:xsd="http://www.w3.org/2001/XMLSchema" xmlns:xs="http://www.w3.org/2001/XMLSchema" xmlns:p="http://schemas.microsoft.com/office/2006/metadata/properties" xmlns:ns2="d0badfcd-32fa-40dd-b970-e580902a2f18" xmlns:ns3="05eb2583-99a6-475c-b6f8-bff0298edde2" targetNamespace="http://schemas.microsoft.com/office/2006/metadata/properties" ma:root="true" ma:fieldsID="1084f64ad712ac9ac23e5b0b76e8d36d" ns2:_="" ns3:_="">
    <xsd:import namespace="d0badfcd-32fa-40dd-b970-e580902a2f18"/>
    <xsd:import namespace="05eb2583-99a6-475c-b6f8-bff0298edde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Locatio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0badfcd-32fa-40dd-b970-e580902a2f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b867a78c-48b8-4df0-bf1c-04f713128f54"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Location" ma:index="16" nillable="true" ma:displayName="Location" ma:indexed="true"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5eb2583-99a6-475c-b6f8-bff0298edde2"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46608204-74be-4228-98cd-bf6942a393e5}" ma:internalName="TaxCatchAll" ma:showField="CatchAllData" ma:web="05eb2583-99a6-475c-b6f8-bff0298edde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05eb2583-99a6-475c-b6f8-bff0298edde2" xsi:nil="true"/>
    <lcf76f155ced4ddcb4097134ff3c332f xmlns="d0badfcd-32fa-40dd-b970-e580902a2f1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B3A6361-4201-413D-8A04-5C228A449B93}">
  <ds:schemaRefs>
    <ds:schemaRef ds:uri="http://schemas.microsoft.com/sharepoint/v3/contenttype/forms"/>
  </ds:schemaRefs>
</ds:datastoreItem>
</file>

<file path=customXml/itemProps2.xml><?xml version="1.0" encoding="utf-8"?>
<ds:datastoreItem xmlns:ds="http://schemas.openxmlformats.org/officeDocument/2006/customXml" ds:itemID="{5E5D3D23-C59B-4AF2-8D2C-6C7CC5D5F894}">
  <ds:schemaRefs>
    <ds:schemaRef ds:uri="http://schemas.openxmlformats.org/officeDocument/2006/bibliography"/>
  </ds:schemaRefs>
</ds:datastoreItem>
</file>

<file path=customXml/itemProps3.xml><?xml version="1.0" encoding="utf-8"?>
<ds:datastoreItem xmlns:ds="http://schemas.openxmlformats.org/officeDocument/2006/customXml" ds:itemID="{F340E239-9D15-4A9F-AD85-E007E9560D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0badfcd-32fa-40dd-b970-e580902a2f18"/>
    <ds:schemaRef ds:uri="05eb2583-99a6-475c-b6f8-bff0298edde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AC933C1-553E-47D2-BB20-49027DC7D854}">
  <ds:schemaRefs>
    <ds:schemaRef ds:uri="d0badfcd-32fa-40dd-b970-e580902a2f18"/>
    <ds:schemaRef ds:uri="http://purl.org/dc/elements/1.1/"/>
    <ds:schemaRef ds:uri="http://purl.org/dc/dcmitype/"/>
    <ds:schemaRef ds:uri="http://schemas.microsoft.com/office/2006/metadata/properties"/>
    <ds:schemaRef ds:uri="http://schemas.openxmlformats.org/package/2006/metadata/core-properties"/>
    <ds:schemaRef ds:uri="http://www.w3.org/XML/1998/namespace"/>
    <ds:schemaRef ds:uri="http://schemas.microsoft.com/office/2006/documentManagement/types"/>
    <ds:schemaRef ds:uri="http://schemas.microsoft.com/office/infopath/2007/PartnerControls"/>
    <ds:schemaRef ds:uri="05eb2583-99a6-475c-b6f8-bff0298edde2"/>
    <ds:schemaRef ds:uri="http://purl.org/dc/terms/"/>
  </ds:schemaRefs>
</ds:datastoreItem>
</file>

<file path=docProps/app.xml><?xml version="1.0" encoding="utf-8"?>
<Properties xmlns="http://schemas.openxmlformats.org/officeDocument/2006/extended-properties" xmlns:vt="http://schemas.openxmlformats.org/officeDocument/2006/docPropsVTypes">
  <Template>Fiche de renseignements_MODL</Template>
  <TotalTime>8</TotalTime>
  <Pages>3</Pages>
  <Words>1075</Words>
  <Characters>5918</Characters>
  <Application>Microsoft Office Word</Application>
  <DocSecurity>0</DocSecurity>
  <Lines>49</Lines>
  <Paragraphs>13</Paragraphs>
  <ScaleCrop>false</ScaleCrop>
  <HeadingPairs>
    <vt:vector size="2" baseType="variant">
      <vt:variant>
        <vt:lpstr>Titre</vt:lpstr>
      </vt:variant>
      <vt:variant>
        <vt:i4>1</vt:i4>
      </vt:variant>
    </vt:vector>
  </HeadingPairs>
  <TitlesOfParts>
    <vt:vector size="1" baseType="lpstr">
      <vt:lpstr/>
    </vt:vector>
  </TitlesOfParts>
  <Company>Institut Curie</Company>
  <LinksUpToDate>false</LinksUpToDate>
  <CharactersWithSpaces>6980</CharactersWithSpaces>
  <SharedDoc>false</SharedDoc>
  <HLinks>
    <vt:vector size="6" baseType="variant">
      <vt:variant>
        <vt:i4>8061000</vt:i4>
      </vt:variant>
      <vt:variant>
        <vt:i4>0</vt:i4>
      </vt:variant>
      <vt:variant>
        <vt:i4>0</vt:i4>
      </vt:variant>
      <vt:variant>
        <vt:i4>5</vt:i4>
      </vt:variant>
      <vt:variant>
        <vt:lpwstr>mailto:dpo@curie.fr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Fabrice Demarthon</cp:lastModifiedBy>
  <cp:revision>5</cp:revision>
  <cp:lastPrinted>2022-06-23T10:24:00Z</cp:lastPrinted>
  <dcterms:created xsi:type="dcterms:W3CDTF">2024-12-06T16:45:00Z</dcterms:created>
  <dcterms:modified xsi:type="dcterms:W3CDTF">2024-12-12T10:43:00Z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0x010100F388A5154E800A46A52F7AFD94B6CF9A</vt:lpwstr>
  </property>
</Properties>
</file>