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785034" w14:textId="77777777" w:rsidR="000669C9" w:rsidRDefault="000669C9" w:rsidP="00765B0C"/>
    <w:tbl>
      <w:tblPr>
        <w:tblStyle w:val="Grilledetableauclair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none" w:sz="0" w:space="0" w:color="auto"/>
        </w:tblBorders>
        <w:tblLayout w:type="fixed"/>
        <w:tblCellMar>
          <w:right w:w="284" w:type="dxa"/>
        </w:tblCellMar>
        <w:tblLook w:val="04A0" w:firstRow="1" w:lastRow="0" w:firstColumn="1" w:lastColumn="0" w:noHBand="0" w:noVBand="1"/>
      </w:tblPr>
      <w:tblGrid>
        <w:gridCol w:w="2506"/>
        <w:gridCol w:w="7920"/>
      </w:tblGrid>
      <w:tr w:rsidR="00765B0C" w:rsidRPr="004071BF" w14:paraId="15C822A8" w14:textId="77777777" w:rsidTr="009A305C">
        <w:trPr>
          <w:trHeight w:val="314"/>
        </w:trPr>
        <w:tc>
          <w:tcPr>
            <w:tcW w:w="2506" w:type="dxa"/>
            <w:tcBorders>
              <w:bottom w:val="single" w:sz="6" w:space="0" w:color="FFFFFF" w:themeColor="background1"/>
              <w:right w:val="single" w:sz="4" w:space="0" w:color="FFFFFF" w:themeColor="background1"/>
            </w:tcBorders>
            <w:vAlign w:val="center"/>
          </w:tcPr>
          <w:p w14:paraId="4E323E9C" w14:textId="47E437CF" w:rsidR="00765B0C" w:rsidRPr="004071BF" w:rsidRDefault="002E7FDC" w:rsidP="009A305C">
            <w:pPr>
              <w:spacing w:line="276" w:lineRule="auto"/>
              <w:rPr>
                <w:rFonts w:cstheme="minorHAnsi"/>
                <w:color w:val="58585A"/>
              </w:rPr>
            </w:pPr>
            <w:r>
              <w:rPr>
                <w:rFonts w:cstheme="minorHAnsi"/>
                <w:color w:val="58585A"/>
              </w:rPr>
              <w:t>Project Reference</w:t>
            </w:r>
          </w:p>
        </w:tc>
        <w:sdt>
          <w:sdtPr>
            <w:rPr>
              <w:rFonts w:cstheme="minorHAnsi"/>
              <w:color w:val="000000" w:themeColor="text1"/>
            </w:rPr>
            <w:alias w:val="NoProjet"/>
            <w:tag w:val="NoProjet"/>
            <w:id w:val="-965503343"/>
            <w:placeholder>
              <w:docPart w:val="46E35D2EF7A1504A86C19AB68A2C4D7D"/>
            </w:placeholder>
            <w:showingPlcHdr/>
            <w:text/>
          </w:sdtPr>
          <w:sdtEndPr/>
          <w:sdtContent>
            <w:tc>
              <w:tcPr>
                <w:tcW w:w="7920" w:type="dxa"/>
                <w:tcBorders>
                  <w:top w:val="single" w:sz="12" w:space="0" w:color="FFFFFF" w:themeColor="background1"/>
                  <w:left w:val="single" w:sz="4" w:space="0" w:color="FFFFFF" w:themeColor="background1"/>
                  <w:bottom w:val="single" w:sz="6" w:space="0" w:color="FFFFFF" w:themeColor="background1"/>
                </w:tcBorders>
                <w:shd w:val="clear" w:color="auto" w:fill="F2F2F2" w:themeFill="background1" w:themeFillShade="F2"/>
                <w:vAlign w:val="center"/>
              </w:tcPr>
              <w:p w14:paraId="7898B797" w14:textId="77777777" w:rsidR="00765B0C" w:rsidRPr="004071BF" w:rsidRDefault="00765B0C" w:rsidP="009A305C">
                <w:pPr>
                  <w:spacing w:line="276" w:lineRule="auto"/>
                  <w:rPr>
                    <w:rFonts w:cstheme="minorHAnsi"/>
                    <w:color w:val="000000" w:themeColor="text1"/>
                  </w:rPr>
                </w:pPr>
                <w:r w:rsidRPr="00F55851">
                  <w:rPr>
                    <w:rStyle w:val="Textedelespacerserv"/>
                  </w:rPr>
                  <w:t>Cliquez ou appuyez ici pour entrer du texte.</w:t>
                </w:r>
              </w:p>
            </w:tc>
          </w:sdtContent>
        </w:sdt>
      </w:tr>
    </w:tbl>
    <w:p w14:paraId="401C8C0B" w14:textId="77777777" w:rsidR="00765B0C" w:rsidRPr="004071BF" w:rsidRDefault="00765B0C" w:rsidP="000E61ED">
      <w:pPr>
        <w:spacing w:after="0"/>
        <w:rPr>
          <w:rFonts w:cstheme="minorHAnsi"/>
          <w:b/>
          <w:color w:val="58585A"/>
        </w:rPr>
      </w:pPr>
    </w:p>
    <w:p w14:paraId="06A9A97F" w14:textId="3082643E" w:rsidR="00B37180" w:rsidRPr="00820049" w:rsidRDefault="00D6484E" w:rsidP="00ED083A">
      <w:pPr>
        <w:pStyle w:val="Titre1"/>
      </w:pPr>
      <w:proofErr w:type="spellStart"/>
      <w:r>
        <w:t>Personal</w:t>
      </w:r>
      <w:proofErr w:type="spellEnd"/>
      <w:r>
        <w:t xml:space="preserve"> Information</w:t>
      </w:r>
    </w:p>
    <w:tbl>
      <w:tblPr>
        <w:tblStyle w:val="Grilledetableauclaire"/>
        <w:tblW w:w="0" w:type="auto"/>
        <w:tblInd w:w="-5" w:type="dxa"/>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ayout w:type="fixed"/>
        <w:tblCellMar>
          <w:right w:w="284" w:type="dxa"/>
        </w:tblCellMar>
        <w:tblLook w:val="04A0" w:firstRow="1" w:lastRow="0" w:firstColumn="1" w:lastColumn="0" w:noHBand="0" w:noVBand="1"/>
      </w:tblPr>
      <w:tblGrid>
        <w:gridCol w:w="2511"/>
        <w:gridCol w:w="11"/>
        <w:gridCol w:w="7920"/>
        <w:gridCol w:w="18"/>
      </w:tblGrid>
      <w:tr w:rsidR="00765B0C" w:rsidRPr="004071BF" w14:paraId="0B98A77C" w14:textId="77777777" w:rsidTr="00582855">
        <w:trPr>
          <w:gridAfter w:val="1"/>
          <w:wAfter w:w="18" w:type="dxa"/>
          <w:trHeight w:val="314"/>
        </w:trPr>
        <w:tc>
          <w:tcPr>
            <w:tcW w:w="2522" w:type="dxa"/>
            <w:gridSpan w:val="2"/>
            <w:vAlign w:val="center"/>
          </w:tcPr>
          <w:p w14:paraId="4DBB6515" w14:textId="033A1F44" w:rsidR="00765B0C" w:rsidRPr="004071BF" w:rsidRDefault="002E7FDC" w:rsidP="00AD3D63">
            <w:pPr>
              <w:spacing w:line="276" w:lineRule="auto"/>
              <w:rPr>
                <w:rFonts w:cstheme="minorHAnsi"/>
                <w:color w:val="58585A"/>
              </w:rPr>
            </w:pPr>
            <w:proofErr w:type="spellStart"/>
            <w:r>
              <w:rPr>
                <w:rFonts w:cstheme="minorHAnsi"/>
                <w:color w:val="58585A"/>
              </w:rPr>
              <w:t>Title</w:t>
            </w:r>
            <w:proofErr w:type="spellEnd"/>
            <w:r w:rsidR="00765B0C">
              <w:rPr>
                <w:rFonts w:cstheme="minorHAnsi"/>
                <w:color w:val="58585A"/>
              </w:rPr>
              <w:t xml:space="preserve"> (*)</w:t>
            </w:r>
          </w:p>
        </w:tc>
        <w:sdt>
          <w:sdtPr>
            <w:rPr>
              <w:rFonts w:cstheme="minorHAnsi"/>
              <w:color w:val="000000" w:themeColor="text1"/>
            </w:rPr>
            <w:alias w:val="Civilite"/>
            <w:tag w:val="Civilite"/>
            <w:id w:val="631917365"/>
            <w:placeholder>
              <w:docPart w:val="4CBFA80AC3624993A1E69375944B09AB"/>
            </w:placeholder>
            <w:showingPlcHdr/>
            <w:dropDownList>
              <w:listItem w:value="Choisissez un élément."/>
              <w:listItem w:displayText="Mr" w:value="Mr"/>
              <w:listItem w:displayText="Mrs" w:value="Mrs"/>
            </w:dropDownList>
          </w:sdtPr>
          <w:sdtEndPr/>
          <w:sdtContent>
            <w:tc>
              <w:tcPr>
                <w:tcW w:w="7920" w:type="dxa"/>
                <w:shd w:val="clear" w:color="auto" w:fill="F2F2F2" w:themeFill="background1" w:themeFillShade="F2"/>
                <w:vAlign w:val="center"/>
              </w:tcPr>
              <w:p w14:paraId="2921AA8D" w14:textId="0ABFE15B" w:rsidR="00765B0C" w:rsidRDefault="00ED2745" w:rsidP="00C87004">
                <w:pPr>
                  <w:spacing w:line="276" w:lineRule="auto"/>
                  <w:rPr>
                    <w:rFonts w:cstheme="minorHAnsi"/>
                    <w:color w:val="000000" w:themeColor="text1"/>
                  </w:rPr>
                </w:pPr>
                <w:r w:rsidRPr="000266F1">
                  <w:rPr>
                    <w:rStyle w:val="Textedelespacerserv"/>
                  </w:rPr>
                  <w:t>Choisissez un élément.</w:t>
                </w:r>
              </w:p>
            </w:tc>
          </w:sdtContent>
        </w:sdt>
      </w:tr>
      <w:tr w:rsidR="0079791F" w:rsidRPr="004071BF" w14:paraId="5819DCD6" w14:textId="77777777" w:rsidTr="00582855">
        <w:trPr>
          <w:gridAfter w:val="1"/>
          <w:wAfter w:w="18" w:type="dxa"/>
          <w:trHeight w:val="314"/>
        </w:trPr>
        <w:tc>
          <w:tcPr>
            <w:tcW w:w="2522" w:type="dxa"/>
            <w:gridSpan w:val="2"/>
            <w:vAlign w:val="center"/>
          </w:tcPr>
          <w:p w14:paraId="35D80F01" w14:textId="0DDA6689" w:rsidR="000E61ED" w:rsidRPr="004071BF" w:rsidRDefault="00940D2A" w:rsidP="00AD3D63">
            <w:pPr>
              <w:spacing w:line="276" w:lineRule="auto"/>
              <w:rPr>
                <w:rFonts w:cstheme="minorHAnsi"/>
                <w:color w:val="58585A"/>
              </w:rPr>
            </w:pPr>
            <w:r>
              <w:rPr>
                <w:rFonts w:cstheme="minorHAnsi"/>
                <w:color w:val="58585A"/>
              </w:rPr>
              <w:t>Last Name</w:t>
            </w:r>
            <w:r w:rsidR="00F725DC">
              <w:rPr>
                <w:rFonts w:cstheme="minorHAnsi"/>
                <w:color w:val="58585A"/>
              </w:rPr>
              <w:t xml:space="preserve"> </w:t>
            </w:r>
            <w:r w:rsidR="00680E83" w:rsidRPr="004071BF">
              <w:rPr>
                <w:rFonts w:cstheme="minorHAnsi"/>
                <w:color w:val="58585A"/>
                <w:sz w:val="20"/>
                <w:szCs w:val="20"/>
              </w:rPr>
              <w:t>(*)</w:t>
            </w:r>
          </w:p>
        </w:tc>
        <w:sdt>
          <w:sdtPr>
            <w:rPr>
              <w:rFonts w:cstheme="minorHAnsi"/>
              <w:color w:val="000000" w:themeColor="text1"/>
            </w:rPr>
            <w:alias w:val="Nom"/>
            <w:tag w:val="Nom"/>
            <w:id w:val="540252444"/>
            <w:placeholder>
              <w:docPart w:val="49B6DF30EAC9AE4795F59BDBA82E2B73"/>
            </w:placeholder>
            <w:showingPlcHdr/>
            <w:text/>
          </w:sdtPr>
          <w:sdtEndPr/>
          <w:sdtContent>
            <w:tc>
              <w:tcPr>
                <w:tcW w:w="7920" w:type="dxa"/>
                <w:shd w:val="clear" w:color="auto" w:fill="F2F2F2" w:themeFill="background1" w:themeFillShade="F2"/>
                <w:vAlign w:val="center"/>
              </w:tcPr>
              <w:p w14:paraId="3CC47719" w14:textId="7F06F5A8" w:rsidR="00C87004" w:rsidRPr="004071BF" w:rsidRDefault="009A7083" w:rsidP="00C87004">
                <w:pPr>
                  <w:spacing w:line="276" w:lineRule="auto"/>
                  <w:rPr>
                    <w:rFonts w:cstheme="minorHAnsi"/>
                    <w:color w:val="000000" w:themeColor="text1"/>
                  </w:rPr>
                </w:pPr>
                <w:r w:rsidRPr="00F55851">
                  <w:rPr>
                    <w:rStyle w:val="Textedelespacerserv"/>
                  </w:rPr>
                  <w:t>Cliquez ou appuyez ici pour entrer du texte.</w:t>
                </w:r>
              </w:p>
            </w:tc>
          </w:sdtContent>
        </w:sdt>
      </w:tr>
      <w:tr w:rsidR="00C87004" w:rsidRPr="004071BF" w14:paraId="22C9DB0B" w14:textId="77777777" w:rsidTr="00582855">
        <w:trPr>
          <w:gridAfter w:val="1"/>
          <w:wAfter w:w="18" w:type="dxa"/>
          <w:trHeight w:val="314"/>
        </w:trPr>
        <w:tc>
          <w:tcPr>
            <w:tcW w:w="2522" w:type="dxa"/>
            <w:gridSpan w:val="2"/>
            <w:vAlign w:val="center"/>
          </w:tcPr>
          <w:p w14:paraId="19F26348" w14:textId="025E882D" w:rsidR="00C87004" w:rsidRPr="004071BF" w:rsidRDefault="00940D2A" w:rsidP="005E4146">
            <w:pPr>
              <w:spacing w:line="276" w:lineRule="auto"/>
              <w:rPr>
                <w:rFonts w:cstheme="minorHAnsi"/>
                <w:color w:val="58585A"/>
              </w:rPr>
            </w:pPr>
            <w:r>
              <w:rPr>
                <w:rFonts w:cstheme="minorHAnsi"/>
                <w:color w:val="58585A"/>
              </w:rPr>
              <w:t>First Name</w:t>
            </w:r>
            <w:r w:rsidR="00F725DC">
              <w:rPr>
                <w:rFonts w:cstheme="minorHAnsi"/>
                <w:color w:val="58585A"/>
              </w:rPr>
              <w:t xml:space="preserve"> </w:t>
            </w:r>
            <w:r w:rsidR="00F725DC" w:rsidRPr="004071BF">
              <w:rPr>
                <w:rFonts w:cstheme="minorHAnsi"/>
                <w:color w:val="58585A"/>
                <w:sz w:val="20"/>
                <w:szCs w:val="20"/>
              </w:rPr>
              <w:t>(*)</w:t>
            </w:r>
          </w:p>
        </w:tc>
        <w:sdt>
          <w:sdtPr>
            <w:rPr>
              <w:rFonts w:cstheme="minorHAnsi"/>
              <w:color w:val="000000" w:themeColor="text1"/>
            </w:rPr>
            <w:alias w:val="Prenom"/>
            <w:tag w:val="Prenom"/>
            <w:id w:val="1584495592"/>
            <w:placeholder>
              <w:docPart w:val="285DFA3080F55E46B08A977A11874CC6"/>
            </w:placeholder>
            <w:showingPlcHdr/>
            <w:text/>
          </w:sdtPr>
          <w:sdtEndPr/>
          <w:sdtContent>
            <w:tc>
              <w:tcPr>
                <w:tcW w:w="7920" w:type="dxa"/>
                <w:shd w:val="clear" w:color="auto" w:fill="F2F2F2" w:themeFill="background1" w:themeFillShade="F2"/>
                <w:vAlign w:val="center"/>
              </w:tcPr>
              <w:p w14:paraId="02D7905C" w14:textId="70BB3291" w:rsidR="00C87004" w:rsidRPr="004071BF" w:rsidRDefault="009A7083" w:rsidP="00C87004">
                <w:pPr>
                  <w:spacing w:line="276" w:lineRule="auto"/>
                  <w:rPr>
                    <w:rFonts w:cstheme="minorHAnsi"/>
                    <w:color w:val="000000" w:themeColor="text1"/>
                  </w:rPr>
                </w:pPr>
                <w:r w:rsidRPr="00F55851">
                  <w:rPr>
                    <w:rStyle w:val="Textedelespacerserv"/>
                  </w:rPr>
                  <w:t>Cliquez ou appuyez ici pour entrer du texte.</w:t>
                </w:r>
              </w:p>
            </w:tc>
          </w:sdtContent>
        </w:sdt>
      </w:tr>
      <w:tr w:rsidR="00B21551" w:rsidRPr="004071BF" w14:paraId="4DDB5449" w14:textId="77777777" w:rsidTr="00582855">
        <w:trPr>
          <w:gridAfter w:val="1"/>
          <w:wAfter w:w="18" w:type="dxa"/>
          <w:trHeight w:val="314"/>
        </w:trPr>
        <w:tc>
          <w:tcPr>
            <w:tcW w:w="2511" w:type="dxa"/>
          </w:tcPr>
          <w:p w14:paraId="7D4EE906" w14:textId="1F703C5D" w:rsidR="00B21551" w:rsidRPr="004071BF" w:rsidRDefault="00940D2A" w:rsidP="005E4146">
            <w:pPr>
              <w:rPr>
                <w:rFonts w:cstheme="minorHAnsi"/>
                <w:color w:val="58585A"/>
              </w:rPr>
            </w:pPr>
            <w:r>
              <w:rPr>
                <w:rFonts w:cstheme="minorHAnsi"/>
                <w:color w:val="58585A"/>
              </w:rPr>
              <w:t>Date of Birth</w:t>
            </w:r>
            <w:r w:rsidR="00B21551">
              <w:rPr>
                <w:rFonts w:cstheme="minorHAnsi"/>
                <w:color w:val="58585A"/>
              </w:rPr>
              <w:t xml:space="preserve"> </w:t>
            </w:r>
            <w:r w:rsidR="00B21551" w:rsidRPr="004071BF">
              <w:rPr>
                <w:rFonts w:cstheme="minorHAnsi"/>
                <w:color w:val="58585A"/>
                <w:sz w:val="20"/>
                <w:szCs w:val="20"/>
              </w:rPr>
              <w:t>(*)</w:t>
            </w:r>
          </w:p>
        </w:tc>
        <w:sdt>
          <w:sdtPr>
            <w:rPr>
              <w:rFonts w:cstheme="minorHAnsi"/>
            </w:rPr>
            <w:alias w:val="DateNaissance"/>
            <w:tag w:val="DateNaissance"/>
            <w:id w:val="-1778713979"/>
            <w:placeholder>
              <w:docPart w:val="B53960A4475A4B1586E1D9237BF242F9"/>
            </w:placeholder>
            <w:showingPlcHdr/>
            <w:date>
              <w:dateFormat w:val="dd/MM/yyyy"/>
              <w:lid w:val="fr-FR"/>
              <w:storeMappedDataAs w:val="dateTime"/>
              <w:calendar w:val="gregorian"/>
            </w:date>
          </w:sdtPr>
          <w:sdtEndPr/>
          <w:sdtContent>
            <w:tc>
              <w:tcPr>
                <w:tcW w:w="7931" w:type="dxa"/>
                <w:gridSpan w:val="2"/>
                <w:shd w:val="clear" w:color="auto" w:fill="F2F2F2" w:themeFill="background1" w:themeFillShade="F2"/>
              </w:tcPr>
              <w:p w14:paraId="574E7B1F" w14:textId="28B3B5B6" w:rsidR="00B21551" w:rsidRDefault="00ED2745" w:rsidP="005E4146">
                <w:pPr>
                  <w:rPr>
                    <w:rFonts w:cstheme="minorHAnsi"/>
                  </w:rPr>
                </w:pPr>
                <w:r w:rsidRPr="000266F1">
                  <w:rPr>
                    <w:rStyle w:val="Textedelespacerserv"/>
                  </w:rPr>
                  <w:t>Cliquez ou appuyez ici pour entrer une date.</w:t>
                </w:r>
              </w:p>
            </w:tc>
          </w:sdtContent>
        </w:sdt>
      </w:tr>
      <w:tr w:rsidR="00B21551" w:rsidRPr="004071BF" w14:paraId="4D8A8348" w14:textId="77777777" w:rsidTr="00582855">
        <w:trPr>
          <w:gridAfter w:val="1"/>
          <w:wAfter w:w="18" w:type="dxa"/>
          <w:trHeight w:val="314"/>
        </w:trPr>
        <w:tc>
          <w:tcPr>
            <w:tcW w:w="2511" w:type="dxa"/>
          </w:tcPr>
          <w:p w14:paraId="37B78835" w14:textId="397AB6D4" w:rsidR="00B21551" w:rsidRDefault="00B21551" w:rsidP="005E4146">
            <w:pPr>
              <w:rPr>
                <w:rFonts w:cstheme="minorHAnsi"/>
                <w:color w:val="58585A"/>
              </w:rPr>
            </w:pPr>
            <w:proofErr w:type="spellStart"/>
            <w:r>
              <w:rPr>
                <w:rFonts w:cstheme="minorHAnsi"/>
                <w:color w:val="58585A"/>
              </w:rPr>
              <w:t>Nationalit</w:t>
            </w:r>
            <w:r w:rsidR="00940D2A">
              <w:rPr>
                <w:rFonts w:cstheme="minorHAnsi"/>
                <w:color w:val="58585A"/>
              </w:rPr>
              <w:t>y</w:t>
            </w:r>
            <w:proofErr w:type="spellEnd"/>
            <w:r>
              <w:rPr>
                <w:rFonts w:cstheme="minorHAnsi"/>
                <w:color w:val="58585A"/>
              </w:rPr>
              <w:t xml:space="preserve"> (*)</w:t>
            </w:r>
          </w:p>
        </w:tc>
        <w:sdt>
          <w:sdtPr>
            <w:rPr>
              <w:rFonts w:cstheme="minorHAnsi"/>
            </w:rPr>
            <w:alias w:val="Nationalite"/>
            <w:tag w:val="Nationalite"/>
            <w:id w:val="-841169185"/>
            <w:placeholder>
              <w:docPart w:val="3FAAF3DA3F784910BBBE99AB29435AAB"/>
            </w:placeholder>
            <w:showingPlcHdr/>
            <w:text/>
          </w:sdtPr>
          <w:sdtEndPr/>
          <w:sdtContent>
            <w:tc>
              <w:tcPr>
                <w:tcW w:w="7931" w:type="dxa"/>
                <w:gridSpan w:val="2"/>
                <w:shd w:val="clear" w:color="auto" w:fill="F2F2F2" w:themeFill="background1" w:themeFillShade="F2"/>
              </w:tcPr>
              <w:p w14:paraId="16F13831" w14:textId="5D6C1BF7" w:rsidR="00B21551" w:rsidRDefault="00B21551" w:rsidP="005E4146">
                <w:pPr>
                  <w:rPr>
                    <w:rFonts w:cstheme="minorHAnsi"/>
                  </w:rPr>
                </w:pPr>
                <w:r w:rsidRPr="00BE6110">
                  <w:rPr>
                    <w:rStyle w:val="Textedelespacerserv"/>
                  </w:rPr>
                  <w:t>Cliquez ou appuyez ici pour entrer du texte.</w:t>
                </w:r>
              </w:p>
            </w:tc>
          </w:sdtContent>
        </w:sdt>
      </w:tr>
      <w:tr w:rsidR="00607E40" w:rsidRPr="004071BF" w14:paraId="3F5E9603" w14:textId="77777777" w:rsidTr="00582855">
        <w:trPr>
          <w:gridAfter w:val="1"/>
          <w:wAfter w:w="18" w:type="dxa"/>
          <w:trHeight w:val="314"/>
        </w:trPr>
        <w:tc>
          <w:tcPr>
            <w:tcW w:w="2511" w:type="dxa"/>
            <w:vAlign w:val="center"/>
          </w:tcPr>
          <w:p w14:paraId="2F0A9064" w14:textId="120DBA66" w:rsidR="00607E40" w:rsidRPr="006F7406" w:rsidRDefault="006F7406" w:rsidP="006F7406">
            <w:pPr>
              <w:rPr>
                <w:rFonts w:cstheme="minorHAnsi"/>
                <w:b/>
                <w:bCs/>
                <w:color w:val="58585A"/>
              </w:rPr>
            </w:pPr>
            <w:r w:rsidRPr="006F7406">
              <w:rPr>
                <w:rFonts w:cstheme="minorHAnsi"/>
                <w:b/>
                <w:bCs/>
                <w:color w:val="58585A"/>
              </w:rPr>
              <w:t>Contact</w:t>
            </w:r>
            <w:r w:rsidR="00D6484E">
              <w:rPr>
                <w:rFonts w:cstheme="minorHAnsi"/>
                <w:b/>
                <w:bCs/>
                <w:color w:val="58585A"/>
              </w:rPr>
              <w:t xml:space="preserve"> Information</w:t>
            </w:r>
          </w:p>
        </w:tc>
        <w:tc>
          <w:tcPr>
            <w:tcW w:w="7931" w:type="dxa"/>
            <w:gridSpan w:val="2"/>
            <w:shd w:val="clear" w:color="auto" w:fill="FFFFFF" w:themeFill="background1"/>
          </w:tcPr>
          <w:p w14:paraId="4352178F" w14:textId="77777777" w:rsidR="00607E40" w:rsidRDefault="00607E40" w:rsidP="005E4146">
            <w:pPr>
              <w:rPr>
                <w:rFonts w:cstheme="minorHAnsi"/>
              </w:rPr>
            </w:pPr>
          </w:p>
        </w:tc>
      </w:tr>
      <w:tr w:rsidR="006F7406" w:rsidRPr="004071BF" w14:paraId="29DECBF9" w14:textId="77777777" w:rsidTr="00582855">
        <w:trPr>
          <w:gridAfter w:val="1"/>
          <w:wAfter w:w="18" w:type="dxa"/>
          <w:trHeight w:val="314"/>
        </w:trPr>
        <w:tc>
          <w:tcPr>
            <w:tcW w:w="2511" w:type="dxa"/>
            <w:vAlign w:val="center"/>
          </w:tcPr>
          <w:p w14:paraId="62466EF9" w14:textId="48A3C482" w:rsidR="006F7406" w:rsidRDefault="00D6484E" w:rsidP="006F7406">
            <w:pPr>
              <w:rPr>
                <w:rFonts w:cstheme="minorHAnsi"/>
                <w:color w:val="58585A"/>
              </w:rPr>
            </w:pPr>
            <w:proofErr w:type="gramStart"/>
            <w:r>
              <w:rPr>
                <w:rFonts w:cstheme="minorHAnsi"/>
                <w:color w:val="58585A"/>
              </w:rPr>
              <w:t>E</w:t>
            </w:r>
            <w:r w:rsidR="006F7406">
              <w:rPr>
                <w:rFonts w:cstheme="minorHAnsi"/>
                <w:color w:val="58585A"/>
              </w:rPr>
              <w:t>mail</w:t>
            </w:r>
            <w:proofErr w:type="gramEnd"/>
            <w:r>
              <w:rPr>
                <w:rFonts w:cstheme="minorHAnsi"/>
                <w:color w:val="58585A"/>
              </w:rPr>
              <w:t xml:space="preserve"> </w:t>
            </w:r>
            <w:proofErr w:type="spellStart"/>
            <w:r w:rsidR="009A5C9E">
              <w:rPr>
                <w:rFonts w:cstheme="minorHAnsi"/>
                <w:color w:val="58585A"/>
              </w:rPr>
              <w:t>A</w:t>
            </w:r>
            <w:r>
              <w:rPr>
                <w:rFonts w:cstheme="minorHAnsi"/>
                <w:color w:val="58585A"/>
              </w:rPr>
              <w:t>ddress</w:t>
            </w:r>
            <w:proofErr w:type="spellEnd"/>
            <w:r w:rsidR="006F7406">
              <w:rPr>
                <w:rFonts w:cstheme="minorHAnsi"/>
                <w:color w:val="58585A"/>
              </w:rPr>
              <w:t xml:space="preserve"> (*)</w:t>
            </w:r>
          </w:p>
        </w:tc>
        <w:tc>
          <w:tcPr>
            <w:tcW w:w="7931" w:type="dxa"/>
            <w:gridSpan w:val="2"/>
            <w:shd w:val="clear" w:color="auto" w:fill="F2F2F2" w:themeFill="background1" w:themeFillShade="F2"/>
          </w:tcPr>
          <w:p w14:paraId="431C25B1" w14:textId="1350E9EC" w:rsidR="006F7406" w:rsidRDefault="00DE7C00" w:rsidP="00582855">
            <w:pPr>
              <w:tabs>
                <w:tab w:val="left" w:pos="4995"/>
              </w:tabs>
              <w:rPr>
                <w:rFonts w:cstheme="minorHAnsi"/>
              </w:rPr>
            </w:pPr>
            <w:sdt>
              <w:sdtPr>
                <w:rPr>
                  <w:rFonts w:cstheme="minorHAnsi"/>
                </w:rPr>
                <w:alias w:val="Email"/>
                <w:tag w:val="Email"/>
                <w:id w:val="-1587296784"/>
                <w:placeholder>
                  <w:docPart w:val="A1FB2C5C3CFC42239C72438B7C858710"/>
                </w:placeholder>
                <w:showingPlcHdr/>
              </w:sdtPr>
              <w:sdtEndPr/>
              <w:sdtContent>
                <w:r w:rsidR="00582855" w:rsidRPr="00BE6110">
                  <w:rPr>
                    <w:rStyle w:val="Textedelespacerserv"/>
                  </w:rPr>
                  <w:t>Cliquez ou appuyez ici pour entrer du texte.</w:t>
                </w:r>
              </w:sdtContent>
            </w:sdt>
            <w:r w:rsidR="00582855">
              <w:rPr>
                <w:rFonts w:cstheme="minorHAnsi"/>
              </w:rPr>
              <w:tab/>
            </w:r>
          </w:p>
        </w:tc>
      </w:tr>
      <w:tr w:rsidR="006F7406" w:rsidRPr="004071BF" w14:paraId="0921FACB" w14:textId="77777777" w:rsidTr="00582855">
        <w:trPr>
          <w:gridAfter w:val="1"/>
          <w:wAfter w:w="18" w:type="dxa"/>
          <w:trHeight w:val="314"/>
        </w:trPr>
        <w:tc>
          <w:tcPr>
            <w:tcW w:w="2511" w:type="dxa"/>
            <w:vAlign w:val="center"/>
          </w:tcPr>
          <w:p w14:paraId="6805D34F" w14:textId="5FF21526" w:rsidR="006F7406" w:rsidRDefault="009A5C9E" w:rsidP="006F7406">
            <w:pPr>
              <w:rPr>
                <w:rFonts w:cstheme="minorHAnsi"/>
                <w:color w:val="58585A"/>
              </w:rPr>
            </w:pPr>
            <w:r>
              <w:rPr>
                <w:rFonts w:cstheme="minorHAnsi"/>
                <w:color w:val="58585A"/>
              </w:rPr>
              <w:t>Mobile Phone</w:t>
            </w:r>
            <w:r w:rsidR="006F7406">
              <w:rPr>
                <w:rFonts w:cstheme="minorHAnsi"/>
                <w:color w:val="58585A"/>
              </w:rPr>
              <w:t xml:space="preserve"> (*)</w:t>
            </w:r>
          </w:p>
        </w:tc>
        <w:tc>
          <w:tcPr>
            <w:tcW w:w="7931" w:type="dxa"/>
            <w:gridSpan w:val="2"/>
            <w:shd w:val="clear" w:color="auto" w:fill="F2F2F2" w:themeFill="background1" w:themeFillShade="F2"/>
          </w:tcPr>
          <w:p w14:paraId="42887CA1" w14:textId="4AB71F97" w:rsidR="006F7406" w:rsidRDefault="00DE7C00" w:rsidP="00582855">
            <w:pPr>
              <w:tabs>
                <w:tab w:val="left" w:pos="6090"/>
              </w:tabs>
              <w:rPr>
                <w:rFonts w:cstheme="minorHAnsi"/>
              </w:rPr>
            </w:pPr>
            <w:sdt>
              <w:sdtPr>
                <w:rPr>
                  <w:rFonts w:cstheme="minorHAnsi"/>
                </w:rPr>
                <w:alias w:val="TelPortable"/>
                <w:tag w:val="TelPortable"/>
                <w:id w:val="-1910914885"/>
                <w:placeholder>
                  <w:docPart w:val="827366B35BF34905B1F2AE4EC9E4B7CE"/>
                </w:placeholder>
                <w:showingPlcHdr/>
              </w:sdtPr>
              <w:sdtEndPr/>
              <w:sdtContent>
                <w:r w:rsidR="00582855" w:rsidRPr="00BE6110">
                  <w:rPr>
                    <w:rStyle w:val="Textedelespacerserv"/>
                  </w:rPr>
                  <w:t>Cliquez ou appuyez ici pour entrer du texte.</w:t>
                </w:r>
              </w:sdtContent>
            </w:sdt>
            <w:r w:rsidR="00582855">
              <w:rPr>
                <w:rFonts w:cstheme="minorHAnsi"/>
              </w:rPr>
              <w:tab/>
            </w:r>
          </w:p>
        </w:tc>
      </w:tr>
      <w:tr w:rsidR="00ED6ABA" w:rsidRPr="00ED6ABA" w14:paraId="288C0B16" w14:textId="77777777" w:rsidTr="00582855">
        <w:trPr>
          <w:trHeight w:val="334"/>
        </w:trPr>
        <w:tc>
          <w:tcPr>
            <w:tcW w:w="10460" w:type="dxa"/>
            <w:gridSpan w:val="4"/>
          </w:tcPr>
          <w:p w14:paraId="709894A9" w14:textId="6DB5497A" w:rsidR="00ED6ABA" w:rsidRPr="00817024" w:rsidRDefault="006F7406" w:rsidP="005E4146">
            <w:pPr>
              <w:spacing w:line="276" w:lineRule="auto"/>
              <w:rPr>
                <w:rFonts w:cstheme="minorHAnsi"/>
                <w:b/>
                <w:bCs/>
                <w:color w:val="58585A"/>
              </w:rPr>
            </w:pPr>
            <w:proofErr w:type="spellStart"/>
            <w:r>
              <w:rPr>
                <w:rFonts w:cstheme="minorHAnsi"/>
                <w:b/>
                <w:bCs/>
                <w:color w:val="3B3838" w:themeColor="background2" w:themeShade="40"/>
              </w:rPr>
              <w:t>Ad</w:t>
            </w:r>
            <w:r w:rsidR="009A5C9E">
              <w:rPr>
                <w:rFonts w:cstheme="minorHAnsi"/>
                <w:b/>
                <w:bCs/>
                <w:color w:val="3B3838" w:themeColor="background2" w:themeShade="40"/>
              </w:rPr>
              <w:t>d</w:t>
            </w:r>
            <w:r>
              <w:rPr>
                <w:rFonts w:cstheme="minorHAnsi"/>
                <w:b/>
                <w:bCs/>
                <w:color w:val="3B3838" w:themeColor="background2" w:themeShade="40"/>
              </w:rPr>
              <w:t>ress</w:t>
            </w:r>
            <w:proofErr w:type="spellEnd"/>
            <w:r>
              <w:rPr>
                <w:rFonts w:cstheme="minorHAnsi"/>
                <w:b/>
                <w:bCs/>
                <w:color w:val="3B3838" w:themeColor="background2" w:themeShade="40"/>
              </w:rPr>
              <w:t xml:space="preserve"> </w:t>
            </w:r>
          </w:p>
        </w:tc>
      </w:tr>
      <w:tr w:rsidR="00DE5756" w:rsidRPr="004071BF" w14:paraId="62E17A08" w14:textId="77777777" w:rsidTr="00582855">
        <w:trPr>
          <w:trHeight w:val="334"/>
        </w:trPr>
        <w:tc>
          <w:tcPr>
            <w:tcW w:w="2522" w:type="dxa"/>
            <w:gridSpan w:val="2"/>
            <w:vAlign w:val="center"/>
          </w:tcPr>
          <w:p w14:paraId="7CCC2A9B" w14:textId="5D9382DD" w:rsidR="00DE5756" w:rsidRPr="004071BF" w:rsidRDefault="009A5C9E" w:rsidP="003C2337">
            <w:pPr>
              <w:spacing w:line="276" w:lineRule="auto"/>
              <w:jc w:val="right"/>
              <w:rPr>
                <w:rFonts w:cstheme="minorHAnsi"/>
                <w:color w:val="58585A"/>
              </w:rPr>
            </w:pPr>
            <w:r>
              <w:rPr>
                <w:rFonts w:cstheme="minorHAnsi"/>
                <w:color w:val="58585A"/>
              </w:rPr>
              <w:t xml:space="preserve">Street and </w:t>
            </w:r>
            <w:proofErr w:type="spellStart"/>
            <w:r>
              <w:rPr>
                <w:rFonts w:cstheme="minorHAnsi"/>
                <w:color w:val="58585A"/>
              </w:rPr>
              <w:t>Number</w:t>
            </w:r>
            <w:proofErr w:type="spellEnd"/>
            <w:r w:rsidR="00DE5756">
              <w:rPr>
                <w:rFonts w:cstheme="minorHAnsi"/>
                <w:i/>
                <w:color w:val="58585A"/>
              </w:rPr>
              <w:t xml:space="preserve"> </w:t>
            </w:r>
            <w:r w:rsidR="00DE5756" w:rsidRPr="004071BF">
              <w:rPr>
                <w:rFonts w:cstheme="minorHAnsi"/>
                <w:color w:val="58585A"/>
                <w:sz w:val="20"/>
                <w:szCs w:val="20"/>
              </w:rPr>
              <w:t>(*)</w:t>
            </w:r>
          </w:p>
        </w:tc>
        <w:sdt>
          <w:sdtPr>
            <w:rPr>
              <w:rFonts w:cstheme="minorHAnsi"/>
              <w:color w:val="58585A"/>
            </w:rPr>
            <w:alias w:val="AdresseRue"/>
            <w:tag w:val="AdresseRue"/>
            <w:id w:val="-602335825"/>
            <w:placeholder>
              <w:docPart w:val="1FB0B011EB264640A4BA3B473570C7A1"/>
            </w:placeholder>
            <w:showingPlcHdr/>
            <w:text/>
          </w:sdtPr>
          <w:sdtEndPr/>
          <w:sdtContent>
            <w:tc>
              <w:tcPr>
                <w:tcW w:w="7938" w:type="dxa"/>
                <w:gridSpan w:val="2"/>
                <w:shd w:val="clear" w:color="auto" w:fill="F2F2F2" w:themeFill="background1" w:themeFillShade="F2"/>
              </w:tcPr>
              <w:p w14:paraId="3F8B6D00" w14:textId="0D6D9205" w:rsidR="00DE5756" w:rsidRPr="004071BF" w:rsidRDefault="00DE5756" w:rsidP="005E4146">
                <w:pPr>
                  <w:spacing w:line="276" w:lineRule="auto"/>
                  <w:rPr>
                    <w:rFonts w:cstheme="minorHAnsi"/>
                    <w:color w:val="58585A"/>
                  </w:rPr>
                </w:pPr>
                <w:r w:rsidRPr="00BE6110">
                  <w:rPr>
                    <w:rStyle w:val="Textedelespacerserv"/>
                  </w:rPr>
                  <w:t>Cliquez ou appuyez ici pour entrer du texte.</w:t>
                </w:r>
              </w:p>
            </w:tc>
          </w:sdtContent>
        </w:sdt>
      </w:tr>
      <w:tr w:rsidR="00DE5756" w:rsidRPr="004071BF" w14:paraId="0E932426" w14:textId="77777777" w:rsidTr="00582855">
        <w:trPr>
          <w:trHeight w:val="334"/>
        </w:trPr>
        <w:tc>
          <w:tcPr>
            <w:tcW w:w="2522" w:type="dxa"/>
            <w:gridSpan w:val="2"/>
            <w:vAlign w:val="center"/>
          </w:tcPr>
          <w:p w14:paraId="2A35BD28" w14:textId="444CD42F" w:rsidR="00DE5756" w:rsidRPr="004071BF" w:rsidRDefault="009A5C9E" w:rsidP="006F7406">
            <w:pPr>
              <w:spacing w:line="276" w:lineRule="auto"/>
              <w:jc w:val="right"/>
              <w:rPr>
                <w:rFonts w:cstheme="minorHAnsi"/>
                <w:color w:val="58585A"/>
              </w:rPr>
            </w:pPr>
            <w:proofErr w:type="spellStart"/>
            <w:r>
              <w:rPr>
                <w:rFonts w:cstheme="minorHAnsi"/>
                <w:color w:val="58585A"/>
              </w:rPr>
              <w:t>Postcode</w:t>
            </w:r>
            <w:proofErr w:type="spellEnd"/>
            <w:r w:rsidR="006F7406">
              <w:rPr>
                <w:rFonts w:cstheme="minorHAnsi"/>
                <w:color w:val="58585A"/>
              </w:rPr>
              <w:t xml:space="preserve"> (*)</w:t>
            </w:r>
          </w:p>
        </w:tc>
        <w:sdt>
          <w:sdtPr>
            <w:rPr>
              <w:rFonts w:cstheme="minorHAnsi"/>
              <w:color w:val="58585A"/>
            </w:rPr>
            <w:alias w:val="AdresseCodePostal"/>
            <w:tag w:val="AdresseCodePostal"/>
            <w:id w:val="115184755"/>
            <w:placeholder>
              <w:docPart w:val="3ACAD9959D2D4C16ACAB967B38D3C967"/>
            </w:placeholder>
            <w:showingPlcHdr/>
          </w:sdtPr>
          <w:sdtEndPr/>
          <w:sdtContent>
            <w:tc>
              <w:tcPr>
                <w:tcW w:w="7938" w:type="dxa"/>
                <w:gridSpan w:val="2"/>
                <w:shd w:val="clear" w:color="auto" w:fill="F2F2F2" w:themeFill="background1" w:themeFillShade="F2"/>
              </w:tcPr>
              <w:p w14:paraId="6AA672E8" w14:textId="332AA591" w:rsidR="00DE5756" w:rsidRDefault="00582855" w:rsidP="005E4146">
                <w:pPr>
                  <w:spacing w:line="276" w:lineRule="auto"/>
                  <w:rPr>
                    <w:rFonts w:cstheme="minorHAnsi"/>
                    <w:color w:val="58585A"/>
                  </w:rPr>
                </w:pPr>
                <w:r w:rsidRPr="00BE6110">
                  <w:rPr>
                    <w:rStyle w:val="Textedelespacerserv"/>
                  </w:rPr>
                  <w:t>Cliquez ou appuyez ici pour entrer du texte.</w:t>
                </w:r>
              </w:p>
            </w:tc>
          </w:sdtContent>
        </w:sdt>
      </w:tr>
      <w:tr w:rsidR="00DE5756" w:rsidRPr="004071BF" w14:paraId="23D5D27D" w14:textId="77777777" w:rsidTr="00582855">
        <w:trPr>
          <w:trHeight w:val="334"/>
        </w:trPr>
        <w:tc>
          <w:tcPr>
            <w:tcW w:w="2522" w:type="dxa"/>
            <w:gridSpan w:val="2"/>
            <w:vAlign w:val="center"/>
          </w:tcPr>
          <w:p w14:paraId="337FE731" w14:textId="1F519BFC" w:rsidR="00DE5756" w:rsidRPr="004071BF" w:rsidRDefault="009A5C9E" w:rsidP="006F7406">
            <w:pPr>
              <w:spacing w:line="276" w:lineRule="auto"/>
              <w:jc w:val="right"/>
              <w:rPr>
                <w:rFonts w:cstheme="minorHAnsi"/>
                <w:color w:val="58585A"/>
              </w:rPr>
            </w:pPr>
            <w:r>
              <w:rPr>
                <w:rFonts w:cstheme="minorHAnsi"/>
                <w:color w:val="58585A"/>
              </w:rPr>
              <w:t>City</w:t>
            </w:r>
            <w:r w:rsidR="006F7406">
              <w:rPr>
                <w:rFonts w:cstheme="minorHAnsi"/>
                <w:color w:val="58585A"/>
              </w:rPr>
              <w:t xml:space="preserve"> (*)</w:t>
            </w:r>
          </w:p>
        </w:tc>
        <w:sdt>
          <w:sdtPr>
            <w:rPr>
              <w:rFonts w:cstheme="minorHAnsi"/>
              <w:color w:val="58585A"/>
            </w:rPr>
            <w:alias w:val="AdresseVille"/>
            <w:tag w:val="AdresseVille"/>
            <w:id w:val="1231428530"/>
            <w:placeholder>
              <w:docPart w:val="0682FD58150143C49E060E720C451262"/>
            </w:placeholder>
            <w:showingPlcHdr/>
          </w:sdtPr>
          <w:sdtEndPr/>
          <w:sdtContent>
            <w:tc>
              <w:tcPr>
                <w:tcW w:w="7938" w:type="dxa"/>
                <w:gridSpan w:val="2"/>
                <w:shd w:val="clear" w:color="auto" w:fill="F2F2F2" w:themeFill="background1" w:themeFillShade="F2"/>
              </w:tcPr>
              <w:p w14:paraId="4CD50962" w14:textId="68380E24" w:rsidR="00DE5756" w:rsidRDefault="00582855" w:rsidP="005E4146">
                <w:pPr>
                  <w:spacing w:line="276" w:lineRule="auto"/>
                  <w:rPr>
                    <w:rFonts w:cstheme="minorHAnsi"/>
                    <w:color w:val="58585A"/>
                  </w:rPr>
                </w:pPr>
                <w:r w:rsidRPr="00BE6110">
                  <w:rPr>
                    <w:rStyle w:val="Textedelespacerserv"/>
                  </w:rPr>
                  <w:t>Cliquez ou appuyez ici pour entrer du texte.</w:t>
                </w:r>
              </w:p>
            </w:tc>
          </w:sdtContent>
        </w:sdt>
      </w:tr>
      <w:tr w:rsidR="006C2D12" w:rsidRPr="004071BF" w14:paraId="5E1F8557" w14:textId="77777777" w:rsidTr="00582855">
        <w:trPr>
          <w:trHeight w:val="334"/>
        </w:trPr>
        <w:tc>
          <w:tcPr>
            <w:tcW w:w="2522" w:type="dxa"/>
            <w:gridSpan w:val="2"/>
          </w:tcPr>
          <w:p w14:paraId="7F13675C" w14:textId="29D3222F" w:rsidR="006C2D12" w:rsidRPr="004071BF" w:rsidRDefault="00E825DF" w:rsidP="003C2337">
            <w:pPr>
              <w:spacing w:line="276" w:lineRule="auto"/>
              <w:jc w:val="right"/>
              <w:rPr>
                <w:rFonts w:cstheme="minorHAnsi"/>
                <w:i/>
                <w:color w:val="58585A"/>
              </w:rPr>
            </w:pPr>
            <w:r>
              <w:rPr>
                <w:rFonts w:cstheme="minorHAnsi"/>
                <w:color w:val="58585A"/>
              </w:rPr>
              <w:t>Country</w:t>
            </w:r>
            <w:r w:rsidR="006F7406">
              <w:rPr>
                <w:rFonts w:cstheme="minorHAnsi"/>
                <w:color w:val="58585A"/>
              </w:rPr>
              <w:t xml:space="preserve"> (*)</w:t>
            </w:r>
          </w:p>
        </w:tc>
        <w:sdt>
          <w:sdtPr>
            <w:rPr>
              <w:rFonts w:cstheme="minorHAnsi"/>
              <w:color w:val="58585A"/>
            </w:rPr>
            <w:alias w:val="AdressePays"/>
            <w:tag w:val="AdressePays"/>
            <w:id w:val="98698713"/>
            <w:placeholder>
              <w:docPart w:val="2948542D4B2F46879A0CB1E4696FE04D"/>
            </w:placeholder>
            <w:showingPlcHdr/>
            <w:text/>
          </w:sdtPr>
          <w:sdtEndPr/>
          <w:sdtContent>
            <w:tc>
              <w:tcPr>
                <w:tcW w:w="7938" w:type="dxa"/>
                <w:gridSpan w:val="2"/>
                <w:shd w:val="clear" w:color="auto" w:fill="F2F2F2" w:themeFill="background1" w:themeFillShade="F2"/>
              </w:tcPr>
              <w:p w14:paraId="26712830" w14:textId="2BB25AD7" w:rsidR="006C2D12" w:rsidRPr="004071BF" w:rsidRDefault="00ED6ABA" w:rsidP="005E4146">
                <w:pPr>
                  <w:spacing w:line="276" w:lineRule="auto"/>
                  <w:rPr>
                    <w:rFonts w:cstheme="minorHAnsi"/>
                    <w:color w:val="58585A"/>
                  </w:rPr>
                </w:pPr>
                <w:r w:rsidRPr="00BE6110">
                  <w:rPr>
                    <w:rStyle w:val="Textedelespacerserv"/>
                  </w:rPr>
                  <w:t>Cliquez ou appuyez ici pour entrer du texte.</w:t>
                </w:r>
              </w:p>
            </w:tc>
          </w:sdtContent>
        </w:sdt>
      </w:tr>
    </w:tbl>
    <w:p w14:paraId="0FE381E7" w14:textId="77777777" w:rsidR="000E61ED" w:rsidRPr="004071BF" w:rsidRDefault="000E61ED" w:rsidP="000E61ED">
      <w:pPr>
        <w:spacing w:after="0" w:line="276" w:lineRule="auto"/>
        <w:ind w:left="-567"/>
        <w:rPr>
          <w:rFonts w:cstheme="minorHAnsi"/>
          <w:b/>
          <w:color w:val="58585A"/>
          <w:sz w:val="8"/>
          <w:szCs w:val="8"/>
        </w:rPr>
      </w:pPr>
    </w:p>
    <w:p w14:paraId="0127A478" w14:textId="77777777" w:rsidR="008D6426" w:rsidRPr="004071BF" w:rsidRDefault="008D6426" w:rsidP="008B2A64">
      <w:pPr>
        <w:tabs>
          <w:tab w:val="center" w:pos="4536"/>
        </w:tabs>
        <w:spacing w:after="0"/>
        <w:ind w:right="-709"/>
        <w:rPr>
          <w:rFonts w:cstheme="minorHAnsi"/>
          <w:color w:val="58585A"/>
        </w:rPr>
      </w:pPr>
    </w:p>
    <w:p w14:paraId="47EA4C23" w14:textId="05B4FF3E" w:rsidR="005C28EC" w:rsidRPr="004071BF" w:rsidRDefault="00360EE9" w:rsidP="003D5C24">
      <w:pPr>
        <w:pStyle w:val="Titre1"/>
      </w:pPr>
      <w:r>
        <w:t xml:space="preserve">Mission </w:t>
      </w:r>
      <w:r w:rsidR="00E825DF">
        <w:t>Details</w:t>
      </w:r>
    </w:p>
    <w:tbl>
      <w:tblPr>
        <w:tblStyle w:val="Grilledetableauclaire"/>
        <w:tblW w:w="10485"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none" w:sz="0" w:space="0" w:color="auto"/>
        </w:tblBorders>
        <w:tblLayout w:type="fixed"/>
        <w:tblLook w:val="04A0" w:firstRow="1" w:lastRow="0" w:firstColumn="1" w:lastColumn="0" w:noHBand="0" w:noVBand="1"/>
      </w:tblPr>
      <w:tblGrid>
        <w:gridCol w:w="2547"/>
        <w:gridCol w:w="992"/>
        <w:gridCol w:w="2977"/>
        <w:gridCol w:w="992"/>
        <w:gridCol w:w="2977"/>
      </w:tblGrid>
      <w:tr w:rsidR="00091449" w:rsidRPr="004071BF" w14:paraId="16D4A941" w14:textId="77777777" w:rsidTr="00582855">
        <w:tc>
          <w:tcPr>
            <w:tcW w:w="2547" w:type="dxa"/>
            <w:tcBorders>
              <w:right w:val="single" w:sz="4" w:space="0" w:color="FFFFFF" w:themeColor="background1"/>
            </w:tcBorders>
          </w:tcPr>
          <w:p w14:paraId="38835F9C" w14:textId="03F983F5" w:rsidR="00091449" w:rsidRPr="004071BF" w:rsidRDefault="00360EE9" w:rsidP="000E1508">
            <w:pPr>
              <w:spacing w:line="276" w:lineRule="auto"/>
              <w:rPr>
                <w:rFonts w:cstheme="minorHAnsi"/>
                <w:color w:val="58585A"/>
              </w:rPr>
            </w:pPr>
            <w:r>
              <w:rPr>
                <w:rFonts w:cstheme="minorHAnsi"/>
                <w:color w:val="58585A"/>
              </w:rPr>
              <w:t>Object</w:t>
            </w:r>
            <w:r w:rsidR="00F43FB8">
              <w:rPr>
                <w:rFonts w:cstheme="minorHAnsi"/>
                <w:color w:val="58585A"/>
              </w:rPr>
              <w:t xml:space="preserve"> (*)</w:t>
            </w:r>
          </w:p>
        </w:tc>
        <w:sdt>
          <w:sdtPr>
            <w:rPr>
              <w:rFonts w:cstheme="minorHAnsi"/>
              <w:color w:val="58585A"/>
            </w:rPr>
            <w:alias w:val="ObjetMission"/>
            <w:tag w:val="ObjetMission"/>
            <w:id w:val="-1789271014"/>
            <w:placeholder>
              <w:docPart w:val="C28D5430B9AA4CE29CCB2C17D099914A"/>
            </w:placeholder>
            <w:showingPlcHdr/>
            <w:text/>
          </w:sdtPr>
          <w:sdtEndPr/>
          <w:sdtContent>
            <w:tc>
              <w:tcPr>
                <w:tcW w:w="7938" w:type="dxa"/>
                <w:gridSpan w:val="4"/>
                <w:tcBorders>
                  <w:left w:val="single" w:sz="4" w:space="0" w:color="FFFFFF" w:themeColor="background1"/>
                  <w:bottom w:val="single" w:sz="12" w:space="0" w:color="FFFFFF" w:themeColor="background1"/>
                </w:tcBorders>
                <w:shd w:val="clear" w:color="auto" w:fill="F2F2F2" w:themeFill="background1" w:themeFillShade="F2"/>
                <w:vAlign w:val="center"/>
              </w:tcPr>
              <w:p w14:paraId="22F7C887" w14:textId="16BFF12A" w:rsidR="00091449" w:rsidRPr="004071BF" w:rsidRDefault="00404253" w:rsidP="000E1508">
                <w:pPr>
                  <w:spacing w:line="276" w:lineRule="auto"/>
                  <w:rPr>
                    <w:rFonts w:cstheme="minorHAnsi"/>
                    <w:color w:val="58585A"/>
                  </w:rPr>
                </w:pPr>
                <w:r w:rsidRPr="00BE6110">
                  <w:rPr>
                    <w:rStyle w:val="Textedelespacerserv"/>
                  </w:rPr>
                  <w:t>Cliquez ou appuyez ici pour entrer du texte.</w:t>
                </w:r>
              </w:p>
            </w:tc>
          </w:sdtContent>
        </w:sdt>
      </w:tr>
      <w:tr w:rsidR="005A5360" w:rsidRPr="004071BF" w14:paraId="621166F6" w14:textId="77777777" w:rsidTr="00360EE9">
        <w:tc>
          <w:tcPr>
            <w:tcW w:w="2547" w:type="dxa"/>
            <w:tcBorders>
              <w:right w:val="single" w:sz="4" w:space="0" w:color="FFFFFF" w:themeColor="background1"/>
            </w:tcBorders>
            <w:vAlign w:val="center"/>
          </w:tcPr>
          <w:p w14:paraId="776DDDA7" w14:textId="605C10F9" w:rsidR="005A5360" w:rsidRPr="004071BF" w:rsidRDefault="00360EE9" w:rsidP="003701E2">
            <w:pPr>
              <w:spacing w:line="276" w:lineRule="auto"/>
              <w:rPr>
                <w:rFonts w:cstheme="minorHAnsi"/>
                <w:color w:val="58585A"/>
              </w:rPr>
            </w:pPr>
            <w:r>
              <w:rPr>
                <w:rFonts w:cstheme="minorHAnsi"/>
                <w:color w:val="58585A"/>
              </w:rPr>
              <w:t>Location</w:t>
            </w:r>
            <w:r w:rsidR="00F43FB8">
              <w:rPr>
                <w:rFonts w:cstheme="minorHAnsi"/>
                <w:color w:val="58585A"/>
              </w:rPr>
              <w:t xml:space="preserve"> (*)</w:t>
            </w:r>
          </w:p>
        </w:tc>
        <w:tc>
          <w:tcPr>
            <w:tcW w:w="992" w:type="dxa"/>
            <w:tcBorders>
              <w:top w:val="single" w:sz="12" w:space="0" w:color="FFFFFF" w:themeColor="background1"/>
              <w:left w:val="single" w:sz="4" w:space="0" w:color="FFFFFF" w:themeColor="background1"/>
              <w:bottom w:val="single" w:sz="12" w:space="0" w:color="FFFFFF" w:themeColor="background1"/>
            </w:tcBorders>
            <w:shd w:val="clear" w:color="auto" w:fill="auto"/>
            <w:vAlign w:val="center"/>
          </w:tcPr>
          <w:p w14:paraId="7CF08004" w14:textId="62CCEE3C" w:rsidR="005A5360" w:rsidRPr="004071BF" w:rsidRDefault="00360EE9" w:rsidP="000E1508">
            <w:pPr>
              <w:spacing w:line="276" w:lineRule="auto"/>
              <w:rPr>
                <w:rFonts w:cstheme="minorHAnsi"/>
                <w:color w:val="58585A"/>
              </w:rPr>
            </w:pPr>
            <w:r>
              <w:rPr>
                <w:rFonts w:cstheme="minorHAnsi"/>
                <w:color w:val="58585A"/>
              </w:rPr>
              <w:t>City</w:t>
            </w:r>
          </w:p>
        </w:tc>
        <w:sdt>
          <w:sdtPr>
            <w:rPr>
              <w:rFonts w:cstheme="minorHAnsi"/>
              <w:color w:val="58585A"/>
            </w:rPr>
            <w:alias w:val="VilleMission"/>
            <w:tag w:val="VilleMission"/>
            <w:id w:val="-1448847620"/>
            <w:placeholder>
              <w:docPart w:val="289992248A434C79BF9EAF1FC4594C8C"/>
            </w:placeholder>
            <w:showingPlcHdr/>
          </w:sdtPr>
          <w:sdtEndPr/>
          <w:sdtContent>
            <w:tc>
              <w:tcPr>
                <w:tcW w:w="2977" w:type="dxa"/>
                <w:tcBorders>
                  <w:top w:val="single" w:sz="12" w:space="0" w:color="FFFFFF" w:themeColor="background1"/>
                  <w:left w:val="single" w:sz="4" w:space="0" w:color="FFFFFF" w:themeColor="background1"/>
                  <w:bottom w:val="single" w:sz="12" w:space="0" w:color="FFFFFF" w:themeColor="background1"/>
                </w:tcBorders>
                <w:shd w:val="clear" w:color="auto" w:fill="F2F2F2" w:themeFill="background1" w:themeFillShade="F2"/>
                <w:vAlign w:val="center"/>
              </w:tcPr>
              <w:p w14:paraId="316C1190" w14:textId="28F49CBF" w:rsidR="005A5360" w:rsidRPr="004071BF" w:rsidRDefault="005A5360" w:rsidP="000E1508">
                <w:pPr>
                  <w:spacing w:line="276" w:lineRule="auto"/>
                  <w:rPr>
                    <w:rFonts w:cstheme="minorHAnsi"/>
                    <w:color w:val="58585A"/>
                  </w:rPr>
                </w:pPr>
                <w:r w:rsidRPr="00BE6110">
                  <w:rPr>
                    <w:rStyle w:val="Textedelespacerserv"/>
                  </w:rPr>
                  <w:t>Cliquez ou appuyez ici pour entrer du texte.</w:t>
                </w:r>
              </w:p>
            </w:tc>
          </w:sdtContent>
        </w:sdt>
        <w:tc>
          <w:tcPr>
            <w:tcW w:w="992" w:type="dxa"/>
            <w:tcBorders>
              <w:top w:val="single" w:sz="12" w:space="0" w:color="FFFFFF" w:themeColor="background1"/>
              <w:left w:val="single" w:sz="4" w:space="0" w:color="FFFFFF" w:themeColor="background1"/>
              <w:bottom w:val="single" w:sz="12" w:space="0" w:color="FFFFFF" w:themeColor="background1"/>
            </w:tcBorders>
            <w:shd w:val="clear" w:color="auto" w:fill="auto"/>
            <w:vAlign w:val="center"/>
          </w:tcPr>
          <w:p w14:paraId="19EAA1BF" w14:textId="2E56D000" w:rsidR="005A5360" w:rsidRPr="004071BF" w:rsidRDefault="00360EE9" w:rsidP="000E1508">
            <w:pPr>
              <w:spacing w:line="276" w:lineRule="auto"/>
              <w:rPr>
                <w:rFonts w:cstheme="minorHAnsi"/>
                <w:color w:val="58585A"/>
              </w:rPr>
            </w:pPr>
            <w:r>
              <w:rPr>
                <w:rFonts w:cstheme="minorHAnsi"/>
                <w:color w:val="58585A"/>
              </w:rPr>
              <w:t>Country</w:t>
            </w:r>
          </w:p>
        </w:tc>
        <w:sdt>
          <w:sdtPr>
            <w:rPr>
              <w:rFonts w:cstheme="minorHAnsi"/>
              <w:color w:val="58585A"/>
            </w:rPr>
            <w:alias w:val="PaysMission"/>
            <w:tag w:val="PaysMission"/>
            <w:id w:val="1882129768"/>
            <w:placeholder>
              <w:docPart w:val="8DB23FA844914DCF84263DC780A3B076"/>
            </w:placeholder>
            <w:showingPlcHdr/>
          </w:sdtPr>
          <w:sdtEndPr/>
          <w:sdtContent>
            <w:tc>
              <w:tcPr>
                <w:tcW w:w="2977" w:type="dxa"/>
                <w:tcBorders>
                  <w:top w:val="single" w:sz="12" w:space="0" w:color="FFFFFF" w:themeColor="background1"/>
                  <w:left w:val="single" w:sz="4" w:space="0" w:color="FFFFFF" w:themeColor="background1"/>
                  <w:bottom w:val="single" w:sz="12" w:space="0" w:color="FFFFFF" w:themeColor="background1"/>
                </w:tcBorders>
                <w:shd w:val="clear" w:color="auto" w:fill="F2F2F2" w:themeFill="background1" w:themeFillShade="F2"/>
                <w:vAlign w:val="center"/>
              </w:tcPr>
              <w:p w14:paraId="4CDD54F7" w14:textId="5897B0FB" w:rsidR="005A5360" w:rsidRPr="004071BF" w:rsidRDefault="005A5360" w:rsidP="000E1508">
                <w:pPr>
                  <w:spacing w:line="276" w:lineRule="auto"/>
                  <w:rPr>
                    <w:rFonts w:cstheme="minorHAnsi"/>
                    <w:color w:val="58585A"/>
                  </w:rPr>
                </w:pPr>
                <w:r w:rsidRPr="00BE6110">
                  <w:rPr>
                    <w:rStyle w:val="Textedelespacerserv"/>
                  </w:rPr>
                  <w:t>Cliquez ou appuyez ici pour entrer du texte.</w:t>
                </w:r>
              </w:p>
            </w:tc>
          </w:sdtContent>
        </w:sdt>
      </w:tr>
      <w:tr w:rsidR="00ED2745" w:rsidRPr="004071BF" w14:paraId="7C9EEDF3" w14:textId="77777777" w:rsidTr="00582855">
        <w:tc>
          <w:tcPr>
            <w:tcW w:w="2547" w:type="dxa"/>
            <w:tcBorders>
              <w:right w:val="single" w:sz="4" w:space="0" w:color="FFFFFF" w:themeColor="background1"/>
            </w:tcBorders>
            <w:vAlign w:val="center"/>
          </w:tcPr>
          <w:p w14:paraId="45664EDC" w14:textId="0DDE6077" w:rsidR="00ED2745" w:rsidRDefault="00EF5D8E" w:rsidP="003701E2">
            <w:pPr>
              <w:spacing w:line="276" w:lineRule="auto"/>
              <w:rPr>
                <w:rFonts w:cstheme="minorHAnsi"/>
                <w:color w:val="58585A"/>
              </w:rPr>
            </w:pPr>
            <w:r>
              <w:rPr>
                <w:rFonts w:cstheme="minorHAnsi"/>
                <w:color w:val="58585A"/>
              </w:rPr>
              <w:t>Start Date/Time</w:t>
            </w:r>
            <w:r w:rsidR="00F43FB8">
              <w:rPr>
                <w:rFonts w:cstheme="minorHAnsi"/>
                <w:color w:val="58585A"/>
              </w:rPr>
              <w:t xml:space="preserve"> (*)</w:t>
            </w:r>
          </w:p>
        </w:tc>
        <w:sdt>
          <w:sdtPr>
            <w:rPr>
              <w:rFonts w:cstheme="minorHAnsi"/>
              <w:color w:val="58585A"/>
            </w:rPr>
            <w:alias w:val="DateDebut"/>
            <w:tag w:val="DateDebut"/>
            <w:id w:val="1457367572"/>
            <w:placeholder>
              <w:docPart w:val="DefaultPlaceholder_-1854013437"/>
            </w:placeholder>
            <w:showingPlcHdr/>
            <w:date>
              <w:dateFormat w:val="dd/MM/yyyy HH:mm"/>
              <w:lid w:val="fr-FR"/>
              <w:storeMappedDataAs w:val="dateTime"/>
              <w:calendar w:val="gregorian"/>
            </w:date>
          </w:sdtPr>
          <w:sdtEndPr/>
          <w:sdtContent>
            <w:tc>
              <w:tcPr>
                <w:tcW w:w="7938" w:type="dxa"/>
                <w:gridSpan w:val="4"/>
                <w:tcBorders>
                  <w:top w:val="single" w:sz="12" w:space="0" w:color="FFFFFF" w:themeColor="background1"/>
                  <w:left w:val="single" w:sz="4" w:space="0" w:color="FFFFFF" w:themeColor="background1"/>
                  <w:bottom w:val="single" w:sz="12" w:space="0" w:color="FFFFFF" w:themeColor="background1"/>
                </w:tcBorders>
                <w:shd w:val="clear" w:color="auto" w:fill="F2F2F2" w:themeFill="background1" w:themeFillShade="F2"/>
                <w:vAlign w:val="center"/>
              </w:tcPr>
              <w:p w14:paraId="00EC199B" w14:textId="1AAFC324" w:rsidR="00ED2745" w:rsidRDefault="002B4B45" w:rsidP="000E1508">
                <w:pPr>
                  <w:spacing w:line="276" w:lineRule="auto"/>
                  <w:rPr>
                    <w:rFonts w:cstheme="minorHAnsi"/>
                    <w:color w:val="58585A"/>
                  </w:rPr>
                </w:pPr>
                <w:r w:rsidRPr="000266F1">
                  <w:rPr>
                    <w:rStyle w:val="Textedelespacerserv"/>
                  </w:rPr>
                  <w:t>Cliquez ou appuyez ici pour entrer une date.</w:t>
                </w:r>
              </w:p>
            </w:tc>
          </w:sdtContent>
        </w:sdt>
      </w:tr>
      <w:tr w:rsidR="00ED2745" w:rsidRPr="004071BF" w14:paraId="4AEFC600" w14:textId="77777777" w:rsidTr="00582855">
        <w:tc>
          <w:tcPr>
            <w:tcW w:w="2547" w:type="dxa"/>
            <w:tcBorders>
              <w:right w:val="single" w:sz="4" w:space="0" w:color="FFFFFF" w:themeColor="background1"/>
            </w:tcBorders>
            <w:vAlign w:val="center"/>
          </w:tcPr>
          <w:p w14:paraId="22712B50" w14:textId="3F00055D" w:rsidR="00ED2745" w:rsidRDefault="00EF5D8E" w:rsidP="003701E2">
            <w:pPr>
              <w:spacing w:line="276" w:lineRule="auto"/>
              <w:rPr>
                <w:rFonts w:cstheme="minorHAnsi"/>
                <w:color w:val="58585A"/>
              </w:rPr>
            </w:pPr>
            <w:r>
              <w:rPr>
                <w:rFonts w:cstheme="minorHAnsi"/>
                <w:color w:val="58585A"/>
              </w:rPr>
              <w:t>End Date/Time</w:t>
            </w:r>
            <w:r w:rsidR="00F43FB8">
              <w:rPr>
                <w:rFonts w:cstheme="minorHAnsi"/>
                <w:color w:val="58585A"/>
              </w:rPr>
              <w:t xml:space="preserve"> (*)</w:t>
            </w:r>
          </w:p>
        </w:tc>
        <w:sdt>
          <w:sdtPr>
            <w:rPr>
              <w:rFonts w:cstheme="minorHAnsi"/>
              <w:color w:val="58585A"/>
            </w:rPr>
            <w:alias w:val="FinMission"/>
            <w:tag w:val="FinMission"/>
            <w:id w:val="-1240552426"/>
            <w:placeholder>
              <w:docPart w:val="A7E0C5844EED4D4A8DA3FCF7CFC1C140"/>
            </w:placeholder>
            <w:showingPlcHdr/>
            <w:date>
              <w:dateFormat w:val="dd/MM/yyyy HH:mm"/>
              <w:lid w:val="fr-FR"/>
              <w:storeMappedDataAs w:val="dateTime"/>
              <w:calendar w:val="gregorian"/>
            </w:date>
          </w:sdtPr>
          <w:sdtEndPr/>
          <w:sdtContent>
            <w:tc>
              <w:tcPr>
                <w:tcW w:w="7938" w:type="dxa"/>
                <w:gridSpan w:val="4"/>
                <w:tcBorders>
                  <w:top w:val="single" w:sz="12" w:space="0" w:color="FFFFFF" w:themeColor="background1"/>
                  <w:left w:val="single" w:sz="4" w:space="0" w:color="FFFFFF" w:themeColor="background1"/>
                  <w:bottom w:val="single" w:sz="12" w:space="0" w:color="FFFFFF" w:themeColor="background1"/>
                </w:tcBorders>
                <w:shd w:val="clear" w:color="auto" w:fill="F2F2F2" w:themeFill="background1" w:themeFillShade="F2"/>
                <w:vAlign w:val="center"/>
              </w:tcPr>
              <w:p w14:paraId="6A9756F4" w14:textId="15FBE7C3" w:rsidR="00ED2745" w:rsidRDefault="00ED2745" w:rsidP="000E1508">
                <w:pPr>
                  <w:spacing w:line="276" w:lineRule="auto"/>
                  <w:rPr>
                    <w:rFonts w:cstheme="minorHAnsi"/>
                    <w:color w:val="58585A"/>
                  </w:rPr>
                </w:pPr>
                <w:r w:rsidRPr="000266F1">
                  <w:rPr>
                    <w:rStyle w:val="Textedelespacerserv"/>
                  </w:rPr>
                  <w:t>Cliquez ou appuyez ici pour entrer une date.</w:t>
                </w:r>
              </w:p>
            </w:tc>
          </w:sdtContent>
        </w:sdt>
      </w:tr>
    </w:tbl>
    <w:p w14:paraId="595CC0E0" w14:textId="77777777" w:rsidR="000E61ED" w:rsidRPr="004071BF" w:rsidRDefault="000E61ED" w:rsidP="00097C68">
      <w:pPr>
        <w:spacing w:after="0" w:line="276" w:lineRule="auto"/>
        <w:rPr>
          <w:rFonts w:cstheme="minorHAnsi"/>
          <w:b/>
          <w:color w:val="58585A"/>
        </w:rPr>
      </w:pPr>
    </w:p>
    <w:p w14:paraId="56604A29" w14:textId="100E6417" w:rsidR="00455BFC" w:rsidRPr="00A42317" w:rsidRDefault="00353B21" w:rsidP="003701E2">
      <w:pPr>
        <w:pStyle w:val="Titre1"/>
        <w:rPr>
          <w:lang w:val="en-GB"/>
        </w:rPr>
      </w:pPr>
      <w:r w:rsidRPr="00A42317">
        <w:rPr>
          <w:lang w:val="en-GB"/>
        </w:rPr>
        <w:t>Transport</w:t>
      </w:r>
    </w:p>
    <w:p w14:paraId="1FC86CCA" w14:textId="302BFC27" w:rsidR="006871A8" w:rsidRPr="00A42317" w:rsidRDefault="003C36D5" w:rsidP="006871A8">
      <w:pPr>
        <w:rPr>
          <w:lang w:val="en-GB"/>
        </w:rPr>
      </w:pPr>
      <w:r w:rsidRPr="00A42317">
        <w:rPr>
          <w:lang w:val="en-GB"/>
        </w:rPr>
        <w:t>To facilitate the arrangement of your mission, please provide precise train or flight details. However, if our travel agency is unable to fulfil this request, an alternative will be proposed.</w:t>
      </w:r>
    </w:p>
    <w:tbl>
      <w:tblPr>
        <w:tblStyle w:val="Grilledetableauclaire"/>
        <w:tblW w:w="10485"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none" w:sz="0" w:space="0" w:color="auto"/>
        </w:tblBorders>
        <w:tblLayout w:type="fixed"/>
        <w:tblLook w:val="04A0" w:firstRow="1" w:lastRow="0" w:firstColumn="1" w:lastColumn="0" w:noHBand="0" w:noVBand="1"/>
      </w:tblPr>
      <w:tblGrid>
        <w:gridCol w:w="2547"/>
        <w:gridCol w:w="7938"/>
      </w:tblGrid>
      <w:tr w:rsidR="00455BFC" w:rsidRPr="004071BF" w14:paraId="32162AFF" w14:textId="77777777" w:rsidTr="00353B21">
        <w:tc>
          <w:tcPr>
            <w:tcW w:w="2547" w:type="dxa"/>
            <w:tcBorders>
              <w:right w:val="single" w:sz="4" w:space="0" w:color="FFFFFF" w:themeColor="background1"/>
            </w:tcBorders>
          </w:tcPr>
          <w:p w14:paraId="5FDFEAE6" w14:textId="6F4B47C8" w:rsidR="00455BFC" w:rsidRPr="004071BF" w:rsidRDefault="005C684B" w:rsidP="005E4146">
            <w:pPr>
              <w:spacing w:line="276" w:lineRule="auto"/>
              <w:rPr>
                <w:rFonts w:cstheme="minorHAnsi"/>
                <w:color w:val="58585A"/>
              </w:rPr>
            </w:pPr>
            <w:r>
              <w:rPr>
                <w:rFonts w:cstheme="minorHAnsi"/>
                <w:color w:val="58585A"/>
              </w:rPr>
              <w:t>Transport Type</w:t>
            </w:r>
          </w:p>
        </w:tc>
        <w:sdt>
          <w:sdtPr>
            <w:rPr>
              <w:rFonts w:cstheme="minorHAnsi"/>
              <w:color w:val="58585A"/>
            </w:rPr>
            <w:alias w:val="TypeTransport"/>
            <w:tag w:val="TypeTransport"/>
            <w:id w:val="1089272679"/>
            <w:placeholder>
              <w:docPart w:val="18BEABCE420745C39668DA121C3B8587"/>
            </w:placeholder>
            <w:showingPlcHdr/>
            <w:dropDownList>
              <w:listItem w:value="Choisissez un élément."/>
              <w:listItem w:displayText="Train (ECO)" w:value="Train (ECO)"/>
              <w:listItem w:displayText="PLane (ECO)" w:value="PLane (ECO)"/>
            </w:dropDownList>
          </w:sdtPr>
          <w:sdtEndPr/>
          <w:sdtContent>
            <w:tc>
              <w:tcPr>
                <w:tcW w:w="7938" w:type="dxa"/>
                <w:tcBorders>
                  <w:left w:val="single" w:sz="4" w:space="0" w:color="FFFFFF" w:themeColor="background1"/>
                  <w:bottom w:val="single" w:sz="12" w:space="0" w:color="FFFFFF" w:themeColor="background1"/>
                </w:tcBorders>
                <w:shd w:val="clear" w:color="auto" w:fill="F2F2F2" w:themeFill="background1" w:themeFillShade="F2"/>
                <w:vAlign w:val="center"/>
              </w:tcPr>
              <w:p w14:paraId="2C436F6B" w14:textId="7FDD966A" w:rsidR="00455BFC" w:rsidRPr="00097C68" w:rsidRDefault="00097C68" w:rsidP="005E4146">
                <w:pPr>
                  <w:spacing w:line="276" w:lineRule="auto"/>
                  <w:rPr>
                    <w:rFonts w:cstheme="minorHAnsi"/>
                    <w:color w:val="58585A"/>
                  </w:rPr>
                </w:pPr>
                <w:r w:rsidRPr="000266F1">
                  <w:rPr>
                    <w:rStyle w:val="Textedelespacerserv"/>
                  </w:rPr>
                  <w:t>Choisissez un élément.</w:t>
                </w:r>
              </w:p>
            </w:tc>
          </w:sdtContent>
        </w:sdt>
      </w:tr>
    </w:tbl>
    <w:p w14:paraId="0ACF3767" w14:textId="618F3ED0" w:rsidR="00404253" w:rsidRDefault="00404253" w:rsidP="00097C68">
      <w:pPr>
        <w:spacing w:after="0" w:line="276" w:lineRule="auto"/>
        <w:rPr>
          <w:rFonts w:cstheme="minorHAnsi"/>
          <w:b/>
          <w:color w:val="58585A"/>
        </w:rPr>
      </w:pPr>
    </w:p>
    <w:tbl>
      <w:tblPr>
        <w:tblStyle w:val="Grilledutableau"/>
        <w:tblW w:w="10467" w:type="dxa"/>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ook w:val="04A0" w:firstRow="1" w:lastRow="0" w:firstColumn="1" w:lastColumn="0" w:noHBand="0" w:noVBand="1"/>
      </w:tblPr>
      <w:tblGrid>
        <w:gridCol w:w="1007"/>
        <w:gridCol w:w="2543"/>
        <w:gridCol w:w="2543"/>
        <w:gridCol w:w="2542"/>
        <w:gridCol w:w="1832"/>
      </w:tblGrid>
      <w:tr w:rsidR="006871A8" w:rsidRPr="00097C68" w14:paraId="00797289" w14:textId="77777777" w:rsidTr="006871A8">
        <w:tc>
          <w:tcPr>
            <w:tcW w:w="969" w:type="dxa"/>
            <w:vAlign w:val="center"/>
          </w:tcPr>
          <w:p w14:paraId="3AF75D37" w14:textId="77777777" w:rsidR="006871A8" w:rsidRPr="00097C68" w:rsidRDefault="006871A8" w:rsidP="00097C68">
            <w:pPr>
              <w:spacing w:line="276" w:lineRule="auto"/>
              <w:rPr>
                <w:rFonts w:cstheme="minorHAnsi"/>
                <w:bCs/>
                <w:color w:val="58585A"/>
              </w:rPr>
            </w:pPr>
          </w:p>
        </w:tc>
        <w:tc>
          <w:tcPr>
            <w:tcW w:w="2552" w:type="dxa"/>
            <w:vAlign w:val="center"/>
          </w:tcPr>
          <w:p w14:paraId="3EBFDB20" w14:textId="00EB292E" w:rsidR="006871A8" w:rsidRPr="00097C68" w:rsidRDefault="00D771A7" w:rsidP="00097C68">
            <w:pPr>
              <w:spacing w:line="276" w:lineRule="auto"/>
              <w:rPr>
                <w:rFonts w:cstheme="minorHAnsi"/>
                <w:bCs/>
                <w:color w:val="58585A"/>
              </w:rPr>
            </w:pPr>
            <w:proofErr w:type="spellStart"/>
            <w:r>
              <w:rPr>
                <w:rFonts w:cstheme="minorHAnsi"/>
                <w:bCs/>
                <w:color w:val="58585A"/>
              </w:rPr>
              <w:t>Departure</w:t>
            </w:r>
            <w:proofErr w:type="spellEnd"/>
            <w:r>
              <w:rPr>
                <w:rFonts w:cstheme="minorHAnsi"/>
                <w:bCs/>
                <w:color w:val="58585A"/>
              </w:rPr>
              <w:t xml:space="preserve"> Station/Airport</w:t>
            </w:r>
          </w:p>
        </w:tc>
        <w:tc>
          <w:tcPr>
            <w:tcW w:w="2552" w:type="dxa"/>
            <w:vAlign w:val="center"/>
          </w:tcPr>
          <w:p w14:paraId="614633CA" w14:textId="0B9C3735" w:rsidR="006871A8" w:rsidRPr="00097C68" w:rsidRDefault="00D771A7" w:rsidP="00097C68">
            <w:pPr>
              <w:spacing w:line="276" w:lineRule="auto"/>
              <w:rPr>
                <w:rFonts w:cstheme="minorHAnsi"/>
                <w:bCs/>
                <w:color w:val="58585A"/>
              </w:rPr>
            </w:pPr>
            <w:proofErr w:type="spellStart"/>
            <w:r>
              <w:rPr>
                <w:rFonts w:cstheme="minorHAnsi"/>
                <w:bCs/>
                <w:color w:val="58585A"/>
              </w:rPr>
              <w:t>Arrival</w:t>
            </w:r>
            <w:proofErr w:type="spellEnd"/>
            <w:r>
              <w:rPr>
                <w:rFonts w:cstheme="minorHAnsi"/>
                <w:bCs/>
                <w:color w:val="58585A"/>
              </w:rPr>
              <w:t xml:space="preserve"> </w:t>
            </w:r>
            <w:r w:rsidR="00472A70">
              <w:rPr>
                <w:rFonts w:cstheme="minorHAnsi"/>
                <w:bCs/>
                <w:color w:val="58585A"/>
              </w:rPr>
              <w:t>Station/Airport</w:t>
            </w:r>
          </w:p>
        </w:tc>
        <w:tc>
          <w:tcPr>
            <w:tcW w:w="2554" w:type="dxa"/>
            <w:vAlign w:val="center"/>
          </w:tcPr>
          <w:p w14:paraId="5D3DAC11" w14:textId="12241A3F" w:rsidR="006871A8" w:rsidRPr="00097C68" w:rsidRDefault="00472A70" w:rsidP="00097C68">
            <w:pPr>
              <w:spacing w:line="276" w:lineRule="auto"/>
              <w:rPr>
                <w:rFonts w:cstheme="minorHAnsi"/>
                <w:bCs/>
                <w:color w:val="58585A"/>
              </w:rPr>
            </w:pPr>
            <w:proofErr w:type="spellStart"/>
            <w:r>
              <w:rPr>
                <w:rFonts w:cstheme="minorHAnsi"/>
                <w:bCs/>
                <w:color w:val="58585A"/>
              </w:rPr>
              <w:t>Departure</w:t>
            </w:r>
            <w:proofErr w:type="spellEnd"/>
            <w:r>
              <w:rPr>
                <w:rFonts w:cstheme="minorHAnsi"/>
                <w:bCs/>
                <w:color w:val="58585A"/>
              </w:rPr>
              <w:t xml:space="preserve"> Date/Time</w:t>
            </w:r>
          </w:p>
        </w:tc>
        <w:tc>
          <w:tcPr>
            <w:tcW w:w="1840" w:type="dxa"/>
            <w:vAlign w:val="center"/>
          </w:tcPr>
          <w:p w14:paraId="49EF6819" w14:textId="3129B147" w:rsidR="006871A8" w:rsidRPr="00097C68" w:rsidRDefault="00472A70" w:rsidP="00097C68">
            <w:pPr>
              <w:spacing w:line="276" w:lineRule="auto"/>
              <w:rPr>
                <w:rFonts w:cstheme="minorHAnsi"/>
                <w:bCs/>
                <w:color w:val="58585A"/>
              </w:rPr>
            </w:pPr>
            <w:r>
              <w:rPr>
                <w:rFonts w:cstheme="minorHAnsi"/>
                <w:bCs/>
                <w:color w:val="58585A"/>
              </w:rPr>
              <w:t>Train or Flight N</w:t>
            </w:r>
            <w:r w:rsidR="00C200B4">
              <w:rPr>
                <w:rFonts w:cstheme="minorHAnsi"/>
                <w:bCs/>
                <w:color w:val="58585A"/>
              </w:rPr>
              <w:t>o</w:t>
            </w:r>
          </w:p>
        </w:tc>
      </w:tr>
      <w:tr w:rsidR="006871A8" w:rsidRPr="00097C68" w14:paraId="78526926" w14:textId="77777777" w:rsidTr="006871A8">
        <w:tc>
          <w:tcPr>
            <w:tcW w:w="969" w:type="dxa"/>
            <w:vAlign w:val="center"/>
          </w:tcPr>
          <w:p w14:paraId="4E2B9104" w14:textId="6BC2183C" w:rsidR="006871A8" w:rsidRPr="00097C68" w:rsidRDefault="00B0380D" w:rsidP="00097C68">
            <w:pPr>
              <w:spacing w:line="276" w:lineRule="auto"/>
              <w:rPr>
                <w:rFonts w:cstheme="minorHAnsi"/>
                <w:bCs/>
                <w:color w:val="58585A"/>
              </w:rPr>
            </w:pPr>
            <w:proofErr w:type="spellStart"/>
            <w:r>
              <w:rPr>
                <w:rFonts w:cstheme="minorHAnsi"/>
                <w:bCs/>
                <w:color w:val="58585A"/>
              </w:rPr>
              <w:t>Outward</w:t>
            </w:r>
            <w:proofErr w:type="spellEnd"/>
          </w:p>
        </w:tc>
        <w:sdt>
          <w:sdtPr>
            <w:rPr>
              <w:rFonts w:cstheme="minorHAnsi"/>
              <w:bCs/>
              <w:color w:val="58585A"/>
            </w:rPr>
            <w:alias w:val="AllerGareDepart"/>
            <w:tag w:val="AllerGareDepart"/>
            <w:id w:val="874737153"/>
            <w:placeholder>
              <w:docPart w:val="C2612F8F46E4411196B29445FBD941DD"/>
            </w:placeholder>
            <w:showingPlcHdr/>
          </w:sdtPr>
          <w:sdtEndPr/>
          <w:sdtContent>
            <w:tc>
              <w:tcPr>
                <w:tcW w:w="2552" w:type="dxa"/>
                <w:shd w:val="clear" w:color="auto" w:fill="F2F2F2" w:themeFill="background1" w:themeFillShade="F2"/>
                <w:vAlign w:val="center"/>
              </w:tcPr>
              <w:p w14:paraId="78671679" w14:textId="31D113D1" w:rsidR="006871A8" w:rsidRPr="00097C68" w:rsidRDefault="006871A8" w:rsidP="00097C68">
                <w:pPr>
                  <w:spacing w:line="276" w:lineRule="auto"/>
                  <w:rPr>
                    <w:rFonts w:cstheme="minorHAnsi"/>
                    <w:bCs/>
                    <w:color w:val="58585A"/>
                  </w:rPr>
                </w:pPr>
                <w:r w:rsidRPr="00BE6110">
                  <w:rPr>
                    <w:rStyle w:val="Textedelespacerserv"/>
                  </w:rPr>
                  <w:t>Cliquez ou appuyez ici pour entrer du texte.</w:t>
                </w:r>
              </w:p>
            </w:tc>
          </w:sdtContent>
        </w:sdt>
        <w:sdt>
          <w:sdtPr>
            <w:rPr>
              <w:rFonts w:cstheme="minorHAnsi"/>
              <w:bCs/>
              <w:color w:val="58585A"/>
            </w:rPr>
            <w:alias w:val="AllerGareArrivee"/>
            <w:tag w:val="AllerGareArrivee"/>
            <w:id w:val="837429575"/>
            <w:placeholder>
              <w:docPart w:val="C2612F8F46E4411196B29445FBD941DD"/>
            </w:placeholder>
            <w:showingPlcHdr/>
          </w:sdtPr>
          <w:sdtEndPr/>
          <w:sdtContent>
            <w:tc>
              <w:tcPr>
                <w:tcW w:w="2552" w:type="dxa"/>
                <w:shd w:val="clear" w:color="auto" w:fill="F2F2F2" w:themeFill="background1" w:themeFillShade="F2"/>
                <w:vAlign w:val="center"/>
              </w:tcPr>
              <w:p w14:paraId="25D62B53" w14:textId="177E1F2F" w:rsidR="006871A8" w:rsidRPr="00097C68" w:rsidRDefault="002B4B45" w:rsidP="00097C68">
                <w:pPr>
                  <w:spacing w:line="276" w:lineRule="auto"/>
                  <w:rPr>
                    <w:rFonts w:cstheme="minorHAnsi"/>
                    <w:bCs/>
                    <w:color w:val="58585A"/>
                  </w:rPr>
                </w:pPr>
                <w:r w:rsidRPr="00BE6110">
                  <w:rPr>
                    <w:rStyle w:val="Textedelespacerserv"/>
                  </w:rPr>
                  <w:t>Cliquez ou appuyez ici pour entrer du texte.</w:t>
                </w:r>
              </w:p>
            </w:tc>
          </w:sdtContent>
        </w:sdt>
        <w:sdt>
          <w:sdtPr>
            <w:rPr>
              <w:rFonts w:cstheme="minorHAnsi"/>
              <w:bCs/>
              <w:color w:val="58585A"/>
            </w:rPr>
            <w:alias w:val="AllerDate"/>
            <w:tag w:val="AllerDate"/>
            <w:id w:val="1150332052"/>
            <w:placeholder>
              <w:docPart w:val="ED9BCA6BB5C047BE963B10D15591E2C7"/>
            </w:placeholder>
            <w:showingPlcHdr/>
            <w:date>
              <w:dateFormat w:val="dd/MM/yyyy HH:mm"/>
              <w:lid w:val="fr-FR"/>
              <w:storeMappedDataAs w:val="dateTime"/>
              <w:calendar w:val="gregorian"/>
            </w:date>
          </w:sdtPr>
          <w:sdtEndPr/>
          <w:sdtContent>
            <w:tc>
              <w:tcPr>
                <w:tcW w:w="2554" w:type="dxa"/>
                <w:shd w:val="clear" w:color="auto" w:fill="F2F2F2" w:themeFill="background1" w:themeFillShade="F2"/>
                <w:vAlign w:val="center"/>
              </w:tcPr>
              <w:p w14:paraId="2448E34D" w14:textId="01E6C5F1" w:rsidR="006871A8" w:rsidRPr="00097C68" w:rsidRDefault="006871A8" w:rsidP="00097C68">
                <w:pPr>
                  <w:spacing w:line="276" w:lineRule="auto"/>
                  <w:rPr>
                    <w:rFonts w:cstheme="minorHAnsi"/>
                    <w:bCs/>
                    <w:color w:val="58585A"/>
                  </w:rPr>
                </w:pPr>
                <w:r w:rsidRPr="000266F1">
                  <w:rPr>
                    <w:rStyle w:val="Textedelespacerserv"/>
                  </w:rPr>
                  <w:t>Cliquez ou appuyez ici pour entrer une date.</w:t>
                </w:r>
              </w:p>
            </w:tc>
          </w:sdtContent>
        </w:sdt>
        <w:sdt>
          <w:sdtPr>
            <w:rPr>
              <w:rFonts w:cstheme="minorHAnsi"/>
              <w:bCs/>
              <w:color w:val="58585A"/>
            </w:rPr>
            <w:alias w:val="AllerNumeroTransport"/>
            <w:tag w:val="AllerNumeroTransport"/>
            <w:id w:val="-520704698"/>
            <w:placeholder>
              <w:docPart w:val="B703A43EB7774DCEBB5AA94984303B21"/>
            </w:placeholder>
            <w:showingPlcHdr/>
          </w:sdtPr>
          <w:sdtEndPr/>
          <w:sdtContent>
            <w:tc>
              <w:tcPr>
                <w:tcW w:w="1840" w:type="dxa"/>
                <w:shd w:val="clear" w:color="auto" w:fill="F2F2F2" w:themeFill="background1" w:themeFillShade="F2"/>
                <w:vAlign w:val="center"/>
              </w:tcPr>
              <w:p w14:paraId="35B1929D" w14:textId="5E0E274E" w:rsidR="006871A8" w:rsidRPr="00097C68" w:rsidRDefault="006871A8" w:rsidP="00097C68">
                <w:pPr>
                  <w:spacing w:line="276" w:lineRule="auto"/>
                  <w:rPr>
                    <w:rFonts w:cstheme="minorHAnsi"/>
                    <w:bCs/>
                    <w:color w:val="58585A"/>
                  </w:rPr>
                </w:pPr>
                <w:r w:rsidRPr="00BE6110">
                  <w:rPr>
                    <w:rStyle w:val="Textedelespacerserv"/>
                  </w:rPr>
                  <w:t>Cliquez ou appuyez ici pour entrer du texte.</w:t>
                </w:r>
              </w:p>
            </w:tc>
          </w:sdtContent>
        </w:sdt>
      </w:tr>
      <w:tr w:rsidR="006871A8" w:rsidRPr="00097C68" w14:paraId="01ABCB76" w14:textId="77777777" w:rsidTr="006871A8">
        <w:tc>
          <w:tcPr>
            <w:tcW w:w="969" w:type="dxa"/>
            <w:vAlign w:val="center"/>
          </w:tcPr>
          <w:p w14:paraId="0C98C806" w14:textId="486CC80D" w:rsidR="006871A8" w:rsidRPr="00097C68" w:rsidRDefault="006871A8" w:rsidP="00097C68">
            <w:pPr>
              <w:spacing w:line="276" w:lineRule="auto"/>
              <w:rPr>
                <w:rFonts w:cstheme="minorHAnsi"/>
                <w:bCs/>
                <w:color w:val="58585A"/>
              </w:rPr>
            </w:pPr>
            <w:r>
              <w:rPr>
                <w:rFonts w:cstheme="minorHAnsi"/>
                <w:bCs/>
                <w:color w:val="58585A"/>
              </w:rPr>
              <w:t>R</w:t>
            </w:r>
            <w:r w:rsidR="009F614E">
              <w:rPr>
                <w:rFonts w:cstheme="minorHAnsi"/>
                <w:bCs/>
                <w:color w:val="58585A"/>
              </w:rPr>
              <w:t>eturn</w:t>
            </w:r>
          </w:p>
        </w:tc>
        <w:sdt>
          <w:sdtPr>
            <w:rPr>
              <w:rFonts w:cstheme="minorHAnsi"/>
              <w:bCs/>
              <w:color w:val="58585A"/>
            </w:rPr>
            <w:alias w:val="RetourGareDepart"/>
            <w:tag w:val="RetourGareDepart"/>
            <w:id w:val="-679815921"/>
            <w:placeholder>
              <w:docPart w:val="464B4DA183BB4662BE98F973C7A496E4"/>
            </w:placeholder>
            <w:showingPlcHdr/>
          </w:sdtPr>
          <w:sdtEndPr/>
          <w:sdtContent>
            <w:tc>
              <w:tcPr>
                <w:tcW w:w="2552" w:type="dxa"/>
                <w:shd w:val="clear" w:color="auto" w:fill="F2F2F2" w:themeFill="background1" w:themeFillShade="F2"/>
                <w:vAlign w:val="center"/>
              </w:tcPr>
              <w:p w14:paraId="5C3E5356" w14:textId="7F3754AF" w:rsidR="006871A8" w:rsidRPr="00097C68" w:rsidRDefault="006871A8" w:rsidP="00097C68">
                <w:pPr>
                  <w:spacing w:line="276" w:lineRule="auto"/>
                  <w:rPr>
                    <w:rFonts w:cstheme="minorHAnsi"/>
                    <w:bCs/>
                    <w:color w:val="58585A"/>
                  </w:rPr>
                </w:pPr>
                <w:r w:rsidRPr="00BE6110">
                  <w:rPr>
                    <w:rStyle w:val="Textedelespacerserv"/>
                  </w:rPr>
                  <w:t>Cliquez ou appuyez ici pour entrer du texte.</w:t>
                </w:r>
              </w:p>
            </w:tc>
          </w:sdtContent>
        </w:sdt>
        <w:sdt>
          <w:sdtPr>
            <w:rPr>
              <w:rFonts w:cstheme="minorHAnsi"/>
              <w:bCs/>
              <w:color w:val="58585A"/>
            </w:rPr>
            <w:alias w:val="RetourGareArrivee"/>
            <w:tag w:val="RetourGareArrivee"/>
            <w:id w:val="985749170"/>
            <w:placeholder>
              <w:docPart w:val="464B4DA183BB4662BE98F973C7A496E4"/>
            </w:placeholder>
            <w:showingPlcHdr/>
          </w:sdtPr>
          <w:sdtEndPr/>
          <w:sdtContent>
            <w:tc>
              <w:tcPr>
                <w:tcW w:w="2552" w:type="dxa"/>
                <w:shd w:val="clear" w:color="auto" w:fill="F2F2F2" w:themeFill="background1" w:themeFillShade="F2"/>
                <w:vAlign w:val="center"/>
              </w:tcPr>
              <w:p w14:paraId="5E0FFD2E" w14:textId="6FE20619" w:rsidR="006871A8" w:rsidRPr="00097C68" w:rsidRDefault="002B4B45" w:rsidP="00097C68">
                <w:pPr>
                  <w:spacing w:line="276" w:lineRule="auto"/>
                  <w:rPr>
                    <w:rFonts w:cstheme="minorHAnsi"/>
                    <w:bCs/>
                    <w:color w:val="58585A"/>
                  </w:rPr>
                </w:pPr>
                <w:r w:rsidRPr="00BE6110">
                  <w:rPr>
                    <w:rStyle w:val="Textedelespacerserv"/>
                  </w:rPr>
                  <w:t>Cliquez ou appuyez ici pour entrer du texte.</w:t>
                </w:r>
              </w:p>
            </w:tc>
          </w:sdtContent>
        </w:sdt>
        <w:sdt>
          <w:sdtPr>
            <w:rPr>
              <w:rFonts w:cstheme="minorHAnsi"/>
              <w:bCs/>
              <w:color w:val="58585A"/>
            </w:rPr>
            <w:alias w:val="RetourDate"/>
            <w:tag w:val="RetourDate"/>
            <w:id w:val="1155341253"/>
            <w:placeholder>
              <w:docPart w:val="6D557FDF17D94B98863DB6C5B7385415"/>
            </w:placeholder>
            <w:showingPlcHdr/>
            <w:date>
              <w:dateFormat w:val="dd/MM/yyyy HH:mm"/>
              <w:lid w:val="fr-FR"/>
              <w:storeMappedDataAs w:val="dateTime"/>
              <w:calendar w:val="gregorian"/>
            </w:date>
          </w:sdtPr>
          <w:sdtEndPr/>
          <w:sdtContent>
            <w:tc>
              <w:tcPr>
                <w:tcW w:w="2554" w:type="dxa"/>
                <w:shd w:val="clear" w:color="auto" w:fill="F2F2F2" w:themeFill="background1" w:themeFillShade="F2"/>
                <w:vAlign w:val="center"/>
              </w:tcPr>
              <w:p w14:paraId="2670BFFA" w14:textId="49D3D764" w:rsidR="006871A8" w:rsidRPr="00097C68" w:rsidRDefault="006871A8" w:rsidP="00097C68">
                <w:pPr>
                  <w:spacing w:line="276" w:lineRule="auto"/>
                  <w:rPr>
                    <w:rFonts w:cstheme="minorHAnsi"/>
                    <w:bCs/>
                    <w:color w:val="58585A"/>
                  </w:rPr>
                </w:pPr>
                <w:r w:rsidRPr="000266F1">
                  <w:rPr>
                    <w:rStyle w:val="Textedelespacerserv"/>
                  </w:rPr>
                  <w:t>Cliquez ou appuyez ici pour entrer une date.</w:t>
                </w:r>
              </w:p>
            </w:tc>
          </w:sdtContent>
        </w:sdt>
        <w:sdt>
          <w:sdtPr>
            <w:rPr>
              <w:rFonts w:cstheme="minorHAnsi"/>
              <w:bCs/>
              <w:color w:val="58585A"/>
            </w:rPr>
            <w:alias w:val="RetourNumeroTransport"/>
            <w:tag w:val="RetourNumeroTransport"/>
            <w:id w:val="-1360262848"/>
            <w:placeholder>
              <w:docPart w:val="7AA541DEA239428DA6EE089A65E2370E"/>
            </w:placeholder>
            <w:showingPlcHdr/>
          </w:sdtPr>
          <w:sdtEndPr/>
          <w:sdtContent>
            <w:tc>
              <w:tcPr>
                <w:tcW w:w="1840" w:type="dxa"/>
                <w:shd w:val="clear" w:color="auto" w:fill="F2F2F2" w:themeFill="background1" w:themeFillShade="F2"/>
                <w:vAlign w:val="center"/>
              </w:tcPr>
              <w:p w14:paraId="60D90BEF" w14:textId="152FAB28" w:rsidR="006871A8" w:rsidRPr="00097C68" w:rsidRDefault="006871A8" w:rsidP="00097C68">
                <w:pPr>
                  <w:spacing w:line="276" w:lineRule="auto"/>
                  <w:rPr>
                    <w:rFonts w:cstheme="minorHAnsi"/>
                    <w:bCs/>
                    <w:color w:val="58585A"/>
                  </w:rPr>
                </w:pPr>
                <w:r w:rsidRPr="00BE6110">
                  <w:rPr>
                    <w:rStyle w:val="Textedelespacerserv"/>
                  </w:rPr>
                  <w:t>Cliquez ou appuyez ici pour entrer du texte.</w:t>
                </w:r>
              </w:p>
            </w:tc>
          </w:sdtContent>
        </w:sdt>
      </w:tr>
    </w:tbl>
    <w:p w14:paraId="21F2BF1D" w14:textId="77777777" w:rsidR="00097C68" w:rsidRDefault="00097C68" w:rsidP="00097C68">
      <w:pPr>
        <w:spacing w:after="0" w:line="276" w:lineRule="auto"/>
        <w:rPr>
          <w:rFonts w:cstheme="minorHAnsi"/>
          <w:b/>
          <w:color w:val="58585A"/>
        </w:rPr>
      </w:pPr>
    </w:p>
    <w:p w14:paraId="4FB0876B" w14:textId="4F3EF268" w:rsidR="0080129C" w:rsidRPr="00A42317" w:rsidRDefault="009D1105" w:rsidP="00FA4EF1">
      <w:pPr>
        <w:pStyle w:val="Titre2"/>
        <w:rPr>
          <w:lang w:val="en-GB"/>
        </w:rPr>
      </w:pPr>
      <w:r w:rsidRPr="00A42317">
        <w:rPr>
          <w:lang w:val="en-GB"/>
        </w:rPr>
        <w:lastRenderedPageBreak/>
        <w:t>Passport</w:t>
      </w:r>
      <w:r w:rsidR="00B0380D" w:rsidRPr="00A42317">
        <w:rPr>
          <w:lang w:val="en-GB"/>
        </w:rPr>
        <w:t xml:space="preserve"> </w:t>
      </w:r>
      <w:r w:rsidR="00E3311D" w:rsidRPr="00A42317">
        <w:rPr>
          <w:lang w:val="en-GB"/>
        </w:rPr>
        <w:t>Information</w:t>
      </w:r>
    </w:p>
    <w:p w14:paraId="68B89F2C" w14:textId="653B1F09" w:rsidR="009D1105" w:rsidRPr="00A42317" w:rsidRDefault="00E3311D" w:rsidP="009D1105">
      <w:pPr>
        <w:rPr>
          <w:b/>
          <w:bCs/>
          <w:lang w:val="en-GB"/>
        </w:rPr>
      </w:pPr>
      <w:r w:rsidRPr="00A42317">
        <w:rPr>
          <w:b/>
          <w:bCs/>
          <w:lang w:val="en-GB"/>
        </w:rPr>
        <w:t>(Required for air travel)</w:t>
      </w:r>
    </w:p>
    <w:tbl>
      <w:tblPr>
        <w:tblStyle w:val="Grilledutableau"/>
        <w:tblW w:w="0" w:type="auto"/>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ook w:val="04A0" w:firstRow="1" w:lastRow="0" w:firstColumn="1" w:lastColumn="0" w:noHBand="0" w:noVBand="1"/>
      </w:tblPr>
      <w:tblGrid>
        <w:gridCol w:w="2540"/>
        <w:gridCol w:w="7880"/>
      </w:tblGrid>
      <w:tr w:rsidR="009D1105" w14:paraId="02A29253" w14:textId="77777777" w:rsidTr="009D1105">
        <w:tc>
          <w:tcPr>
            <w:tcW w:w="2547" w:type="dxa"/>
          </w:tcPr>
          <w:p w14:paraId="79964C01" w14:textId="65C9B45E" w:rsidR="009D1105" w:rsidRDefault="00E3311D" w:rsidP="009D1105">
            <w:proofErr w:type="spellStart"/>
            <w:r>
              <w:t>Passport</w:t>
            </w:r>
            <w:proofErr w:type="spellEnd"/>
            <w:r>
              <w:t xml:space="preserve"> </w:t>
            </w:r>
            <w:proofErr w:type="spellStart"/>
            <w:r>
              <w:t>Number</w:t>
            </w:r>
            <w:proofErr w:type="spellEnd"/>
          </w:p>
        </w:tc>
        <w:sdt>
          <w:sdtPr>
            <w:alias w:val="NumeroPasseport"/>
            <w:tag w:val="NumeroPasseport"/>
            <w:id w:val="-1275632403"/>
            <w:placeholder>
              <w:docPart w:val="B735E08D0584460D83AD704EF60466C2"/>
            </w:placeholder>
            <w:showingPlcHdr/>
          </w:sdtPr>
          <w:sdtEndPr/>
          <w:sdtContent>
            <w:tc>
              <w:tcPr>
                <w:tcW w:w="7909" w:type="dxa"/>
                <w:shd w:val="clear" w:color="auto" w:fill="F2F2F2" w:themeFill="background1" w:themeFillShade="F2"/>
              </w:tcPr>
              <w:p w14:paraId="15EEBBAD" w14:textId="1B32FC3A" w:rsidR="009D1105" w:rsidRDefault="009D1105" w:rsidP="009D1105">
                <w:r w:rsidRPr="00BE6110">
                  <w:rPr>
                    <w:rStyle w:val="Textedelespacerserv"/>
                  </w:rPr>
                  <w:t>Cliquez ou appuyez ici pour entrer du texte.</w:t>
                </w:r>
              </w:p>
            </w:tc>
          </w:sdtContent>
        </w:sdt>
      </w:tr>
      <w:tr w:rsidR="009D1105" w14:paraId="6CA87F55" w14:textId="77777777" w:rsidTr="009D1105">
        <w:tc>
          <w:tcPr>
            <w:tcW w:w="2547" w:type="dxa"/>
          </w:tcPr>
          <w:p w14:paraId="31D42FA7" w14:textId="3AD46A11" w:rsidR="009D1105" w:rsidRDefault="000028E4" w:rsidP="009D1105">
            <w:r>
              <w:t>Place of Issue</w:t>
            </w:r>
          </w:p>
        </w:tc>
        <w:sdt>
          <w:sdtPr>
            <w:alias w:val="VillePasseport"/>
            <w:tag w:val="VillePasseport"/>
            <w:id w:val="1405794576"/>
            <w:placeholder>
              <w:docPart w:val="38EE28DD5656434F877FF61BCFA707FD"/>
            </w:placeholder>
            <w:showingPlcHdr/>
          </w:sdtPr>
          <w:sdtEndPr/>
          <w:sdtContent>
            <w:tc>
              <w:tcPr>
                <w:tcW w:w="7909" w:type="dxa"/>
                <w:shd w:val="clear" w:color="auto" w:fill="F2F2F2" w:themeFill="background1" w:themeFillShade="F2"/>
              </w:tcPr>
              <w:p w14:paraId="3434E7AC" w14:textId="7E731F39" w:rsidR="009D1105" w:rsidRDefault="009D1105" w:rsidP="009D1105">
                <w:r w:rsidRPr="00BE6110">
                  <w:rPr>
                    <w:rStyle w:val="Textedelespacerserv"/>
                  </w:rPr>
                  <w:t>Cliquez ou appuyez ici pour entrer du texte.</w:t>
                </w:r>
              </w:p>
            </w:tc>
          </w:sdtContent>
        </w:sdt>
      </w:tr>
      <w:tr w:rsidR="009D1105" w14:paraId="4C0D6B85" w14:textId="77777777" w:rsidTr="009D1105">
        <w:tc>
          <w:tcPr>
            <w:tcW w:w="2547" w:type="dxa"/>
          </w:tcPr>
          <w:p w14:paraId="1729D585" w14:textId="7FF78A47" w:rsidR="009D1105" w:rsidRDefault="009D1105" w:rsidP="009D1105">
            <w:r>
              <w:t xml:space="preserve">Date </w:t>
            </w:r>
            <w:r w:rsidR="000028E4">
              <w:t>of Issue</w:t>
            </w:r>
          </w:p>
        </w:tc>
        <w:sdt>
          <w:sdtPr>
            <w:alias w:val="DelivrancePasseport"/>
            <w:tag w:val="DelivrancePasseport"/>
            <w:id w:val="-2119440624"/>
            <w:placeholder>
              <w:docPart w:val="80BCFFC48EAF4132A94335F72EC489AB"/>
            </w:placeholder>
            <w:showingPlcHdr/>
            <w:date>
              <w:dateFormat w:val="dd/MM/yyyy"/>
              <w:lid w:val="fr-FR"/>
              <w:storeMappedDataAs w:val="date"/>
              <w:calendar w:val="gregorian"/>
            </w:date>
          </w:sdtPr>
          <w:sdtEndPr/>
          <w:sdtContent>
            <w:tc>
              <w:tcPr>
                <w:tcW w:w="7909" w:type="dxa"/>
                <w:shd w:val="clear" w:color="auto" w:fill="F2F2F2" w:themeFill="background1" w:themeFillShade="F2"/>
              </w:tcPr>
              <w:p w14:paraId="3AF109B0" w14:textId="5A969AF4" w:rsidR="009D1105" w:rsidRDefault="009D1105" w:rsidP="009D1105">
                <w:r w:rsidRPr="000266F1">
                  <w:rPr>
                    <w:rStyle w:val="Textedelespacerserv"/>
                  </w:rPr>
                  <w:t>Cliquez ou appuyez ici pour entrer une date.</w:t>
                </w:r>
              </w:p>
            </w:tc>
          </w:sdtContent>
        </w:sdt>
      </w:tr>
      <w:tr w:rsidR="009D1105" w14:paraId="5FE4A960" w14:textId="77777777" w:rsidTr="009D1105">
        <w:tc>
          <w:tcPr>
            <w:tcW w:w="2547" w:type="dxa"/>
          </w:tcPr>
          <w:p w14:paraId="39E2AB34" w14:textId="0DE94192" w:rsidR="009D1105" w:rsidRDefault="000028E4" w:rsidP="009D1105">
            <w:proofErr w:type="spellStart"/>
            <w:r>
              <w:t>Expiry</w:t>
            </w:r>
            <w:proofErr w:type="spellEnd"/>
            <w:r>
              <w:t xml:space="preserve"> Date</w:t>
            </w:r>
          </w:p>
        </w:tc>
        <w:sdt>
          <w:sdtPr>
            <w:alias w:val="ExpirationPasseport"/>
            <w:tag w:val="ExpirationPasseport"/>
            <w:id w:val="-1748025256"/>
            <w:placeholder>
              <w:docPart w:val="A0379735D1CC4E979D3D9BF0384E633B"/>
            </w:placeholder>
            <w:showingPlcHdr/>
            <w:date>
              <w:dateFormat w:val="dd/MM/yyyy"/>
              <w:lid w:val="fr-FR"/>
              <w:storeMappedDataAs w:val="date"/>
              <w:calendar w:val="gregorian"/>
            </w:date>
          </w:sdtPr>
          <w:sdtEndPr/>
          <w:sdtContent>
            <w:tc>
              <w:tcPr>
                <w:tcW w:w="7909" w:type="dxa"/>
                <w:shd w:val="clear" w:color="auto" w:fill="F2F2F2" w:themeFill="background1" w:themeFillShade="F2"/>
              </w:tcPr>
              <w:p w14:paraId="47CEB438" w14:textId="60962F36" w:rsidR="009D1105" w:rsidRDefault="009D1105" w:rsidP="009D1105">
                <w:r w:rsidRPr="000266F1">
                  <w:rPr>
                    <w:rStyle w:val="Textedelespacerserv"/>
                  </w:rPr>
                  <w:t>Cliquez ou appuyez ici pour entrer une date.</w:t>
                </w:r>
              </w:p>
            </w:tc>
          </w:sdtContent>
        </w:sdt>
      </w:tr>
    </w:tbl>
    <w:p w14:paraId="7DB3099B" w14:textId="77777777" w:rsidR="009D1105" w:rsidRDefault="009D1105" w:rsidP="009D1105"/>
    <w:p w14:paraId="0FD7871E" w14:textId="15B94713" w:rsidR="00FA4EF1" w:rsidRPr="00FA4EF1" w:rsidRDefault="000028E4" w:rsidP="00FA4EF1">
      <w:pPr>
        <w:pStyle w:val="Titre2"/>
      </w:pPr>
      <w:proofErr w:type="spellStart"/>
      <w:r>
        <w:t>Travel</w:t>
      </w:r>
      <w:proofErr w:type="spellEnd"/>
      <w:r>
        <w:t xml:space="preserve"> </w:t>
      </w:r>
      <w:proofErr w:type="spellStart"/>
      <w:r>
        <w:t>Card</w:t>
      </w:r>
      <w:proofErr w:type="spellEnd"/>
      <w:r>
        <w:t xml:space="preserve"> Information</w:t>
      </w:r>
    </w:p>
    <w:tbl>
      <w:tblPr>
        <w:tblStyle w:val="Grilledutableau"/>
        <w:tblW w:w="0" w:type="auto"/>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ook w:val="04A0" w:firstRow="1" w:lastRow="0" w:firstColumn="1" w:lastColumn="0" w:noHBand="0" w:noVBand="1"/>
      </w:tblPr>
      <w:tblGrid>
        <w:gridCol w:w="2541"/>
        <w:gridCol w:w="7879"/>
      </w:tblGrid>
      <w:tr w:rsidR="00FA4EF1" w14:paraId="00114A90" w14:textId="77777777" w:rsidTr="00943AC1">
        <w:tc>
          <w:tcPr>
            <w:tcW w:w="2547" w:type="dxa"/>
          </w:tcPr>
          <w:p w14:paraId="5A6753C7" w14:textId="1CA6DC63" w:rsidR="00FA4EF1" w:rsidRDefault="00FA4EF1" w:rsidP="00943AC1">
            <w:proofErr w:type="spellStart"/>
            <w:r>
              <w:t>Compa</w:t>
            </w:r>
            <w:r w:rsidR="000028E4">
              <w:t>ny</w:t>
            </w:r>
            <w:proofErr w:type="spellEnd"/>
          </w:p>
        </w:tc>
        <w:sdt>
          <w:sdtPr>
            <w:alias w:val="AboCompagnie"/>
            <w:tag w:val="AboCompagnie"/>
            <w:id w:val="-330749524"/>
            <w:placeholder>
              <w:docPart w:val="6DF957762632479AB71206AD3FEE7BA6"/>
            </w:placeholder>
            <w:showingPlcHdr/>
          </w:sdtPr>
          <w:sdtEndPr/>
          <w:sdtContent>
            <w:tc>
              <w:tcPr>
                <w:tcW w:w="7909" w:type="dxa"/>
                <w:shd w:val="clear" w:color="auto" w:fill="F2F2F2" w:themeFill="background1" w:themeFillShade="F2"/>
              </w:tcPr>
              <w:p w14:paraId="4905D6E1" w14:textId="77777777" w:rsidR="00FA4EF1" w:rsidRDefault="00FA4EF1" w:rsidP="00943AC1">
                <w:r w:rsidRPr="00BE6110">
                  <w:rPr>
                    <w:rStyle w:val="Textedelespacerserv"/>
                  </w:rPr>
                  <w:t>Cliquez ou appuyez ici pour entrer du texte.</w:t>
                </w:r>
              </w:p>
            </w:tc>
          </w:sdtContent>
        </w:sdt>
      </w:tr>
      <w:tr w:rsidR="00FA4EF1" w14:paraId="06B2798C" w14:textId="77777777" w:rsidTr="00943AC1">
        <w:tc>
          <w:tcPr>
            <w:tcW w:w="2547" w:type="dxa"/>
          </w:tcPr>
          <w:p w14:paraId="32661B1A" w14:textId="52A0B9DB" w:rsidR="00FA4EF1" w:rsidRDefault="000028E4" w:rsidP="00943AC1">
            <w:proofErr w:type="spellStart"/>
            <w:r>
              <w:t>Card</w:t>
            </w:r>
            <w:proofErr w:type="spellEnd"/>
            <w:r>
              <w:t xml:space="preserve"> Type</w:t>
            </w:r>
          </w:p>
        </w:tc>
        <w:sdt>
          <w:sdtPr>
            <w:alias w:val="AboTypeCarte"/>
            <w:tag w:val="AboTypeCarte"/>
            <w:id w:val="-348726942"/>
            <w:placeholder>
              <w:docPart w:val="6DF957762632479AB71206AD3FEE7BA6"/>
            </w:placeholder>
            <w:showingPlcHdr/>
          </w:sdtPr>
          <w:sdtEndPr/>
          <w:sdtContent>
            <w:tc>
              <w:tcPr>
                <w:tcW w:w="7909" w:type="dxa"/>
                <w:shd w:val="clear" w:color="auto" w:fill="F2F2F2" w:themeFill="background1" w:themeFillShade="F2"/>
              </w:tcPr>
              <w:p w14:paraId="122A9568" w14:textId="792757FD" w:rsidR="00FA4EF1" w:rsidRDefault="002B4B45" w:rsidP="00943AC1">
                <w:r w:rsidRPr="00BE6110">
                  <w:rPr>
                    <w:rStyle w:val="Textedelespacerserv"/>
                  </w:rPr>
                  <w:t>Cliquez ou appuyez ici pour entrer du texte.</w:t>
                </w:r>
              </w:p>
            </w:tc>
          </w:sdtContent>
        </w:sdt>
      </w:tr>
      <w:tr w:rsidR="00FA4EF1" w14:paraId="27E2C841" w14:textId="77777777" w:rsidTr="00943AC1">
        <w:tc>
          <w:tcPr>
            <w:tcW w:w="2547" w:type="dxa"/>
          </w:tcPr>
          <w:p w14:paraId="07ED9D45" w14:textId="5D2C0BC0" w:rsidR="00FA4EF1" w:rsidRDefault="000028E4" w:rsidP="00943AC1">
            <w:proofErr w:type="spellStart"/>
            <w:r>
              <w:t>Card</w:t>
            </w:r>
            <w:proofErr w:type="spellEnd"/>
            <w:r>
              <w:t xml:space="preserve"> </w:t>
            </w:r>
            <w:proofErr w:type="spellStart"/>
            <w:r w:rsidR="00FA4EF1">
              <w:t>Num</w:t>
            </w:r>
            <w:r>
              <w:t>ber</w:t>
            </w:r>
            <w:proofErr w:type="spellEnd"/>
          </w:p>
        </w:tc>
        <w:sdt>
          <w:sdtPr>
            <w:alias w:val="AboNumero"/>
            <w:tag w:val="AboNumero"/>
            <w:id w:val="-1686355966"/>
            <w:placeholder>
              <w:docPart w:val="0D92813B95C24B5891B55251E6CC2DEC"/>
            </w:placeholder>
            <w:showingPlcHdr/>
          </w:sdtPr>
          <w:sdtEndPr/>
          <w:sdtContent>
            <w:tc>
              <w:tcPr>
                <w:tcW w:w="7909" w:type="dxa"/>
                <w:shd w:val="clear" w:color="auto" w:fill="F2F2F2" w:themeFill="background1" w:themeFillShade="F2"/>
              </w:tcPr>
              <w:p w14:paraId="41B71664" w14:textId="73D53C65" w:rsidR="00FA4EF1" w:rsidRDefault="00FA4EF1" w:rsidP="00943AC1">
                <w:r w:rsidRPr="00BE6110">
                  <w:rPr>
                    <w:rStyle w:val="Textedelespacerserv"/>
                  </w:rPr>
                  <w:t>Cliquez ou appuyez ici pour entrer du texte.</w:t>
                </w:r>
              </w:p>
            </w:tc>
          </w:sdtContent>
        </w:sdt>
      </w:tr>
      <w:tr w:rsidR="00FA4EF1" w14:paraId="2A682834" w14:textId="77777777" w:rsidTr="00943AC1">
        <w:tc>
          <w:tcPr>
            <w:tcW w:w="2547" w:type="dxa"/>
          </w:tcPr>
          <w:p w14:paraId="42293BDB" w14:textId="22C35C21" w:rsidR="00FA4EF1" w:rsidRDefault="000028E4" w:rsidP="00943AC1">
            <w:r>
              <w:t xml:space="preserve">Start Date of </w:t>
            </w:r>
            <w:proofErr w:type="spellStart"/>
            <w:r>
              <w:t>Validity</w:t>
            </w:r>
            <w:proofErr w:type="spellEnd"/>
          </w:p>
        </w:tc>
        <w:sdt>
          <w:sdtPr>
            <w:alias w:val="AboDebut"/>
            <w:tag w:val="AboDebut"/>
            <w:id w:val="-384186702"/>
            <w:placeholder>
              <w:docPart w:val="88101436EF7D42258401B1F4D8653C51"/>
            </w:placeholder>
            <w:showingPlcHdr/>
            <w:date>
              <w:dateFormat w:val="dd/MM/yyyy"/>
              <w:lid w:val="fr-FR"/>
              <w:storeMappedDataAs w:val="date"/>
              <w:calendar w:val="gregorian"/>
            </w:date>
          </w:sdtPr>
          <w:sdtEndPr/>
          <w:sdtContent>
            <w:tc>
              <w:tcPr>
                <w:tcW w:w="7909" w:type="dxa"/>
                <w:shd w:val="clear" w:color="auto" w:fill="F2F2F2" w:themeFill="background1" w:themeFillShade="F2"/>
              </w:tcPr>
              <w:p w14:paraId="42EA1D05" w14:textId="019D7E90" w:rsidR="00FA4EF1" w:rsidRDefault="00FA4EF1" w:rsidP="00943AC1">
                <w:r w:rsidRPr="000266F1">
                  <w:rPr>
                    <w:rStyle w:val="Textedelespacerserv"/>
                  </w:rPr>
                  <w:t>Cliquez ou appuyez ici pour entrer une date.</w:t>
                </w:r>
              </w:p>
            </w:tc>
          </w:sdtContent>
        </w:sdt>
      </w:tr>
      <w:tr w:rsidR="00FA4EF1" w14:paraId="68EE5B8F" w14:textId="77777777" w:rsidTr="00943AC1">
        <w:tc>
          <w:tcPr>
            <w:tcW w:w="2547" w:type="dxa"/>
          </w:tcPr>
          <w:p w14:paraId="3CB9E5BF" w14:textId="06383B1F" w:rsidR="00FA4EF1" w:rsidRDefault="000028E4" w:rsidP="00943AC1">
            <w:r>
              <w:t xml:space="preserve">End Date of </w:t>
            </w:r>
            <w:proofErr w:type="spellStart"/>
            <w:r>
              <w:t>Validity</w:t>
            </w:r>
            <w:proofErr w:type="spellEnd"/>
          </w:p>
        </w:tc>
        <w:sdt>
          <w:sdtPr>
            <w:alias w:val="AboFin"/>
            <w:tag w:val="AboFin"/>
            <w:id w:val="-221442086"/>
            <w:placeholder>
              <w:docPart w:val="0969F1B5A9CB4C099EF8C4CFF2BCBBF9"/>
            </w:placeholder>
            <w:showingPlcHdr/>
            <w:date>
              <w:dateFormat w:val="dd/MM/yyyy"/>
              <w:lid w:val="fr-FR"/>
              <w:storeMappedDataAs w:val="date"/>
              <w:calendar w:val="gregorian"/>
            </w:date>
          </w:sdtPr>
          <w:sdtEndPr/>
          <w:sdtContent>
            <w:tc>
              <w:tcPr>
                <w:tcW w:w="7909" w:type="dxa"/>
                <w:shd w:val="clear" w:color="auto" w:fill="F2F2F2" w:themeFill="background1" w:themeFillShade="F2"/>
              </w:tcPr>
              <w:p w14:paraId="42AFAF8C" w14:textId="3A651A37" w:rsidR="00FA4EF1" w:rsidRDefault="00FA4EF1" w:rsidP="00943AC1">
                <w:r w:rsidRPr="000266F1">
                  <w:rPr>
                    <w:rStyle w:val="Textedelespacerserv"/>
                  </w:rPr>
                  <w:t>Cliquez ou appuyez ici pour entrer une date.</w:t>
                </w:r>
              </w:p>
            </w:tc>
          </w:sdtContent>
        </w:sdt>
      </w:tr>
    </w:tbl>
    <w:p w14:paraId="78DB0F21" w14:textId="77777777" w:rsidR="00FA4EF1" w:rsidRPr="009D1105" w:rsidRDefault="00FA4EF1" w:rsidP="00FA4EF1"/>
    <w:p w14:paraId="304B2125" w14:textId="2FBA0DD7" w:rsidR="00FA4EF1" w:rsidRDefault="00A17561" w:rsidP="00FA4EF1">
      <w:pPr>
        <w:pStyle w:val="Titre2"/>
      </w:pPr>
      <w:proofErr w:type="spellStart"/>
      <w:r>
        <w:t>Additional</w:t>
      </w:r>
      <w:proofErr w:type="spellEnd"/>
      <w:r>
        <w:t xml:space="preserve"> Transport</w:t>
      </w:r>
    </w:p>
    <w:tbl>
      <w:tblPr>
        <w:tblStyle w:val="Grilledutableau"/>
        <w:tblW w:w="0" w:type="auto"/>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ook w:val="04A0" w:firstRow="1" w:lastRow="0" w:firstColumn="1" w:lastColumn="0" w:noHBand="0" w:noVBand="1"/>
      </w:tblPr>
      <w:tblGrid>
        <w:gridCol w:w="2541"/>
        <w:gridCol w:w="7879"/>
      </w:tblGrid>
      <w:tr w:rsidR="00181A6C" w14:paraId="3676A914" w14:textId="77777777" w:rsidTr="00181A6C">
        <w:tc>
          <w:tcPr>
            <w:tcW w:w="2547" w:type="dxa"/>
          </w:tcPr>
          <w:p w14:paraId="56919400" w14:textId="77EF1C1A" w:rsidR="00181A6C" w:rsidRDefault="00A42317" w:rsidP="00FA4EF1">
            <w:r>
              <w:t>Public Transport</w:t>
            </w:r>
          </w:p>
        </w:tc>
        <w:sdt>
          <w:sdtPr>
            <w:alias w:val="TransportsCommun"/>
            <w:tag w:val="TransportsCommun"/>
            <w:id w:val="-708259337"/>
            <w14:checkbox>
              <w14:checked w14:val="0"/>
              <w14:checkedState w14:val="2612" w14:font="MS Gothic"/>
              <w14:uncheckedState w14:val="2610" w14:font="MS Gothic"/>
            </w14:checkbox>
          </w:sdtPr>
          <w:sdtEndPr/>
          <w:sdtContent>
            <w:tc>
              <w:tcPr>
                <w:tcW w:w="7909" w:type="dxa"/>
                <w:shd w:val="clear" w:color="auto" w:fill="F2F2F2" w:themeFill="background1" w:themeFillShade="F2"/>
              </w:tcPr>
              <w:p w14:paraId="29E7A376" w14:textId="2C636AC6" w:rsidR="00181A6C" w:rsidRDefault="00181A6C" w:rsidP="00FA4EF1">
                <w:r>
                  <w:rPr>
                    <w:rFonts w:ascii="MS Gothic" w:eastAsia="MS Gothic" w:hAnsi="MS Gothic" w:hint="eastAsia"/>
                  </w:rPr>
                  <w:t>☐</w:t>
                </w:r>
              </w:p>
            </w:tc>
          </w:sdtContent>
        </w:sdt>
      </w:tr>
      <w:tr w:rsidR="00181A6C" w14:paraId="466CC4E7" w14:textId="77777777" w:rsidTr="00181A6C">
        <w:tc>
          <w:tcPr>
            <w:tcW w:w="2547" w:type="dxa"/>
          </w:tcPr>
          <w:p w14:paraId="01413B7C" w14:textId="10BBE9A9" w:rsidR="00181A6C" w:rsidRDefault="00181A6C" w:rsidP="00FA4EF1">
            <w:r>
              <w:t>Taxi</w:t>
            </w:r>
          </w:p>
        </w:tc>
        <w:sdt>
          <w:sdtPr>
            <w:alias w:val="Taxi"/>
            <w:tag w:val="Taxi"/>
            <w:id w:val="-1203788692"/>
            <w14:checkbox>
              <w14:checked w14:val="0"/>
              <w14:checkedState w14:val="2612" w14:font="MS Gothic"/>
              <w14:uncheckedState w14:val="2610" w14:font="MS Gothic"/>
            </w14:checkbox>
          </w:sdtPr>
          <w:sdtEndPr/>
          <w:sdtContent>
            <w:tc>
              <w:tcPr>
                <w:tcW w:w="7909" w:type="dxa"/>
                <w:shd w:val="clear" w:color="auto" w:fill="F2F2F2" w:themeFill="background1" w:themeFillShade="F2"/>
              </w:tcPr>
              <w:p w14:paraId="3E93C802" w14:textId="0D5221D4" w:rsidR="00181A6C" w:rsidRDefault="00181A6C" w:rsidP="00FA4EF1">
                <w:r>
                  <w:rPr>
                    <w:rFonts w:ascii="MS Gothic" w:eastAsia="MS Gothic" w:hAnsi="MS Gothic" w:hint="eastAsia"/>
                  </w:rPr>
                  <w:t>☐</w:t>
                </w:r>
              </w:p>
            </w:tc>
          </w:sdtContent>
        </w:sdt>
      </w:tr>
    </w:tbl>
    <w:p w14:paraId="737068B1" w14:textId="77777777" w:rsidR="00FA4EF1" w:rsidRPr="00FA4EF1" w:rsidRDefault="00FA4EF1" w:rsidP="00FA4EF1"/>
    <w:p w14:paraId="1622FCA9" w14:textId="313F5DD4" w:rsidR="00FA4EF1" w:rsidRDefault="0044113D" w:rsidP="00181A6C">
      <w:pPr>
        <w:pStyle w:val="Titre1"/>
      </w:pPr>
      <w:r>
        <w:t xml:space="preserve">Accommodation and </w:t>
      </w:r>
      <w:proofErr w:type="spellStart"/>
      <w:r>
        <w:t>Meals</w:t>
      </w:r>
      <w:proofErr w:type="spellEnd"/>
    </w:p>
    <w:tbl>
      <w:tblPr>
        <w:tblStyle w:val="Grilledutableau"/>
        <w:tblW w:w="0" w:type="auto"/>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ook w:val="04A0" w:firstRow="1" w:lastRow="0" w:firstColumn="1" w:lastColumn="0" w:noHBand="0" w:noVBand="1"/>
      </w:tblPr>
      <w:tblGrid>
        <w:gridCol w:w="2540"/>
        <w:gridCol w:w="7880"/>
      </w:tblGrid>
      <w:tr w:rsidR="00181A6C" w14:paraId="2CC59B10" w14:textId="77777777" w:rsidTr="00181A6C">
        <w:tc>
          <w:tcPr>
            <w:tcW w:w="2547" w:type="dxa"/>
          </w:tcPr>
          <w:p w14:paraId="12E394E2" w14:textId="5D8D703A" w:rsidR="00181A6C" w:rsidRDefault="0044113D" w:rsidP="00181A6C">
            <w:proofErr w:type="spellStart"/>
            <w:r>
              <w:t>Arrival</w:t>
            </w:r>
            <w:proofErr w:type="spellEnd"/>
            <w:r>
              <w:t xml:space="preserve"> Date</w:t>
            </w:r>
          </w:p>
        </w:tc>
        <w:sdt>
          <w:sdtPr>
            <w:alias w:val="ArriveeHotel"/>
            <w:tag w:val="ArriveeHotel"/>
            <w:id w:val="431711283"/>
            <w:placeholder>
              <w:docPart w:val="42B923934C2A4074BED686BAD0CC6F91"/>
            </w:placeholder>
            <w:showingPlcHdr/>
            <w:date>
              <w:dateFormat w:val="dd/MM/yyyy"/>
              <w:lid w:val="fr-FR"/>
              <w:storeMappedDataAs w:val="dateTime"/>
              <w:calendar w:val="gregorian"/>
            </w:date>
          </w:sdtPr>
          <w:sdtEndPr/>
          <w:sdtContent>
            <w:tc>
              <w:tcPr>
                <w:tcW w:w="7909" w:type="dxa"/>
                <w:shd w:val="clear" w:color="auto" w:fill="F2F2F2" w:themeFill="background1" w:themeFillShade="F2"/>
              </w:tcPr>
              <w:p w14:paraId="3FD36B3B" w14:textId="2442C9F8" w:rsidR="00181A6C" w:rsidRDefault="00181A6C" w:rsidP="00181A6C">
                <w:r w:rsidRPr="000266F1">
                  <w:rPr>
                    <w:rStyle w:val="Textedelespacerserv"/>
                  </w:rPr>
                  <w:t>Cliquez ou appuyez ici pour entrer une date.</w:t>
                </w:r>
              </w:p>
            </w:tc>
          </w:sdtContent>
        </w:sdt>
      </w:tr>
      <w:tr w:rsidR="00181A6C" w14:paraId="1B5EDA2B" w14:textId="77777777" w:rsidTr="00181A6C">
        <w:tc>
          <w:tcPr>
            <w:tcW w:w="2547" w:type="dxa"/>
          </w:tcPr>
          <w:p w14:paraId="33DA8C7B" w14:textId="121CB235" w:rsidR="00181A6C" w:rsidRDefault="00181A6C" w:rsidP="00181A6C">
            <w:proofErr w:type="spellStart"/>
            <w:r>
              <w:t>N</w:t>
            </w:r>
            <w:r w:rsidR="0044113D">
              <w:t>umber</w:t>
            </w:r>
            <w:proofErr w:type="spellEnd"/>
            <w:r w:rsidR="0044113D">
              <w:t xml:space="preserve"> of </w:t>
            </w:r>
            <w:proofErr w:type="spellStart"/>
            <w:r w:rsidR="0044113D">
              <w:t>Nights</w:t>
            </w:r>
            <w:proofErr w:type="spellEnd"/>
          </w:p>
        </w:tc>
        <w:sdt>
          <w:sdtPr>
            <w:alias w:val="Nuitees"/>
            <w:tag w:val="Nuitees"/>
            <w:id w:val="95453829"/>
            <w:placeholder>
              <w:docPart w:val="73D3FAEA04634C44BDB6E828A5166300"/>
            </w:placeholder>
            <w:showingPlcHdr/>
          </w:sdtPr>
          <w:sdtEndPr/>
          <w:sdtContent>
            <w:tc>
              <w:tcPr>
                <w:tcW w:w="7909" w:type="dxa"/>
                <w:shd w:val="clear" w:color="auto" w:fill="F2F2F2" w:themeFill="background1" w:themeFillShade="F2"/>
              </w:tcPr>
              <w:p w14:paraId="624C1217" w14:textId="4BDD029D" w:rsidR="00181A6C" w:rsidRDefault="00181A6C" w:rsidP="00181A6C">
                <w:r w:rsidRPr="00BE6110">
                  <w:rPr>
                    <w:rStyle w:val="Textedelespacerserv"/>
                  </w:rPr>
                  <w:t>Cliquez ou appuyez ici pour entrer du texte.</w:t>
                </w:r>
              </w:p>
            </w:tc>
          </w:sdtContent>
        </w:sdt>
      </w:tr>
      <w:tr w:rsidR="00181A6C" w14:paraId="08611554" w14:textId="77777777" w:rsidTr="00181A6C">
        <w:tc>
          <w:tcPr>
            <w:tcW w:w="2547" w:type="dxa"/>
          </w:tcPr>
          <w:p w14:paraId="20E466FC" w14:textId="7F4EF0D9" w:rsidR="00181A6C" w:rsidRDefault="00181A6C" w:rsidP="00181A6C">
            <w:r>
              <w:t>Loca</w:t>
            </w:r>
            <w:r w:rsidR="00197004">
              <w:t>tion</w:t>
            </w:r>
          </w:p>
        </w:tc>
        <w:sdt>
          <w:sdtPr>
            <w:alias w:val="LocalisationHotel"/>
            <w:tag w:val="LocalisationHotel"/>
            <w:id w:val="345453752"/>
            <w:placeholder>
              <w:docPart w:val="7075A581E1C9471EB70525CFA4F97720"/>
            </w:placeholder>
            <w:showingPlcHdr/>
          </w:sdtPr>
          <w:sdtEndPr/>
          <w:sdtContent>
            <w:tc>
              <w:tcPr>
                <w:tcW w:w="7909" w:type="dxa"/>
                <w:shd w:val="clear" w:color="auto" w:fill="F2F2F2" w:themeFill="background1" w:themeFillShade="F2"/>
              </w:tcPr>
              <w:p w14:paraId="754F9055" w14:textId="67B83E0D" w:rsidR="00181A6C" w:rsidRDefault="00181A6C" w:rsidP="00181A6C">
                <w:r w:rsidRPr="00BE6110">
                  <w:rPr>
                    <w:rStyle w:val="Textedelespacerserv"/>
                  </w:rPr>
                  <w:t>Cliquez ou appuyez ici pour entrer du texte.</w:t>
                </w:r>
              </w:p>
            </w:tc>
          </w:sdtContent>
        </w:sdt>
      </w:tr>
      <w:tr w:rsidR="00181A6C" w14:paraId="718E35F8" w14:textId="77777777" w:rsidTr="00181A6C">
        <w:tc>
          <w:tcPr>
            <w:tcW w:w="2547" w:type="dxa"/>
          </w:tcPr>
          <w:p w14:paraId="5F02FE4F" w14:textId="28B57164" w:rsidR="00181A6C" w:rsidRDefault="00347CDE" w:rsidP="00181A6C">
            <w:proofErr w:type="spellStart"/>
            <w:r>
              <w:t>N</w:t>
            </w:r>
            <w:r w:rsidR="00197004">
              <w:t>umber</w:t>
            </w:r>
            <w:proofErr w:type="spellEnd"/>
            <w:r w:rsidR="00197004">
              <w:t xml:space="preserve"> of </w:t>
            </w:r>
            <w:proofErr w:type="spellStart"/>
            <w:r w:rsidR="00197004">
              <w:t>Meals</w:t>
            </w:r>
            <w:proofErr w:type="spellEnd"/>
          </w:p>
        </w:tc>
        <w:sdt>
          <w:sdtPr>
            <w:alias w:val="NbRepas"/>
            <w:tag w:val="NbRepas"/>
            <w:id w:val="745916029"/>
            <w:placeholder>
              <w:docPart w:val="68EAF726DDE046658A4C38BD62E11F1B"/>
            </w:placeholder>
            <w:showingPlcHdr/>
          </w:sdtPr>
          <w:sdtEndPr/>
          <w:sdtContent>
            <w:tc>
              <w:tcPr>
                <w:tcW w:w="7909" w:type="dxa"/>
                <w:shd w:val="clear" w:color="auto" w:fill="F2F2F2" w:themeFill="background1" w:themeFillShade="F2"/>
              </w:tcPr>
              <w:p w14:paraId="10E30D9F" w14:textId="06351D2B" w:rsidR="00181A6C" w:rsidRDefault="00347CDE" w:rsidP="00181A6C">
                <w:r w:rsidRPr="00BE6110">
                  <w:rPr>
                    <w:rStyle w:val="Textedelespacerserv"/>
                  </w:rPr>
                  <w:t>Cliquez ou appuyez ici pour entrer du texte.</w:t>
                </w:r>
              </w:p>
            </w:tc>
          </w:sdtContent>
        </w:sdt>
      </w:tr>
    </w:tbl>
    <w:p w14:paraId="6955D3DD" w14:textId="0B1A62AB" w:rsidR="00181A6C" w:rsidRDefault="00181A6C" w:rsidP="00181A6C"/>
    <w:p w14:paraId="412825B1" w14:textId="669F07BF" w:rsidR="00C802F2" w:rsidRDefault="00197004" w:rsidP="00181A6C">
      <w:pPr>
        <w:rPr>
          <w:lang w:val="en-GB"/>
        </w:rPr>
      </w:pPr>
      <w:r w:rsidRPr="00197004">
        <w:rPr>
          <w:lang w:val="en-GB"/>
        </w:rPr>
        <w:t>Note: Meals are reimbursed at a flat rate of €20 per meal (lunch and dinner only; breakfast is not covered).</w:t>
      </w:r>
    </w:p>
    <w:p w14:paraId="2DFDA72E" w14:textId="77777777" w:rsidR="00197004" w:rsidRPr="00197004" w:rsidRDefault="00197004" w:rsidP="00181A6C">
      <w:pPr>
        <w:rPr>
          <w:lang w:val="en-GB"/>
        </w:rPr>
      </w:pPr>
    </w:p>
    <w:p w14:paraId="68128B89" w14:textId="77777777" w:rsidR="00C74EB0" w:rsidRDefault="00C74EB0" w:rsidP="00C802F2">
      <w:pPr>
        <w:pBdr>
          <w:top w:val="single" w:sz="18" w:space="1" w:color="FF0000"/>
          <w:left w:val="single" w:sz="18" w:space="4" w:color="FF0000"/>
          <w:bottom w:val="single" w:sz="18" w:space="1" w:color="FF0000"/>
          <w:right w:val="single" w:sz="18" w:space="4" w:color="FF0000"/>
        </w:pBdr>
        <w:jc w:val="center"/>
        <w:rPr>
          <w:b/>
          <w:bCs/>
          <w:color w:val="FF0000"/>
        </w:rPr>
      </w:pPr>
      <w:r w:rsidRPr="00C74EB0">
        <w:rPr>
          <w:b/>
          <w:bCs/>
          <w:color w:val="FF0000"/>
        </w:rPr>
        <w:t>REMINDERS</w:t>
      </w:r>
    </w:p>
    <w:p w14:paraId="1E7A470E" w14:textId="77777777" w:rsidR="00C74EB0" w:rsidRPr="00C74EB0" w:rsidRDefault="00C74EB0" w:rsidP="00C74EB0">
      <w:pPr>
        <w:pBdr>
          <w:top w:val="single" w:sz="18" w:space="1" w:color="FF0000"/>
          <w:left w:val="single" w:sz="18" w:space="4" w:color="FF0000"/>
          <w:bottom w:val="single" w:sz="18" w:space="1" w:color="FF0000"/>
          <w:right w:val="single" w:sz="18" w:space="4" w:color="FF0000"/>
        </w:pBdr>
        <w:jc w:val="center"/>
        <w:rPr>
          <w:b/>
          <w:bCs/>
          <w:color w:val="FF0000"/>
          <w:lang w:val="en-GB"/>
        </w:rPr>
      </w:pPr>
      <w:r w:rsidRPr="00C74EB0">
        <w:rPr>
          <w:b/>
          <w:bCs/>
          <w:color w:val="FF0000"/>
          <w:lang w:val="en-GB"/>
        </w:rPr>
        <w:t>Transport (excluding additional transport) and hotel bookings are handled by the MSH in accordance with public procurement regulations. Mission participants must not, except by express agreement, purchase their own tickets.</w:t>
      </w:r>
    </w:p>
    <w:p w14:paraId="5404B89B" w14:textId="77777777" w:rsidR="00C74EB0" w:rsidRPr="00C74EB0" w:rsidRDefault="00C74EB0" w:rsidP="00C74EB0">
      <w:pPr>
        <w:pBdr>
          <w:top w:val="single" w:sz="18" w:space="1" w:color="FF0000"/>
          <w:left w:val="single" w:sz="18" w:space="4" w:color="FF0000"/>
          <w:bottom w:val="single" w:sz="18" w:space="1" w:color="FF0000"/>
          <w:right w:val="single" w:sz="18" w:space="4" w:color="FF0000"/>
        </w:pBdr>
        <w:jc w:val="center"/>
        <w:rPr>
          <w:b/>
          <w:bCs/>
          <w:color w:val="FF0000"/>
          <w:lang w:val="en-GB"/>
        </w:rPr>
      </w:pPr>
      <w:r w:rsidRPr="00C74EB0">
        <w:rPr>
          <w:b/>
          <w:bCs/>
          <w:color w:val="FF0000"/>
          <w:lang w:val="en-GB"/>
        </w:rPr>
        <w:t>Participants must provide all receipts for expenses incurred to qualify for reimbursement.</w:t>
      </w:r>
    </w:p>
    <w:p w14:paraId="2E31D4EC" w14:textId="422ACFE7" w:rsidR="00347CDE" w:rsidRPr="00C74EB0" w:rsidRDefault="00C74EB0" w:rsidP="004B6A37">
      <w:pPr>
        <w:pBdr>
          <w:top w:val="single" w:sz="18" w:space="1" w:color="FF0000"/>
          <w:left w:val="single" w:sz="18" w:space="4" w:color="FF0000"/>
          <w:bottom w:val="single" w:sz="18" w:space="1" w:color="FF0000"/>
          <w:right w:val="single" w:sz="18" w:space="4" w:color="FF0000"/>
        </w:pBdr>
        <w:jc w:val="center"/>
        <w:rPr>
          <w:b/>
          <w:bCs/>
          <w:color w:val="FF0000"/>
          <w:lang w:val="en-GB"/>
        </w:rPr>
      </w:pPr>
      <w:r w:rsidRPr="00C74EB0">
        <w:rPr>
          <w:b/>
          <w:bCs/>
          <w:color w:val="FF0000"/>
          <w:lang w:val="en-GB"/>
        </w:rPr>
        <w:t>Invited civil servants must provide a certificate confirming non-payment of travel allowances or a “mission order without expenses” issued by their home institution to qualify for reimbursement.</w:t>
      </w:r>
    </w:p>
    <w:p w14:paraId="62E8AD0F" w14:textId="77777777" w:rsidR="00347CDE" w:rsidRPr="00C74EB0" w:rsidRDefault="00347CDE" w:rsidP="00C802F2">
      <w:pPr>
        <w:pBdr>
          <w:top w:val="single" w:sz="18" w:space="1" w:color="FF0000"/>
          <w:left w:val="single" w:sz="18" w:space="4" w:color="FF0000"/>
          <w:bottom w:val="single" w:sz="18" w:space="1" w:color="FF0000"/>
          <w:right w:val="single" w:sz="18" w:space="4" w:color="FF0000"/>
        </w:pBdr>
        <w:rPr>
          <w:lang w:val="en-GB"/>
        </w:rPr>
      </w:pPr>
    </w:p>
    <w:p w14:paraId="052D662D" w14:textId="39B57EC6" w:rsidR="00F43FB8" w:rsidRPr="00C74EB0" w:rsidRDefault="00F43FB8">
      <w:pPr>
        <w:rPr>
          <w:lang w:val="en-GB"/>
        </w:rPr>
      </w:pPr>
      <w:r w:rsidRPr="00C74EB0">
        <w:rPr>
          <w:lang w:val="en-GB"/>
        </w:rPr>
        <w:br w:type="page"/>
      </w:r>
    </w:p>
    <w:p w14:paraId="45D3EB5B" w14:textId="41B87CA0" w:rsidR="00F43FB8" w:rsidRPr="00E80BCE" w:rsidRDefault="004B6A37" w:rsidP="00F43FB8">
      <w:pPr>
        <w:rPr>
          <w:lang w:val="en-GB"/>
        </w:rPr>
      </w:pPr>
      <w:r w:rsidRPr="00E80BCE">
        <w:rPr>
          <w:rFonts w:cstheme="minorHAnsi"/>
          <w:b/>
          <w:color w:val="862678"/>
          <w:sz w:val="32"/>
          <w:szCs w:val="40"/>
          <w:lang w:val="en-GB"/>
        </w:rPr>
        <w:lastRenderedPageBreak/>
        <w:t>Legal Mentions - GDPR</w:t>
      </w:r>
    </w:p>
    <w:p w14:paraId="439A0EFF" w14:textId="77777777" w:rsidR="00E80BCE" w:rsidRPr="00E80BCE" w:rsidRDefault="00E80BCE" w:rsidP="00E80BCE">
      <w:pPr>
        <w:rPr>
          <w:sz w:val="20"/>
          <w:szCs w:val="20"/>
          <w:lang w:val="en-GB"/>
        </w:rPr>
      </w:pPr>
      <w:r w:rsidRPr="00E80BCE">
        <w:rPr>
          <w:sz w:val="20"/>
          <w:szCs w:val="20"/>
          <w:lang w:val="en-GB"/>
        </w:rPr>
        <w:t>Data Controller:</w:t>
      </w:r>
    </w:p>
    <w:p w14:paraId="54E0B646" w14:textId="31A2083C" w:rsidR="00E80BCE" w:rsidRPr="00E80BCE" w:rsidRDefault="00E80BCE" w:rsidP="00E80BCE">
      <w:pPr>
        <w:rPr>
          <w:sz w:val="20"/>
          <w:szCs w:val="20"/>
          <w:lang w:val="en-GB"/>
        </w:rPr>
      </w:pPr>
      <w:r w:rsidRPr="00E80BCE">
        <w:rPr>
          <w:sz w:val="20"/>
          <w:szCs w:val="20"/>
          <w:lang w:val="en-GB"/>
        </w:rPr>
        <w:t xml:space="preserve">The data controller for personal data collected via this form is Maison des Sciences de </w:t>
      </w:r>
      <w:proofErr w:type="spellStart"/>
      <w:r w:rsidRPr="00E80BCE">
        <w:rPr>
          <w:sz w:val="20"/>
          <w:szCs w:val="20"/>
          <w:lang w:val="en-GB"/>
        </w:rPr>
        <w:t>l’Homme</w:t>
      </w:r>
      <w:proofErr w:type="spellEnd"/>
      <w:r w:rsidRPr="00E80BCE">
        <w:rPr>
          <w:sz w:val="20"/>
          <w:szCs w:val="20"/>
          <w:lang w:val="en-GB"/>
        </w:rPr>
        <w:t xml:space="preserve"> Paris </w:t>
      </w:r>
      <w:proofErr w:type="spellStart"/>
      <w:r w:rsidRPr="00E80BCE">
        <w:rPr>
          <w:sz w:val="20"/>
          <w:szCs w:val="20"/>
          <w:lang w:val="en-GB"/>
        </w:rPr>
        <w:t>Saclay</w:t>
      </w:r>
      <w:proofErr w:type="spellEnd"/>
      <w:r w:rsidRPr="00E80BCE">
        <w:rPr>
          <w:sz w:val="20"/>
          <w:szCs w:val="20"/>
          <w:lang w:val="en-GB"/>
        </w:rPr>
        <w:t xml:space="preserve"> (MSH Paris </w:t>
      </w:r>
      <w:proofErr w:type="spellStart"/>
      <w:r w:rsidRPr="00E80BCE">
        <w:rPr>
          <w:sz w:val="20"/>
          <w:szCs w:val="20"/>
          <w:lang w:val="en-GB"/>
        </w:rPr>
        <w:t>Saclay</w:t>
      </w:r>
      <w:proofErr w:type="spellEnd"/>
      <w:r w:rsidRPr="00E80BCE">
        <w:rPr>
          <w:sz w:val="20"/>
          <w:szCs w:val="20"/>
          <w:lang w:val="en-GB"/>
        </w:rPr>
        <w:t xml:space="preserve">), located at 4 avenue des Sciences, 91190 Gif-sur-Yvette, represented by Sébastien </w:t>
      </w:r>
      <w:proofErr w:type="spellStart"/>
      <w:r w:rsidRPr="00E80BCE">
        <w:rPr>
          <w:sz w:val="20"/>
          <w:szCs w:val="20"/>
          <w:lang w:val="en-GB"/>
        </w:rPr>
        <w:t>Oliveau</w:t>
      </w:r>
      <w:proofErr w:type="spellEnd"/>
      <w:r w:rsidRPr="00E80BCE">
        <w:rPr>
          <w:sz w:val="20"/>
          <w:szCs w:val="20"/>
          <w:lang w:val="en-GB"/>
        </w:rPr>
        <w:t>, acting as Unit Director.</w:t>
      </w:r>
    </w:p>
    <w:p w14:paraId="4BBD7FAF" w14:textId="77777777" w:rsidR="00E80BCE" w:rsidRPr="00E80BCE" w:rsidRDefault="00E80BCE" w:rsidP="00E80BCE">
      <w:pPr>
        <w:rPr>
          <w:sz w:val="20"/>
          <w:szCs w:val="20"/>
          <w:lang w:val="en-GB"/>
        </w:rPr>
      </w:pPr>
      <w:r w:rsidRPr="00E80BCE">
        <w:rPr>
          <w:sz w:val="20"/>
          <w:szCs w:val="20"/>
          <w:lang w:val="en-GB"/>
        </w:rPr>
        <w:t>Purpose of Processing:</w:t>
      </w:r>
    </w:p>
    <w:p w14:paraId="64E00FDA" w14:textId="3BC19A64" w:rsidR="00E80BCE" w:rsidRPr="00E80BCE" w:rsidRDefault="00E80BCE" w:rsidP="00E80BCE">
      <w:pPr>
        <w:rPr>
          <w:sz w:val="20"/>
          <w:szCs w:val="20"/>
          <w:lang w:val="en-GB"/>
        </w:rPr>
      </w:pPr>
      <w:r w:rsidRPr="00E80BCE">
        <w:rPr>
          <w:sz w:val="20"/>
          <w:szCs w:val="20"/>
          <w:lang w:val="en-GB"/>
        </w:rPr>
        <w:t xml:space="preserve">The personal data collected is necessary for the logistical management of missions in France or abroad, including transport, accommodation, and participants’ ancillary expenses. These data are accessible only to the administrative team of MSH Paris </w:t>
      </w:r>
      <w:proofErr w:type="spellStart"/>
      <w:r w:rsidRPr="00E80BCE">
        <w:rPr>
          <w:sz w:val="20"/>
          <w:szCs w:val="20"/>
          <w:lang w:val="en-GB"/>
        </w:rPr>
        <w:t>Saclay</w:t>
      </w:r>
      <w:proofErr w:type="spellEnd"/>
      <w:r w:rsidRPr="00E80BCE">
        <w:rPr>
          <w:sz w:val="20"/>
          <w:szCs w:val="20"/>
          <w:lang w:val="en-GB"/>
        </w:rPr>
        <w:t>.</w:t>
      </w:r>
    </w:p>
    <w:p w14:paraId="02CCFA23" w14:textId="77777777" w:rsidR="00E80BCE" w:rsidRPr="00E80BCE" w:rsidRDefault="00E80BCE" w:rsidP="00E80BCE">
      <w:pPr>
        <w:rPr>
          <w:sz w:val="20"/>
          <w:szCs w:val="20"/>
          <w:lang w:val="en-GB"/>
        </w:rPr>
      </w:pPr>
      <w:r w:rsidRPr="00E80BCE">
        <w:rPr>
          <w:sz w:val="20"/>
          <w:szCs w:val="20"/>
          <w:lang w:val="en-GB"/>
        </w:rPr>
        <w:t>Retention Period:</w:t>
      </w:r>
    </w:p>
    <w:p w14:paraId="274C85E2" w14:textId="5B0552C4" w:rsidR="00E80BCE" w:rsidRPr="00E80BCE" w:rsidRDefault="00E80BCE" w:rsidP="00E80BCE">
      <w:pPr>
        <w:rPr>
          <w:sz w:val="20"/>
          <w:szCs w:val="20"/>
          <w:lang w:val="en-GB"/>
        </w:rPr>
      </w:pPr>
      <w:r w:rsidRPr="00E80BCE">
        <w:rPr>
          <w:sz w:val="20"/>
          <w:szCs w:val="20"/>
          <w:lang w:val="en-GB"/>
        </w:rPr>
        <w:t>Personal data will be retained for up to 6 months after the mission ends, in compliance with legal and contractual requirements.</w:t>
      </w:r>
    </w:p>
    <w:p w14:paraId="3DB8F873" w14:textId="77777777" w:rsidR="00E80BCE" w:rsidRPr="00E80BCE" w:rsidRDefault="00E80BCE" w:rsidP="00E80BCE">
      <w:pPr>
        <w:rPr>
          <w:sz w:val="20"/>
          <w:szCs w:val="20"/>
          <w:lang w:val="en-GB"/>
        </w:rPr>
      </w:pPr>
      <w:r w:rsidRPr="00E80BCE">
        <w:rPr>
          <w:sz w:val="20"/>
          <w:szCs w:val="20"/>
          <w:lang w:val="en-GB"/>
        </w:rPr>
        <w:t>Rights of Individuals:</w:t>
      </w:r>
    </w:p>
    <w:p w14:paraId="7C2017B2" w14:textId="77777777" w:rsidR="00E80BCE" w:rsidRPr="00E80BCE" w:rsidRDefault="00E80BCE" w:rsidP="00E80BCE">
      <w:pPr>
        <w:rPr>
          <w:sz w:val="20"/>
          <w:szCs w:val="20"/>
          <w:lang w:val="en-GB"/>
        </w:rPr>
      </w:pPr>
      <w:r w:rsidRPr="00E80BCE">
        <w:rPr>
          <w:sz w:val="20"/>
          <w:szCs w:val="20"/>
          <w:lang w:val="en-GB"/>
        </w:rPr>
        <w:t>Under the General Data Protection Regulation (GDPR), individuals have the following rights:</w:t>
      </w:r>
    </w:p>
    <w:p w14:paraId="763A0DEF" w14:textId="77777777" w:rsidR="00E80BCE" w:rsidRPr="00E80BCE" w:rsidRDefault="00E80BCE" w:rsidP="00E80BCE">
      <w:pPr>
        <w:rPr>
          <w:sz w:val="20"/>
          <w:szCs w:val="20"/>
          <w:lang w:val="en-GB"/>
        </w:rPr>
      </w:pPr>
      <w:r w:rsidRPr="00E80BCE">
        <w:rPr>
          <w:sz w:val="20"/>
          <w:szCs w:val="20"/>
          <w:lang w:val="en-GB"/>
        </w:rPr>
        <w:t>• Right of Access: Obtain confirmation about whether their personal data is being processed and access related information.</w:t>
      </w:r>
    </w:p>
    <w:p w14:paraId="2C3576D9" w14:textId="77777777" w:rsidR="00E80BCE" w:rsidRPr="00E80BCE" w:rsidRDefault="00E80BCE" w:rsidP="00E80BCE">
      <w:pPr>
        <w:rPr>
          <w:sz w:val="20"/>
          <w:szCs w:val="20"/>
          <w:lang w:val="en-GB"/>
        </w:rPr>
      </w:pPr>
      <w:r w:rsidRPr="00E80BCE">
        <w:rPr>
          <w:sz w:val="20"/>
          <w:szCs w:val="20"/>
          <w:lang w:val="en-GB"/>
        </w:rPr>
        <w:t>• Right to Rectification: Request corrections of inaccurate personal data.</w:t>
      </w:r>
    </w:p>
    <w:p w14:paraId="1A1D2166" w14:textId="77777777" w:rsidR="00E80BCE" w:rsidRPr="00E80BCE" w:rsidRDefault="00E80BCE" w:rsidP="00E80BCE">
      <w:pPr>
        <w:rPr>
          <w:sz w:val="20"/>
          <w:szCs w:val="20"/>
          <w:lang w:val="en-GB"/>
        </w:rPr>
      </w:pPr>
      <w:r w:rsidRPr="00E80BCE">
        <w:rPr>
          <w:sz w:val="20"/>
          <w:szCs w:val="20"/>
          <w:lang w:val="en-GB"/>
        </w:rPr>
        <w:t>• Right to Erasure: Request the deletion of personal data under certain conditions.</w:t>
      </w:r>
    </w:p>
    <w:p w14:paraId="6A97133B" w14:textId="77777777" w:rsidR="00E80BCE" w:rsidRPr="00E80BCE" w:rsidRDefault="00E80BCE" w:rsidP="00E80BCE">
      <w:pPr>
        <w:rPr>
          <w:sz w:val="20"/>
          <w:szCs w:val="20"/>
          <w:lang w:val="en-GB"/>
        </w:rPr>
      </w:pPr>
      <w:r w:rsidRPr="00E80BCE">
        <w:rPr>
          <w:sz w:val="20"/>
          <w:szCs w:val="20"/>
          <w:lang w:val="en-GB"/>
        </w:rPr>
        <w:t>• Right to Restriction of Processing: Request a limitation on the processing of their personal data in specific situations.</w:t>
      </w:r>
    </w:p>
    <w:p w14:paraId="40C99BB8" w14:textId="77777777" w:rsidR="00E80BCE" w:rsidRPr="00E80BCE" w:rsidRDefault="00E80BCE" w:rsidP="00E80BCE">
      <w:pPr>
        <w:rPr>
          <w:sz w:val="20"/>
          <w:szCs w:val="20"/>
          <w:lang w:val="en-GB"/>
        </w:rPr>
      </w:pPr>
      <w:r w:rsidRPr="00E80BCE">
        <w:rPr>
          <w:sz w:val="20"/>
          <w:szCs w:val="20"/>
          <w:lang w:val="en-GB"/>
        </w:rPr>
        <w:t>• Right to Data Portability: Receive personal data in a structured, commonly used format and transmit it to another data controller.</w:t>
      </w:r>
    </w:p>
    <w:p w14:paraId="5469D0CE" w14:textId="5AD9B441" w:rsidR="00E80BCE" w:rsidRPr="00E80BCE" w:rsidRDefault="00E80BCE" w:rsidP="00E80BCE">
      <w:pPr>
        <w:rPr>
          <w:sz w:val="20"/>
          <w:szCs w:val="20"/>
          <w:lang w:val="en-GB"/>
        </w:rPr>
      </w:pPr>
      <w:r w:rsidRPr="00E80BCE">
        <w:rPr>
          <w:sz w:val="20"/>
          <w:szCs w:val="20"/>
          <w:lang w:val="en-GB"/>
        </w:rPr>
        <w:t>• Right to Object: Object to processing based on personal circumstances.</w:t>
      </w:r>
    </w:p>
    <w:p w14:paraId="0DD47CD3" w14:textId="0F61223C" w:rsidR="00E80BCE" w:rsidRPr="00E80BCE" w:rsidRDefault="00E80BCE" w:rsidP="00E80BCE">
      <w:pPr>
        <w:rPr>
          <w:sz w:val="20"/>
          <w:szCs w:val="20"/>
          <w:lang w:val="en-GB"/>
        </w:rPr>
      </w:pPr>
      <w:r w:rsidRPr="00E80BCE">
        <w:rPr>
          <w:sz w:val="20"/>
          <w:szCs w:val="20"/>
          <w:lang w:val="en-GB"/>
        </w:rPr>
        <w:t xml:space="preserve">For questions or to exercise these rights, contact MSH Paris </w:t>
      </w:r>
      <w:proofErr w:type="spellStart"/>
      <w:r w:rsidRPr="00E80BCE">
        <w:rPr>
          <w:sz w:val="20"/>
          <w:szCs w:val="20"/>
          <w:lang w:val="en-GB"/>
        </w:rPr>
        <w:t>Saclay’s</w:t>
      </w:r>
      <w:proofErr w:type="spellEnd"/>
      <w:r w:rsidRPr="00E80BCE">
        <w:rPr>
          <w:sz w:val="20"/>
          <w:szCs w:val="20"/>
          <w:lang w:val="en-GB"/>
        </w:rPr>
        <w:t xml:space="preserve"> administrative team at gestion@msh-paris-saclay.fr or CNRS’s Data Protection Officer at dpd.demandes@cnrs.fr.</w:t>
      </w:r>
    </w:p>
    <w:p w14:paraId="2BC55B95" w14:textId="77777777" w:rsidR="00E80BCE" w:rsidRPr="00E80BCE" w:rsidRDefault="00E80BCE" w:rsidP="00E80BCE">
      <w:pPr>
        <w:rPr>
          <w:sz w:val="20"/>
          <w:szCs w:val="20"/>
          <w:lang w:val="en-GB"/>
        </w:rPr>
      </w:pPr>
      <w:r w:rsidRPr="00E80BCE">
        <w:rPr>
          <w:sz w:val="20"/>
          <w:szCs w:val="20"/>
          <w:lang w:val="en-GB"/>
        </w:rPr>
        <w:t>Legal References:</w:t>
      </w:r>
    </w:p>
    <w:p w14:paraId="26A19293" w14:textId="0DAA14F0" w:rsidR="00F43FB8" w:rsidRPr="00E80BCE" w:rsidRDefault="00E80BCE" w:rsidP="00F43FB8">
      <w:pPr>
        <w:rPr>
          <w:sz w:val="20"/>
          <w:szCs w:val="20"/>
          <w:lang w:val="en-GB"/>
        </w:rPr>
      </w:pPr>
      <w:r w:rsidRPr="00E80BCE">
        <w:rPr>
          <w:sz w:val="20"/>
          <w:szCs w:val="20"/>
          <w:lang w:val="en-GB"/>
        </w:rPr>
        <w:t>Data processing complies with Regulation (EU) 2016/679 and applicable French laws.</w:t>
      </w:r>
    </w:p>
    <w:p w14:paraId="1F80E998" w14:textId="77777777" w:rsidR="00F43FB8" w:rsidRPr="00E80BCE" w:rsidRDefault="00F43FB8" w:rsidP="00F43FB8">
      <w:pPr>
        <w:rPr>
          <w:sz w:val="20"/>
          <w:szCs w:val="20"/>
          <w:lang w:val="en-GB"/>
        </w:rPr>
      </w:pPr>
    </w:p>
    <w:p w14:paraId="02CD5524" w14:textId="1F43DC7E" w:rsidR="00F43FB8" w:rsidRPr="00F43FB8" w:rsidRDefault="00E80BCE" w:rsidP="00F43FB8">
      <w:pPr>
        <w:rPr>
          <w:sz w:val="20"/>
          <w:szCs w:val="20"/>
        </w:rPr>
      </w:pPr>
      <w:r>
        <w:rPr>
          <w:sz w:val="20"/>
          <w:szCs w:val="20"/>
        </w:rPr>
        <w:t>Last Update</w:t>
      </w:r>
      <w:r w:rsidR="00052596">
        <w:rPr>
          <w:sz w:val="20"/>
          <w:szCs w:val="20"/>
        </w:rPr>
        <w:t xml:space="preserve"> : </w:t>
      </w:r>
      <w:r w:rsidR="001779FF">
        <w:rPr>
          <w:sz w:val="20"/>
          <w:szCs w:val="20"/>
        </w:rPr>
        <w:t>12</w:t>
      </w:r>
      <w:r w:rsidR="00F43FB8" w:rsidRPr="00F43FB8">
        <w:rPr>
          <w:sz w:val="20"/>
          <w:szCs w:val="20"/>
        </w:rPr>
        <w:t>/</w:t>
      </w:r>
      <w:r w:rsidR="001779FF">
        <w:rPr>
          <w:sz w:val="20"/>
          <w:szCs w:val="20"/>
        </w:rPr>
        <w:t>12</w:t>
      </w:r>
      <w:r w:rsidR="00F43FB8" w:rsidRPr="00F43FB8">
        <w:rPr>
          <w:sz w:val="20"/>
          <w:szCs w:val="20"/>
        </w:rPr>
        <w:t>/2024.</w:t>
      </w:r>
    </w:p>
    <w:sectPr w:rsidR="00F43FB8" w:rsidRPr="00F43FB8" w:rsidSect="006871A8">
      <w:footerReference w:type="even" r:id="rId11"/>
      <w:headerReference w:type="first" r:id="rId12"/>
      <w:footerReference w:type="first" r:id="rId13"/>
      <w:pgSz w:w="11906" w:h="16838"/>
      <w:pgMar w:top="720" w:right="720" w:bottom="720" w:left="720" w:header="567" w:footer="2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37AD48" w14:textId="77777777" w:rsidR="00C154C2" w:rsidRDefault="00C154C2">
      <w:pPr>
        <w:spacing w:after="0" w:line="240" w:lineRule="auto"/>
      </w:pPr>
      <w:r>
        <w:separator/>
      </w:r>
    </w:p>
  </w:endnote>
  <w:endnote w:type="continuationSeparator" w:id="0">
    <w:p w14:paraId="1F7B22F7" w14:textId="77777777" w:rsidR="00C154C2" w:rsidRDefault="00C154C2">
      <w:pPr>
        <w:spacing w:after="0" w:line="240" w:lineRule="auto"/>
      </w:pPr>
      <w:r>
        <w:continuationSeparator/>
      </w:r>
    </w:p>
  </w:endnote>
  <w:endnote w:type="continuationNotice" w:id="1">
    <w:p w14:paraId="5D7FF41F" w14:textId="77777777" w:rsidR="00C154C2" w:rsidRDefault="00C154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ontserrat Medium">
    <w:altName w:val="Calibri"/>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D39937" w14:textId="77777777" w:rsidR="00B70B2B" w:rsidRPr="00223979" w:rsidRDefault="00B70B2B" w:rsidP="00E945AC">
    <w:pPr>
      <w:pStyle w:val="Pieddepage"/>
      <w:ind w:left="-709"/>
      <w:rPr>
        <w:color w:val="58585A"/>
      </w:rPr>
    </w:pPr>
  </w:p>
  <w:p w14:paraId="72A98CBF" w14:textId="77777777" w:rsidR="00634FE1" w:rsidRPr="00223979" w:rsidRDefault="00634FE1" w:rsidP="00E945AC">
    <w:pPr>
      <w:ind w:left="-709"/>
      <w:rPr>
        <w:color w:val="58585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C645AA" w14:textId="77777777" w:rsidR="00C91FB7" w:rsidRDefault="00C91FB7" w:rsidP="00D65B05">
    <w:pPr>
      <w:pStyle w:val="Pieddepage"/>
      <w:tabs>
        <w:tab w:val="clear" w:pos="9072"/>
      </w:tabs>
      <w:ind w:left="-709" w:right="-851"/>
      <w:jc w:val="both"/>
      <w:rPr>
        <w:rStyle w:val="Numrodepage"/>
        <w:rFonts w:ascii="Arial" w:eastAsia="Times New Roman" w:hAnsi="Arial" w:cs="Arial"/>
        <w:i/>
        <w:sz w:val="16"/>
        <w:szCs w:val="18"/>
      </w:rPr>
    </w:pPr>
  </w:p>
  <w:p w14:paraId="426B4A99" w14:textId="77777777" w:rsidR="00D65B05" w:rsidRPr="00C91FB7" w:rsidRDefault="00D65B05" w:rsidP="00C91FB7">
    <w:pPr>
      <w:pStyle w:val="Pieddepage"/>
      <w:tabs>
        <w:tab w:val="clear" w:pos="9072"/>
      </w:tabs>
      <w:ind w:right="-851"/>
      <w:jc w:val="both"/>
      <w:rPr>
        <w:rFonts w:ascii="Arial" w:hAnsi="Arial" w:cs="Arial"/>
        <w:i/>
        <w:sz w:val="16"/>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F2A434" w14:textId="77777777" w:rsidR="00C154C2" w:rsidRDefault="00C154C2">
      <w:pPr>
        <w:spacing w:after="0" w:line="240" w:lineRule="auto"/>
      </w:pPr>
      <w:r>
        <w:separator/>
      </w:r>
    </w:p>
  </w:footnote>
  <w:footnote w:type="continuationSeparator" w:id="0">
    <w:p w14:paraId="0006F38C" w14:textId="77777777" w:rsidR="00C154C2" w:rsidRDefault="00C154C2">
      <w:pPr>
        <w:spacing w:after="0" w:line="240" w:lineRule="auto"/>
      </w:pPr>
      <w:r>
        <w:continuationSeparator/>
      </w:r>
    </w:p>
  </w:footnote>
  <w:footnote w:type="continuationNotice" w:id="1">
    <w:p w14:paraId="682B6B41" w14:textId="77777777" w:rsidR="00C154C2" w:rsidRDefault="00C154C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4A85DD" w14:textId="2B7E0E95" w:rsidR="00195326" w:rsidRDefault="00765B0C" w:rsidP="00765B0C">
    <w:pPr>
      <w:pStyle w:val="Titre"/>
    </w:pPr>
    <w:r>
      <w:rPr>
        <w:noProof/>
      </w:rPr>
      <w:drawing>
        <wp:inline distT="0" distB="0" distL="0" distR="0" wp14:anchorId="08AC587E" wp14:editId="3D8A5ACD">
          <wp:extent cx="1450340" cy="719455"/>
          <wp:effectExtent l="0" t="0" r="0" b="4445"/>
          <wp:docPr id="182996956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969560" name="Image 1829969560"/>
                  <pic:cNvPicPr/>
                </pic:nvPicPr>
                <pic:blipFill>
                  <a:blip r:embed="rId1">
                    <a:extLst>
                      <a:ext uri="{28A0092B-C50C-407E-A947-70E740481C1C}">
                        <a14:useLocalDpi xmlns:a14="http://schemas.microsoft.com/office/drawing/2010/main" val="0"/>
                      </a:ext>
                    </a:extLst>
                  </a:blip>
                  <a:stretch>
                    <a:fillRect/>
                  </a:stretch>
                </pic:blipFill>
                <pic:spPr>
                  <a:xfrm>
                    <a:off x="0" y="0"/>
                    <a:ext cx="1450340" cy="719455"/>
                  </a:xfrm>
                  <a:prstGeom prst="rect">
                    <a:avLst/>
                  </a:prstGeom>
                </pic:spPr>
              </pic:pic>
            </a:graphicData>
          </a:graphic>
        </wp:inline>
      </w:drawing>
    </w:r>
    <w:r>
      <w:tab/>
    </w:r>
    <w:r>
      <w:tab/>
    </w:r>
    <w:proofErr w:type="spellStart"/>
    <w:r w:rsidR="002E7FDC">
      <w:rPr>
        <w:rFonts w:ascii="Montserrat Medium" w:hAnsi="Montserrat Medium"/>
      </w:rPr>
      <w:t>Travel</w:t>
    </w:r>
    <w:proofErr w:type="spellEnd"/>
    <w:r w:rsidR="002E7FDC">
      <w:rPr>
        <w:rFonts w:ascii="Montserrat Medium" w:hAnsi="Montserrat Medium"/>
      </w:rPr>
      <w:t xml:space="preserve"> </w:t>
    </w:r>
    <w:proofErr w:type="spellStart"/>
    <w:r w:rsidR="002E7FDC">
      <w:rPr>
        <w:rFonts w:ascii="Montserrat Medium" w:hAnsi="Montserrat Medium"/>
      </w:rPr>
      <w:t>Form</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F54EFF"/>
    <w:multiLevelType w:val="hybridMultilevel"/>
    <w:tmpl w:val="2894F9A2"/>
    <w:lvl w:ilvl="0" w:tplc="A0D6CE26">
      <w:numFmt w:val="bullet"/>
      <w:lvlText w:val="-"/>
      <w:lvlJc w:val="left"/>
      <w:pPr>
        <w:ind w:left="-349" w:hanging="360"/>
      </w:pPr>
      <w:rPr>
        <w:rFonts w:ascii="Arial" w:eastAsiaTheme="minorHAnsi" w:hAnsi="Arial" w:cs="Arial" w:hint="default"/>
      </w:rPr>
    </w:lvl>
    <w:lvl w:ilvl="1" w:tplc="040C0003" w:tentative="1">
      <w:start w:val="1"/>
      <w:numFmt w:val="bullet"/>
      <w:lvlText w:val="o"/>
      <w:lvlJc w:val="left"/>
      <w:pPr>
        <w:ind w:left="371" w:hanging="360"/>
      </w:pPr>
      <w:rPr>
        <w:rFonts w:ascii="Courier New" w:hAnsi="Courier New" w:cs="Courier New" w:hint="default"/>
      </w:rPr>
    </w:lvl>
    <w:lvl w:ilvl="2" w:tplc="040C0005" w:tentative="1">
      <w:start w:val="1"/>
      <w:numFmt w:val="bullet"/>
      <w:lvlText w:val=""/>
      <w:lvlJc w:val="left"/>
      <w:pPr>
        <w:ind w:left="1091" w:hanging="360"/>
      </w:pPr>
      <w:rPr>
        <w:rFonts w:ascii="Wingdings" w:hAnsi="Wingdings" w:hint="default"/>
      </w:rPr>
    </w:lvl>
    <w:lvl w:ilvl="3" w:tplc="040C0001" w:tentative="1">
      <w:start w:val="1"/>
      <w:numFmt w:val="bullet"/>
      <w:lvlText w:val=""/>
      <w:lvlJc w:val="left"/>
      <w:pPr>
        <w:ind w:left="1811" w:hanging="360"/>
      </w:pPr>
      <w:rPr>
        <w:rFonts w:ascii="Symbol" w:hAnsi="Symbol" w:hint="default"/>
      </w:rPr>
    </w:lvl>
    <w:lvl w:ilvl="4" w:tplc="040C0003" w:tentative="1">
      <w:start w:val="1"/>
      <w:numFmt w:val="bullet"/>
      <w:lvlText w:val="o"/>
      <w:lvlJc w:val="left"/>
      <w:pPr>
        <w:ind w:left="2531" w:hanging="360"/>
      </w:pPr>
      <w:rPr>
        <w:rFonts w:ascii="Courier New" w:hAnsi="Courier New" w:cs="Courier New" w:hint="default"/>
      </w:rPr>
    </w:lvl>
    <w:lvl w:ilvl="5" w:tplc="040C0005" w:tentative="1">
      <w:start w:val="1"/>
      <w:numFmt w:val="bullet"/>
      <w:lvlText w:val=""/>
      <w:lvlJc w:val="left"/>
      <w:pPr>
        <w:ind w:left="3251" w:hanging="360"/>
      </w:pPr>
      <w:rPr>
        <w:rFonts w:ascii="Wingdings" w:hAnsi="Wingdings" w:hint="default"/>
      </w:rPr>
    </w:lvl>
    <w:lvl w:ilvl="6" w:tplc="040C0001" w:tentative="1">
      <w:start w:val="1"/>
      <w:numFmt w:val="bullet"/>
      <w:lvlText w:val=""/>
      <w:lvlJc w:val="left"/>
      <w:pPr>
        <w:ind w:left="3971" w:hanging="360"/>
      </w:pPr>
      <w:rPr>
        <w:rFonts w:ascii="Symbol" w:hAnsi="Symbol" w:hint="default"/>
      </w:rPr>
    </w:lvl>
    <w:lvl w:ilvl="7" w:tplc="040C0003" w:tentative="1">
      <w:start w:val="1"/>
      <w:numFmt w:val="bullet"/>
      <w:lvlText w:val="o"/>
      <w:lvlJc w:val="left"/>
      <w:pPr>
        <w:ind w:left="4691" w:hanging="360"/>
      </w:pPr>
      <w:rPr>
        <w:rFonts w:ascii="Courier New" w:hAnsi="Courier New" w:cs="Courier New" w:hint="default"/>
      </w:rPr>
    </w:lvl>
    <w:lvl w:ilvl="8" w:tplc="040C0005" w:tentative="1">
      <w:start w:val="1"/>
      <w:numFmt w:val="bullet"/>
      <w:lvlText w:val=""/>
      <w:lvlJc w:val="left"/>
      <w:pPr>
        <w:ind w:left="5411" w:hanging="360"/>
      </w:pPr>
      <w:rPr>
        <w:rFonts w:ascii="Wingdings" w:hAnsi="Wingdings" w:hint="default"/>
      </w:rPr>
    </w:lvl>
  </w:abstractNum>
  <w:num w:numId="1" w16cid:durableId="4249609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ocumentProtection w:edit="forms" w:enforcement="1" w:cryptProviderType="rsaAES" w:cryptAlgorithmClass="hash" w:cryptAlgorithmType="typeAny" w:cryptAlgorithmSid="14" w:cryptSpinCount="100000" w:hash="ZAOSb39Q719184Xwd8N1MpE+Ib+f4ZnCTiFhDDo8o9oNbNrU5uvSsxXXhtIscf8wYbwYOwhIFgORDsosJ2xszg==" w:salt="4v2ZYAjKVWJLdmGR64d14A=="/>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5B2A"/>
    <w:rsid w:val="000028E4"/>
    <w:rsid w:val="00007E81"/>
    <w:rsid w:val="00010317"/>
    <w:rsid w:val="0001086F"/>
    <w:rsid w:val="00011C8A"/>
    <w:rsid w:val="00012384"/>
    <w:rsid w:val="000201CC"/>
    <w:rsid w:val="00023C98"/>
    <w:rsid w:val="00024C41"/>
    <w:rsid w:val="00033AE6"/>
    <w:rsid w:val="0004240B"/>
    <w:rsid w:val="000466E9"/>
    <w:rsid w:val="00050644"/>
    <w:rsid w:val="00052596"/>
    <w:rsid w:val="000669C9"/>
    <w:rsid w:val="0007349B"/>
    <w:rsid w:val="00085F6C"/>
    <w:rsid w:val="00091449"/>
    <w:rsid w:val="00092685"/>
    <w:rsid w:val="00092D44"/>
    <w:rsid w:val="00094C42"/>
    <w:rsid w:val="00097C68"/>
    <w:rsid w:val="000B3616"/>
    <w:rsid w:val="000B4C30"/>
    <w:rsid w:val="000C03F3"/>
    <w:rsid w:val="000C5CAB"/>
    <w:rsid w:val="000E2173"/>
    <w:rsid w:val="000E61ED"/>
    <w:rsid w:val="000F74F3"/>
    <w:rsid w:val="0011034D"/>
    <w:rsid w:val="0011046D"/>
    <w:rsid w:val="001175C7"/>
    <w:rsid w:val="00125D20"/>
    <w:rsid w:val="00134932"/>
    <w:rsid w:val="00134E16"/>
    <w:rsid w:val="00143B00"/>
    <w:rsid w:val="00147A50"/>
    <w:rsid w:val="001516FA"/>
    <w:rsid w:val="001518BF"/>
    <w:rsid w:val="00152097"/>
    <w:rsid w:val="00163C88"/>
    <w:rsid w:val="001779FF"/>
    <w:rsid w:val="00181A6C"/>
    <w:rsid w:val="00185F50"/>
    <w:rsid w:val="00195326"/>
    <w:rsid w:val="00196822"/>
    <w:rsid w:val="00196D93"/>
    <w:rsid w:val="00197004"/>
    <w:rsid w:val="001A7432"/>
    <w:rsid w:val="001B05D2"/>
    <w:rsid w:val="001B68AE"/>
    <w:rsid w:val="001C2EF7"/>
    <w:rsid w:val="001C306D"/>
    <w:rsid w:val="001D08A2"/>
    <w:rsid w:val="001D25C6"/>
    <w:rsid w:val="001D5E93"/>
    <w:rsid w:val="001E4590"/>
    <w:rsid w:val="001E5C4B"/>
    <w:rsid w:val="001F0DBC"/>
    <w:rsid w:val="00201AD0"/>
    <w:rsid w:val="00203303"/>
    <w:rsid w:val="00210CE8"/>
    <w:rsid w:val="00216E74"/>
    <w:rsid w:val="00223979"/>
    <w:rsid w:val="00225292"/>
    <w:rsid w:val="00226719"/>
    <w:rsid w:val="00243B35"/>
    <w:rsid w:val="00254319"/>
    <w:rsid w:val="002675E5"/>
    <w:rsid w:val="00286625"/>
    <w:rsid w:val="002914DD"/>
    <w:rsid w:val="002A15A7"/>
    <w:rsid w:val="002A3282"/>
    <w:rsid w:val="002A4B70"/>
    <w:rsid w:val="002A5EDB"/>
    <w:rsid w:val="002B4B45"/>
    <w:rsid w:val="002B6F97"/>
    <w:rsid w:val="002C0DB5"/>
    <w:rsid w:val="002C3579"/>
    <w:rsid w:val="002C48C0"/>
    <w:rsid w:val="002D0FEC"/>
    <w:rsid w:val="002D4F4C"/>
    <w:rsid w:val="002E7FDC"/>
    <w:rsid w:val="002F1BC5"/>
    <w:rsid w:val="003014DE"/>
    <w:rsid w:val="00305DD4"/>
    <w:rsid w:val="00311821"/>
    <w:rsid w:val="003121F1"/>
    <w:rsid w:val="0031321B"/>
    <w:rsid w:val="003178E8"/>
    <w:rsid w:val="00321303"/>
    <w:rsid w:val="00322498"/>
    <w:rsid w:val="00324922"/>
    <w:rsid w:val="00324CD3"/>
    <w:rsid w:val="00340768"/>
    <w:rsid w:val="003465BD"/>
    <w:rsid w:val="00347CDE"/>
    <w:rsid w:val="00353B21"/>
    <w:rsid w:val="00360EE9"/>
    <w:rsid w:val="00361643"/>
    <w:rsid w:val="0036382D"/>
    <w:rsid w:val="00363D45"/>
    <w:rsid w:val="003701E2"/>
    <w:rsid w:val="00373052"/>
    <w:rsid w:val="0037507C"/>
    <w:rsid w:val="00384B49"/>
    <w:rsid w:val="00390384"/>
    <w:rsid w:val="00391180"/>
    <w:rsid w:val="003B0B55"/>
    <w:rsid w:val="003C0E22"/>
    <w:rsid w:val="003C2337"/>
    <w:rsid w:val="003C36D5"/>
    <w:rsid w:val="003C3CD3"/>
    <w:rsid w:val="003C470A"/>
    <w:rsid w:val="003C657A"/>
    <w:rsid w:val="003D1096"/>
    <w:rsid w:val="003D1F6B"/>
    <w:rsid w:val="003D5C24"/>
    <w:rsid w:val="003E3097"/>
    <w:rsid w:val="003E38CE"/>
    <w:rsid w:val="003E53CE"/>
    <w:rsid w:val="003F588B"/>
    <w:rsid w:val="003F663B"/>
    <w:rsid w:val="003F7EE8"/>
    <w:rsid w:val="00400EB1"/>
    <w:rsid w:val="0040273A"/>
    <w:rsid w:val="00404253"/>
    <w:rsid w:val="004071BF"/>
    <w:rsid w:val="0041320C"/>
    <w:rsid w:val="004164C3"/>
    <w:rsid w:val="004211B6"/>
    <w:rsid w:val="0044113D"/>
    <w:rsid w:val="004414F6"/>
    <w:rsid w:val="00453D10"/>
    <w:rsid w:val="00455BFC"/>
    <w:rsid w:val="00472A70"/>
    <w:rsid w:val="0047390D"/>
    <w:rsid w:val="00475241"/>
    <w:rsid w:val="0049104F"/>
    <w:rsid w:val="00493193"/>
    <w:rsid w:val="004B1595"/>
    <w:rsid w:val="004B6A37"/>
    <w:rsid w:val="004C69A7"/>
    <w:rsid w:val="004F07CD"/>
    <w:rsid w:val="004F4AF2"/>
    <w:rsid w:val="004F7596"/>
    <w:rsid w:val="00506A2B"/>
    <w:rsid w:val="0052454D"/>
    <w:rsid w:val="00525BA7"/>
    <w:rsid w:val="005267C2"/>
    <w:rsid w:val="005273DF"/>
    <w:rsid w:val="0053713B"/>
    <w:rsid w:val="005467C1"/>
    <w:rsid w:val="005471DF"/>
    <w:rsid w:val="00550C6B"/>
    <w:rsid w:val="005520D2"/>
    <w:rsid w:val="00560667"/>
    <w:rsid w:val="0057492D"/>
    <w:rsid w:val="00582855"/>
    <w:rsid w:val="00590FD5"/>
    <w:rsid w:val="005A191E"/>
    <w:rsid w:val="005A5360"/>
    <w:rsid w:val="005A6000"/>
    <w:rsid w:val="005B1B54"/>
    <w:rsid w:val="005C0EB2"/>
    <w:rsid w:val="005C246F"/>
    <w:rsid w:val="005C28EC"/>
    <w:rsid w:val="005C684B"/>
    <w:rsid w:val="005E4146"/>
    <w:rsid w:val="005E5C8B"/>
    <w:rsid w:val="005F4026"/>
    <w:rsid w:val="00600D26"/>
    <w:rsid w:val="00606EAB"/>
    <w:rsid w:val="00607E40"/>
    <w:rsid w:val="00612AC8"/>
    <w:rsid w:val="00634FE1"/>
    <w:rsid w:val="006402FC"/>
    <w:rsid w:val="0064537F"/>
    <w:rsid w:val="006514E6"/>
    <w:rsid w:val="00654E12"/>
    <w:rsid w:val="00670980"/>
    <w:rsid w:val="00674FB2"/>
    <w:rsid w:val="00680E83"/>
    <w:rsid w:val="0068109E"/>
    <w:rsid w:val="00683F5F"/>
    <w:rsid w:val="006871A8"/>
    <w:rsid w:val="00695B40"/>
    <w:rsid w:val="006A576B"/>
    <w:rsid w:val="006B082F"/>
    <w:rsid w:val="006B5B88"/>
    <w:rsid w:val="006C2D12"/>
    <w:rsid w:val="006C49DD"/>
    <w:rsid w:val="006D30F3"/>
    <w:rsid w:val="006E6363"/>
    <w:rsid w:val="006E733E"/>
    <w:rsid w:val="006F19A9"/>
    <w:rsid w:val="006F3946"/>
    <w:rsid w:val="006F7406"/>
    <w:rsid w:val="00715716"/>
    <w:rsid w:val="00720147"/>
    <w:rsid w:val="007203CB"/>
    <w:rsid w:val="007219F7"/>
    <w:rsid w:val="007303B6"/>
    <w:rsid w:val="007320B0"/>
    <w:rsid w:val="0074369A"/>
    <w:rsid w:val="0075361B"/>
    <w:rsid w:val="007636F7"/>
    <w:rsid w:val="00765B0C"/>
    <w:rsid w:val="00781FCF"/>
    <w:rsid w:val="007825AD"/>
    <w:rsid w:val="00786A30"/>
    <w:rsid w:val="0079791F"/>
    <w:rsid w:val="007A6865"/>
    <w:rsid w:val="007A6A78"/>
    <w:rsid w:val="007A6B1C"/>
    <w:rsid w:val="007B1CB7"/>
    <w:rsid w:val="007B66F1"/>
    <w:rsid w:val="007D5DB8"/>
    <w:rsid w:val="007F72D8"/>
    <w:rsid w:val="0080129C"/>
    <w:rsid w:val="008041C9"/>
    <w:rsid w:val="008045A9"/>
    <w:rsid w:val="008137E6"/>
    <w:rsid w:val="00817024"/>
    <w:rsid w:val="00820049"/>
    <w:rsid w:val="00822097"/>
    <w:rsid w:val="00822F89"/>
    <w:rsid w:val="008233C1"/>
    <w:rsid w:val="008358B1"/>
    <w:rsid w:val="00840580"/>
    <w:rsid w:val="0084370F"/>
    <w:rsid w:val="00847191"/>
    <w:rsid w:val="00847EE5"/>
    <w:rsid w:val="008505F4"/>
    <w:rsid w:val="00854736"/>
    <w:rsid w:val="00865D75"/>
    <w:rsid w:val="00874F82"/>
    <w:rsid w:val="00875D4E"/>
    <w:rsid w:val="00882951"/>
    <w:rsid w:val="00890999"/>
    <w:rsid w:val="00893471"/>
    <w:rsid w:val="008A0F4D"/>
    <w:rsid w:val="008A23CE"/>
    <w:rsid w:val="008B2A64"/>
    <w:rsid w:val="008B7254"/>
    <w:rsid w:val="008C1393"/>
    <w:rsid w:val="008C2B9F"/>
    <w:rsid w:val="008C3079"/>
    <w:rsid w:val="008C6340"/>
    <w:rsid w:val="008D247E"/>
    <w:rsid w:val="008D6426"/>
    <w:rsid w:val="008E175B"/>
    <w:rsid w:val="008E3926"/>
    <w:rsid w:val="008E621D"/>
    <w:rsid w:val="008F5E38"/>
    <w:rsid w:val="00901512"/>
    <w:rsid w:val="00910E39"/>
    <w:rsid w:val="00913180"/>
    <w:rsid w:val="009329D7"/>
    <w:rsid w:val="00940D2A"/>
    <w:rsid w:val="00946934"/>
    <w:rsid w:val="00946AD2"/>
    <w:rsid w:val="0096160E"/>
    <w:rsid w:val="00971DA2"/>
    <w:rsid w:val="00981CD1"/>
    <w:rsid w:val="00985781"/>
    <w:rsid w:val="0098597F"/>
    <w:rsid w:val="009860FF"/>
    <w:rsid w:val="009A5C9E"/>
    <w:rsid w:val="009A7083"/>
    <w:rsid w:val="009B0D59"/>
    <w:rsid w:val="009B41DC"/>
    <w:rsid w:val="009D1105"/>
    <w:rsid w:val="009D15C0"/>
    <w:rsid w:val="009D3286"/>
    <w:rsid w:val="009E0351"/>
    <w:rsid w:val="009F36C0"/>
    <w:rsid w:val="009F614E"/>
    <w:rsid w:val="009F6EEC"/>
    <w:rsid w:val="00A01705"/>
    <w:rsid w:val="00A01AA7"/>
    <w:rsid w:val="00A10597"/>
    <w:rsid w:val="00A17561"/>
    <w:rsid w:val="00A30758"/>
    <w:rsid w:val="00A3152E"/>
    <w:rsid w:val="00A41885"/>
    <w:rsid w:val="00A42317"/>
    <w:rsid w:val="00A441E6"/>
    <w:rsid w:val="00A526B4"/>
    <w:rsid w:val="00A662FD"/>
    <w:rsid w:val="00A82B6B"/>
    <w:rsid w:val="00A86CCC"/>
    <w:rsid w:val="00A976CA"/>
    <w:rsid w:val="00AA4594"/>
    <w:rsid w:val="00AB0258"/>
    <w:rsid w:val="00AB51E6"/>
    <w:rsid w:val="00AC70A4"/>
    <w:rsid w:val="00AD3CAF"/>
    <w:rsid w:val="00AD3D63"/>
    <w:rsid w:val="00AE0560"/>
    <w:rsid w:val="00AE5B2F"/>
    <w:rsid w:val="00AE66B2"/>
    <w:rsid w:val="00B0380D"/>
    <w:rsid w:val="00B07627"/>
    <w:rsid w:val="00B1661E"/>
    <w:rsid w:val="00B21551"/>
    <w:rsid w:val="00B216D0"/>
    <w:rsid w:val="00B26667"/>
    <w:rsid w:val="00B37180"/>
    <w:rsid w:val="00B44FC9"/>
    <w:rsid w:val="00B50828"/>
    <w:rsid w:val="00B70B2B"/>
    <w:rsid w:val="00B71FCD"/>
    <w:rsid w:val="00BA0FDF"/>
    <w:rsid w:val="00BA11EC"/>
    <w:rsid w:val="00BA2D57"/>
    <w:rsid w:val="00BB56B5"/>
    <w:rsid w:val="00BC0CEB"/>
    <w:rsid w:val="00BF2204"/>
    <w:rsid w:val="00C03970"/>
    <w:rsid w:val="00C14FC2"/>
    <w:rsid w:val="00C154C2"/>
    <w:rsid w:val="00C1588D"/>
    <w:rsid w:val="00C200B4"/>
    <w:rsid w:val="00C41C47"/>
    <w:rsid w:val="00C74EB0"/>
    <w:rsid w:val="00C802F2"/>
    <w:rsid w:val="00C86850"/>
    <w:rsid w:val="00C87004"/>
    <w:rsid w:val="00C91FB7"/>
    <w:rsid w:val="00CC06A6"/>
    <w:rsid w:val="00CC23C5"/>
    <w:rsid w:val="00CD5C44"/>
    <w:rsid w:val="00CF2020"/>
    <w:rsid w:val="00D135A2"/>
    <w:rsid w:val="00D15E7E"/>
    <w:rsid w:val="00D21A37"/>
    <w:rsid w:val="00D31786"/>
    <w:rsid w:val="00D4343F"/>
    <w:rsid w:val="00D434A6"/>
    <w:rsid w:val="00D45083"/>
    <w:rsid w:val="00D502E1"/>
    <w:rsid w:val="00D56F7B"/>
    <w:rsid w:val="00D6484E"/>
    <w:rsid w:val="00D65B05"/>
    <w:rsid w:val="00D74C72"/>
    <w:rsid w:val="00D771A7"/>
    <w:rsid w:val="00D84D8F"/>
    <w:rsid w:val="00D84F73"/>
    <w:rsid w:val="00D86A52"/>
    <w:rsid w:val="00D95A0A"/>
    <w:rsid w:val="00DA3291"/>
    <w:rsid w:val="00DA5B2A"/>
    <w:rsid w:val="00DA7342"/>
    <w:rsid w:val="00DB1719"/>
    <w:rsid w:val="00DB49BB"/>
    <w:rsid w:val="00DD4AE5"/>
    <w:rsid w:val="00DE2F85"/>
    <w:rsid w:val="00DE3844"/>
    <w:rsid w:val="00DE5756"/>
    <w:rsid w:val="00DE7C00"/>
    <w:rsid w:val="00DF4600"/>
    <w:rsid w:val="00E1249A"/>
    <w:rsid w:val="00E235BD"/>
    <w:rsid w:val="00E24E23"/>
    <w:rsid w:val="00E26EB2"/>
    <w:rsid w:val="00E321D8"/>
    <w:rsid w:val="00E3311D"/>
    <w:rsid w:val="00E40ACF"/>
    <w:rsid w:val="00E434B0"/>
    <w:rsid w:val="00E43B54"/>
    <w:rsid w:val="00E44FAE"/>
    <w:rsid w:val="00E63B37"/>
    <w:rsid w:val="00E706B7"/>
    <w:rsid w:val="00E7604C"/>
    <w:rsid w:val="00E80BCE"/>
    <w:rsid w:val="00E825DF"/>
    <w:rsid w:val="00E85AEE"/>
    <w:rsid w:val="00E86F6B"/>
    <w:rsid w:val="00E945AC"/>
    <w:rsid w:val="00EB05E9"/>
    <w:rsid w:val="00EC09C7"/>
    <w:rsid w:val="00ED083A"/>
    <w:rsid w:val="00ED2745"/>
    <w:rsid w:val="00ED6ABA"/>
    <w:rsid w:val="00EE796D"/>
    <w:rsid w:val="00EF5D8E"/>
    <w:rsid w:val="00F007ED"/>
    <w:rsid w:val="00F15042"/>
    <w:rsid w:val="00F23F7B"/>
    <w:rsid w:val="00F26F28"/>
    <w:rsid w:val="00F31330"/>
    <w:rsid w:val="00F343F8"/>
    <w:rsid w:val="00F428F5"/>
    <w:rsid w:val="00F43FB8"/>
    <w:rsid w:val="00F52540"/>
    <w:rsid w:val="00F5561D"/>
    <w:rsid w:val="00F5575D"/>
    <w:rsid w:val="00F725DC"/>
    <w:rsid w:val="00F76DC5"/>
    <w:rsid w:val="00F827F3"/>
    <w:rsid w:val="00F83989"/>
    <w:rsid w:val="00F852B0"/>
    <w:rsid w:val="00F85A7E"/>
    <w:rsid w:val="00F96846"/>
    <w:rsid w:val="00FA4EF1"/>
    <w:rsid w:val="00FA6E32"/>
    <w:rsid w:val="00FC0C05"/>
    <w:rsid w:val="00FC1B0D"/>
    <w:rsid w:val="00FC6597"/>
    <w:rsid w:val="00FD1746"/>
    <w:rsid w:val="00FD60DE"/>
    <w:rsid w:val="00FE13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68B597"/>
  <w15:chartTrackingRefBased/>
  <w15:docId w15:val="{02B7FBEE-6EE3-4132-9470-EE23D188B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0758"/>
  </w:style>
  <w:style w:type="paragraph" w:styleId="Titre1">
    <w:name w:val="heading 1"/>
    <w:basedOn w:val="Normal"/>
    <w:next w:val="Normal"/>
    <w:link w:val="Titre1Car"/>
    <w:uiPriority w:val="9"/>
    <w:qFormat/>
    <w:rsid w:val="006871A8"/>
    <w:pPr>
      <w:tabs>
        <w:tab w:val="center" w:pos="4536"/>
      </w:tabs>
      <w:spacing w:after="120"/>
      <w:outlineLvl w:val="0"/>
    </w:pPr>
    <w:rPr>
      <w:rFonts w:cstheme="minorHAnsi"/>
      <w:b/>
      <w:color w:val="862678"/>
      <w:sz w:val="32"/>
      <w:szCs w:val="40"/>
    </w:rPr>
  </w:style>
  <w:style w:type="paragraph" w:styleId="Titre2">
    <w:name w:val="heading 2"/>
    <w:basedOn w:val="Normal"/>
    <w:next w:val="Normal"/>
    <w:link w:val="Titre2Car"/>
    <w:uiPriority w:val="9"/>
    <w:unhideWhenUsed/>
    <w:qFormat/>
    <w:rsid w:val="00FA4EF1"/>
    <w:pPr>
      <w:keepNext/>
      <w:keepLines/>
      <w:spacing w:before="40" w:after="0"/>
      <w:outlineLvl w:val="1"/>
    </w:pPr>
    <w:rPr>
      <w:rFonts w:asciiTheme="majorHAnsi" w:eastAsiaTheme="majorEastAsia" w:hAnsiTheme="majorHAnsi" w:cstheme="majorBidi"/>
      <w:b/>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A307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detableauclaire">
    <w:name w:val="Grid Table Light"/>
    <w:basedOn w:val="TableauNormal"/>
    <w:uiPriority w:val="40"/>
    <w:rsid w:val="00A3075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Paragraphedeliste">
    <w:name w:val="List Paragraph"/>
    <w:basedOn w:val="Normal"/>
    <w:uiPriority w:val="34"/>
    <w:qFormat/>
    <w:rsid w:val="00A30758"/>
    <w:pPr>
      <w:ind w:left="720"/>
      <w:contextualSpacing/>
    </w:pPr>
  </w:style>
  <w:style w:type="character" w:styleId="Lienhypertexte">
    <w:name w:val="Hyperlink"/>
    <w:basedOn w:val="Policepardfaut"/>
    <w:uiPriority w:val="99"/>
    <w:unhideWhenUsed/>
    <w:rsid w:val="00A30758"/>
    <w:rPr>
      <w:color w:val="0563C1" w:themeColor="hyperlink"/>
      <w:u w:val="single"/>
    </w:rPr>
  </w:style>
  <w:style w:type="paragraph" w:styleId="Pieddepage">
    <w:name w:val="footer"/>
    <w:basedOn w:val="Normal"/>
    <w:link w:val="PieddepageCar"/>
    <w:uiPriority w:val="99"/>
    <w:unhideWhenUsed/>
    <w:rsid w:val="00A3075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30758"/>
  </w:style>
  <w:style w:type="paragraph" w:styleId="En-tte">
    <w:name w:val="header"/>
    <w:basedOn w:val="Normal"/>
    <w:link w:val="En-tteCar"/>
    <w:uiPriority w:val="99"/>
    <w:unhideWhenUsed/>
    <w:rsid w:val="002A5EDB"/>
    <w:pPr>
      <w:tabs>
        <w:tab w:val="center" w:pos="4536"/>
        <w:tab w:val="right" w:pos="9072"/>
      </w:tabs>
      <w:spacing w:after="0" w:line="240" w:lineRule="auto"/>
    </w:pPr>
  </w:style>
  <w:style w:type="character" w:customStyle="1" w:styleId="En-tteCar">
    <w:name w:val="En-tête Car"/>
    <w:basedOn w:val="Policepardfaut"/>
    <w:link w:val="En-tte"/>
    <w:uiPriority w:val="99"/>
    <w:rsid w:val="002A5EDB"/>
  </w:style>
  <w:style w:type="character" w:styleId="Numrodepage">
    <w:name w:val="page number"/>
    <w:basedOn w:val="Policepardfaut"/>
    <w:rsid w:val="00E945AC"/>
  </w:style>
  <w:style w:type="character" w:styleId="Marquedecommentaire">
    <w:name w:val="annotation reference"/>
    <w:basedOn w:val="Policepardfaut"/>
    <w:uiPriority w:val="99"/>
    <w:semiHidden/>
    <w:unhideWhenUsed/>
    <w:rsid w:val="00874F82"/>
    <w:rPr>
      <w:sz w:val="16"/>
      <w:szCs w:val="16"/>
    </w:rPr>
  </w:style>
  <w:style w:type="paragraph" w:styleId="Commentaire">
    <w:name w:val="annotation text"/>
    <w:basedOn w:val="Normal"/>
    <w:link w:val="CommentaireCar"/>
    <w:uiPriority w:val="99"/>
    <w:semiHidden/>
    <w:unhideWhenUsed/>
    <w:rsid w:val="00874F82"/>
    <w:pPr>
      <w:spacing w:line="240" w:lineRule="auto"/>
    </w:pPr>
    <w:rPr>
      <w:sz w:val="20"/>
      <w:szCs w:val="20"/>
    </w:rPr>
  </w:style>
  <w:style w:type="character" w:customStyle="1" w:styleId="CommentaireCar">
    <w:name w:val="Commentaire Car"/>
    <w:basedOn w:val="Policepardfaut"/>
    <w:link w:val="Commentaire"/>
    <w:uiPriority w:val="99"/>
    <w:semiHidden/>
    <w:rsid w:val="00874F82"/>
    <w:rPr>
      <w:sz w:val="20"/>
      <w:szCs w:val="20"/>
    </w:rPr>
  </w:style>
  <w:style w:type="paragraph" w:styleId="Objetducommentaire">
    <w:name w:val="annotation subject"/>
    <w:basedOn w:val="Commentaire"/>
    <w:next w:val="Commentaire"/>
    <w:link w:val="ObjetducommentaireCar"/>
    <w:uiPriority w:val="99"/>
    <w:semiHidden/>
    <w:unhideWhenUsed/>
    <w:rsid w:val="00874F82"/>
    <w:rPr>
      <w:b/>
      <w:bCs/>
    </w:rPr>
  </w:style>
  <w:style w:type="character" w:customStyle="1" w:styleId="ObjetducommentaireCar">
    <w:name w:val="Objet du commentaire Car"/>
    <w:basedOn w:val="CommentaireCar"/>
    <w:link w:val="Objetducommentaire"/>
    <w:uiPriority w:val="99"/>
    <w:semiHidden/>
    <w:rsid w:val="00874F82"/>
    <w:rPr>
      <w:b/>
      <w:bCs/>
      <w:sz w:val="20"/>
      <w:szCs w:val="20"/>
    </w:rPr>
  </w:style>
  <w:style w:type="character" w:styleId="Textedelespacerserv">
    <w:name w:val="Placeholder Text"/>
    <w:basedOn w:val="Policepardfaut"/>
    <w:uiPriority w:val="99"/>
    <w:semiHidden/>
    <w:rsid w:val="005E4146"/>
    <w:rPr>
      <w:color w:val="808080"/>
    </w:rPr>
  </w:style>
  <w:style w:type="character" w:customStyle="1" w:styleId="Titre1Car">
    <w:name w:val="Titre 1 Car"/>
    <w:basedOn w:val="Policepardfaut"/>
    <w:link w:val="Titre1"/>
    <w:uiPriority w:val="9"/>
    <w:rsid w:val="006871A8"/>
    <w:rPr>
      <w:rFonts w:cstheme="minorHAnsi"/>
      <w:b/>
      <w:color w:val="862678"/>
      <w:sz w:val="32"/>
      <w:szCs w:val="40"/>
    </w:rPr>
  </w:style>
  <w:style w:type="character" w:styleId="Mentionnonrsolue">
    <w:name w:val="Unresolved Mention"/>
    <w:basedOn w:val="Policepardfaut"/>
    <w:uiPriority w:val="99"/>
    <w:semiHidden/>
    <w:unhideWhenUsed/>
    <w:rsid w:val="00EC09C7"/>
    <w:rPr>
      <w:color w:val="605E5C"/>
      <w:shd w:val="clear" w:color="auto" w:fill="E1DFDD"/>
    </w:rPr>
  </w:style>
  <w:style w:type="paragraph" w:styleId="Titre">
    <w:name w:val="Title"/>
    <w:basedOn w:val="Normal"/>
    <w:next w:val="Normal"/>
    <w:link w:val="TitreCar"/>
    <w:uiPriority w:val="10"/>
    <w:qFormat/>
    <w:rsid w:val="00765B0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65B0C"/>
    <w:rPr>
      <w:rFonts w:asciiTheme="majorHAnsi" w:eastAsiaTheme="majorEastAsia" w:hAnsiTheme="majorHAnsi" w:cstheme="majorBidi"/>
      <w:spacing w:val="-10"/>
      <w:kern w:val="28"/>
      <w:sz w:val="56"/>
      <w:szCs w:val="56"/>
    </w:rPr>
  </w:style>
  <w:style w:type="character" w:customStyle="1" w:styleId="Titre2Car">
    <w:name w:val="Titre 2 Car"/>
    <w:basedOn w:val="Policepardfaut"/>
    <w:link w:val="Titre2"/>
    <w:uiPriority w:val="9"/>
    <w:rsid w:val="00FA4EF1"/>
    <w:rPr>
      <w:rFonts w:asciiTheme="majorHAnsi" w:eastAsiaTheme="majorEastAsia" w:hAnsiTheme="majorHAnsi" w:cstheme="majorBidi"/>
      <w:b/>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0245365">
      <w:bodyDiv w:val="1"/>
      <w:marLeft w:val="0"/>
      <w:marRight w:val="0"/>
      <w:marTop w:val="0"/>
      <w:marBottom w:val="0"/>
      <w:divBdr>
        <w:top w:val="none" w:sz="0" w:space="0" w:color="auto"/>
        <w:left w:val="none" w:sz="0" w:space="0" w:color="auto"/>
        <w:bottom w:val="none" w:sz="0" w:space="0" w:color="auto"/>
        <w:right w:val="none" w:sz="0" w:space="0" w:color="auto"/>
      </w:divBdr>
    </w:div>
    <w:div w:id="1048990125">
      <w:bodyDiv w:val="1"/>
      <w:marLeft w:val="0"/>
      <w:marRight w:val="0"/>
      <w:marTop w:val="0"/>
      <w:marBottom w:val="0"/>
      <w:divBdr>
        <w:top w:val="none" w:sz="0" w:space="0" w:color="auto"/>
        <w:left w:val="none" w:sz="0" w:space="0" w:color="auto"/>
        <w:bottom w:val="none" w:sz="0" w:space="0" w:color="auto"/>
        <w:right w:val="none" w:sz="0" w:space="0" w:color="auto"/>
      </w:divBdr>
    </w:div>
    <w:div w:id="1081489622">
      <w:bodyDiv w:val="1"/>
      <w:marLeft w:val="0"/>
      <w:marRight w:val="0"/>
      <w:marTop w:val="0"/>
      <w:marBottom w:val="0"/>
      <w:divBdr>
        <w:top w:val="none" w:sz="0" w:space="0" w:color="auto"/>
        <w:left w:val="none" w:sz="0" w:space="0" w:color="auto"/>
        <w:bottom w:val="none" w:sz="0" w:space="0" w:color="auto"/>
        <w:right w:val="none" w:sz="0" w:space="0" w:color="auto"/>
      </w:divBdr>
    </w:div>
    <w:div w:id="1150367529">
      <w:bodyDiv w:val="1"/>
      <w:marLeft w:val="0"/>
      <w:marRight w:val="0"/>
      <w:marTop w:val="0"/>
      <w:marBottom w:val="0"/>
      <w:divBdr>
        <w:top w:val="none" w:sz="0" w:space="0" w:color="auto"/>
        <w:left w:val="none" w:sz="0" w:space="0" w:color="auto"/>
        <w:bottom w:val="none" w:sz="0" w:space="0" w:color="auto"/>
        <w:right w:val="none" w:sz="0" w:space="0" w:color="auto"/>
      </w:divBdr>
    </w:div>
    <w:div w:id="1919710151">
      <w:bodyDiv w:val="1"/>
      <w:marLeft w:val="0"/>
      <w:marRight w:val="0"/>
      <w:marTop w:val="0"/>
      <w:marBottom w:val="0"/>
      <w:divBdr>
        <w:top w:val="none" w:sz="0" w:space="0" w:color="auto"/>
        <w:left w:val="none" w:sz="0" w:space="0" w:color="auto"/>
        <w:bottom w:val="none" w:sz="0" w:space="0" w:color="auto"/>
        <w:right w:val="none" w:sz="0" w:space="0" w:color="auto"/>
      </w:divBdr>
    </w:div>
    <w:div w:id="2002467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demarth\Library\CloudStorage\OneDrive-Bibliothe&#768;quespartage&#769;es-INSTITUTCURIE\Gestion%20PCC%20-%20Docutheque\01_CURIE\RH\Fiche%20de%20renseignements%20FR\Fiche%20de%20renseignements_MODL.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9B6DF30EAC9AE4795F59BDBA82E2B73"/>
        <w:category>
          <w:name w:val="Général"/>
          <w:gallery w:val="placeholder"/>
        </w:category>
        <w:types>
          <w:type w:val="bbPlcHdr"/>
        </w:types>
        <w:behaviors>
          <w:behavior w:val="content"/>
        </w:behaviors>
        <w:guid w:val="{0E99D738-8D45-DA49-AC51-036CAD5D9371}"/>
      </w:docPartPr>
      <w:docPartBody>
        <w:p w:rsidR="00501730" w:rsidRDefault="00AB48E3" w:rsidP="00AB48E3">
          <w:pPr>
            <w:pStyle w:val="49B6DF30EAC9AE4795F59BDBA82E2B735"/>
          </w:pPr>
          <w:r w:rsidRPr="00F55851">
            <w:rPr>
              <w:rStyle w:val="Textedelespacerserv"/>
            </w:rPr>
            <w:t>Cliquez ou appuyez ici pour entrer du texte.</w:t>
          </w:r>
        </w:p>
      </w:docPartBody>
    </w:docPart>
    <w:docPart>
      <w:docPartPr>
        <w:name w:val="285DFA3080F55E46B08A977A11874CC6"/>
        <w:category>
          <w:name w:val="Général"/>
          <w:gallery w:val="placeholder"/>
        </w:category>
        <w:types>
          <w:type w:val="bbPlcHdr"/>
        </w:types>
        <w:behaviors>
          <w:behavior w:val="content"/>
        </w:behaviors>
        <w:guid w:val="{B116CBFB-5AF0-4B4E-9D2D-BE2F93F6C53C}"/>
      </w:docPartPr>
      <w:docPartBody>
        <w:p w:rsidR="00501730" w:rsidRDefault="00AB48E3" w:rsidP="00AB48E3">
          <w:pPr>
            <w:pStyle w:val="285DFA3080F55E46B08A977A11874CC65"/>
          </w:pPr>
          <w:r w:rsidRPr="00F55851">
            <w:rPr>
              <w:rStyle w:val="Textedelespacerserv"/>
            </w:rPr>
            <w:t>Cliquez ou appuyez ici pour entrer du texte.</w:t>
          </w:r>
        </w:p>
      </w:docPartBody>
    </w:docPart>
    <w:docPart>
      <w:docPartPr>
        <w:name w:val="3FAAF3DA3F784910BBBE99AB29435AAB"/>
        <w:category>
          <w:name w:val="Général"/>
          <w:gallery w:val="placeholder"/>
        </w:category>
        <w:types>
          <w:type w:val="bbPlcHdr"/>
        </w:types>
        <w:behaviors>
          <w:behavior w:val="content"/>
        </w:behaviors>
        <w:guid w:val="{98E14E48-A53B-4D9D-BCA1-B64F7091F90C}"/>
      </w:docPartPr>
      <w:docPartBody>
        <w:p w:rsidR="00501730" w:rsidRDefault="00AB48E3" w:rsidP="00AB48E3">
          <w:pPr>
            <w:pStyle w:val="3FAAF3DA3F784910BBBE99AB29435AAB5"/>
          </w:pPr>
          <w:r w:rsidRPr="00BE6110">
            <w:rPr>
              <w:rStyle w:val="Textedelespacerserv"/>
            </w:rPr>
            <w:t>Cliquez ou appuyez ici pour entrer du texte.</w:t>
          </w:r>
        </w:p>
      </w:docPartBody>
    </w:docPart>
    <w:docPart>
      <w:docPartPr>
        <w:name w:val="2948542D4B2F46879A0CB1E4696FE04D"/>
        <w:category>
          <w:name w:val="Général"/>
          <w:gallery w:val="placeholder"/>
        </w:category>
        <w:types>
          <w:type w:val="bbPlcHdr"/>
        </w:types>
        <w:behaviors>
          <w:behavior w:val="content"/>
        </w:behaviors>
        <w:guid w:val="{B4AB5465-59FC-4479-8490-9024147A8DEB}"/>
      </w:docPartPr>
      <w:docPartBody>
        <w:p w:rsidR="00501730" w:rsidRDefault="00AB48E3" w:rsidP="00AB48E3">
          <w:pPr>
            <w:pStyle w:val="2948542D4B2F46879A0CB1E4696FE04D5"/>
          </w:pPr>
          <w:r w:rsidRPr="00BE6110">
            <w:rPr>
              <w:rStyle w:val="Textedelespacerserv"/>
            </w:rPr>
            <w:t>Cliquez ou appuyez ici pour entrer du texte.</w:t>
          </w:r>
        </w:p>
      </w:docPartBody>
    </w:docPart>
    <w:docPart>
      <w:docPartPr>
        <w:name w:val="1FB0B011EB264640A4BA3B473570C7A1"/>
        <w:category>
          <w:name w:val="Général"/>
          <w:gallery w:val="placeholder"/>
        </w:category>
        <w:types>
          <w:type w:val="bbPlcHdr"/>
        </w:types>
        <w:behaviors>
          <w:behavior w:val="content"/>
        </w:behaviors>
        <w:guid w:val="{FA0BA2E9-F341-4D33-B09D-0BAB690DFDA8}"/>
      </w:docPartPr>
      <w:docPartBody>
        <w:p w:rsidR="00501730" w:rsidRDefault="00AB48E3" w:rsidP="00AB48E3">
          <w:pPr>
            <w:pStyle w:val="1FB0B011EB264640A4BA3B473570C7A15"/>
          </w:pPr>
          <w:r w:rsidRPr="00BE6110">
            <w:rPr>
              <w:rStyle w:val="Textedelespacerserv"/>
            </w:rPr>
            <w:t>Cliquez ou appuyez ici pour entrer du texte.</w:t>
          </w:r>
        </w:p>
      </w:docPartBody>
    </w:docPart>
    <w:docPart>
      <w:docPartPr>
        <w:name w:val="46E35D2EF7A1504A86C19AB68A2C4D7D"/>
        <w:category>
          <w:name w:val="Général"/>
          <w:gallery w:val="placeholder"/>
        </w:category>
        <w:types>
          <w:type w:val="bbPlcHdr"/>
        </w:types>
        <w:behaviors>
          <w:behavior w:val="content"/>
        </w:behaviors>
        <w:guid w:val="{CA8F7907-12E9-C243-B0FC-C1DEFA3CA268}"/>
      </w:docPartPr>
      <w:docPartBody>
        <w:p w:rsidR="00AB48E3" w:rsidRDefault="00AB48E3" w:rsidP="00AB48E3">
          <w:pPr>
            <w:pStyle w:val="46E35D2EF7A1504A86C19AB68A2C4D7D5"/>
          </w:pPr>
          <w:r w:rsidRPr="00F55851">
            <w:rPr>
              <w:rStyle w:val="Textedelespacerserv"/>
            </w:rPr>
            <w:t>Cliquez ou appuyez ici pour entrer du texte.</w:t>
          </w:r>
        </w:p>
      </w:docPartBody>
    </w:docPart>
    <w:docPart>
      <w:docPartPr>
        <w:name w:val="DefaultPlaceholder_-1854013437"/>
        <w:category>
          <w:name w:val="Général"/>
          <w:gallery w:val="placeholder"/>
        </w:category>
        <w:types>
          <w:type w:val="bbPlcHdr"/>
        </w:types>
        <w:behaviors>
          <w:behavior w:val="content"/>
        </w:behaviors>
        <w:guid w:val="{88123F7E-0921-44C8-AAC9-81C3B6BD7B9C}"/>
      </w:docPartPr>
      <w:docPartBody>
        <w:p w:rsidR="00AB48E3" w:rsidRDefault="00AB48E3">
          <w:r w:rsidRPr="000266F1">
            <w:rPr>
              <w:rStyle w:val="Textedelespacerserv"/>
            </w:rPr>
            <w:t>Cliquez ou appuyez ici pour entrer une date.</w:t>
          </w:r>
        </w:p>
      </w:docPartBody>
    </w:docPart>
    <w:docPart>
      <w:docPartPr>
        <w:name w:val="4CBFA80AC3624993A1E69375944B09AB"/>
        <w:category>
          <w:name w:val="Général"/>
          <w:gallery w:val="placeholder"/>
        </w:category>
        <w:types>
          <w:type w:val="bbPlcHdr"/>
        </w:types>
        <w:behaviors>
          <w:behavior w:val="content"/>
        </w:behaviors>
        <w:guid w:val="{AFB04DBC-B558-42F7-85FF-39DAC0EEC395}"/>
      </w:docPartPr>
      <w:docPartBody>
        <w:p w:rsidR="00AB48E3" w:rsidRDefault="00AB48E3" w:rsidP="00AB48E3">
          <w:pPr>
            <w:pStyle w:val="4CBFA80AC3624993A1E69375944B09AB4"/>
          </w:pPr>
          <w:r w:rsidRPr="000266F1">
            <w:rPr>
              <w:rStyle w:val="Textedelespacerserv"/>
            </w:rPr>
            <w:t>Choisissez un élément.</w:t>
          </w:r>
        </w:p>
      </w:docPartBody>
    </w:docPart>
    <w:docPart>
      <w:docPartPr>
        <w:name w:val="B53960A4475A4B1586E1D9237BF242F9"/>
        <w:category>
          <w:name w:val="Général"/>
          <w:gallery w:val="placeholder"/>
        </w:category>
        <w:types>
          <w:type w:val="bbPlcHdr"/>
        </w:types>
        <w:behaviors>
          <w:behavior w:val="content"/>
        </w:behaviors>
        <w:guid w:val="{D4C4A784-4BCA-493A-B858-F7A64479FE63}"/>
      </w:docPartPr>
      <w:docPartBody>
        <w:p w:rsidR="00AB48E3" w:rsidRDefault="00AB48E3" w:rsidP="00AB48E3">
          <w:pPr>
            <w:pStyle w:val="B53960A4475A4B1586E1D9237BF242F94"/>
          </w:pPr>
          <w:r w:rsidRPr="000266F1">
            <w:rPr>
              <w:rStyle w:val="Textedelespacerserv"/>
            </w:rPr>
            <w:t>Cliquez ou appuyez ici pour entrer une date.</w:t>
          </w:r>
        </w:p>
      </w:docPartBody>
    </w:docPart>
    <w:docPart>
      <w:docPartPr>
        <w:name w:val="A1FB2C5C3CFC42239C72438B7C858710"/>
        <w:category>
          <w:name w:val="Général"/>
          <w:gallery w:val="placeholder"/>
        </w:category>
        <w:types>
          <w:type w:val="bbPlcHdr"/>
        </w:types>
        <w:behaviors>
          <w:behavior w:val="content"/>
        </w:behaviors>
        <w:guid w:val="{6A65C471-7442-4409-8805-0F98DACA0FEE}"/>
      </w:docPartPr>
      <w:docPartBody>
        <w:p w:rsidR="00AB48E3" w:rsidRDefault="00AB48E3" w:rsidP="00AB48E3">
          <w:pPr>
            <w:pStyle w:val="A1FB2C5C3CFC42239C72438B7C8587104"/>
          </w:pPr>
          <w:r w:rsidRPr="00BE6110">
            <w:rPr>
              <w:rStyle w:val="Textedelespacerserv"/>
            </w:rPr>
            <w:t>Cliquez ou appuyez ici pour entrer du texte.</w:t>
          </w:r>
        </w:p>
      </w:docPartBody>
    </w:docPart>
    <w:docPart>
      <w:docPartPr>
        <w:name w:val="827366B35BF34905B1F2AE4EC9E4B7CE"/>
        <w:category>
          <w:name w:val="Général"/>
          <w:gallery w:val="placeholder"/>
        </w:category>
        <w:types>
          <w:type w:val="bbPlcHdr"/>
        </w:types>
        <w:behaviors>
          <w:behavior w:val="content"/>
        </w:behaviors>
        <w:guid w:val="{3C2E717C-AB10-4C3B-8736-5AA234272283}"/>
      </w:docPartPr>
      <w:docPartBody>
        <w:p w:rsidR="00AB48E3" w:rsidRDefault="00AB48E3" w:rsidP="00AB48E3">
          <w:pPr>
            <w:pStyle w:val="827366B35BF34905B1F2AE4EC9E4B7CE4"/>
          </w:pPr>
          <w:r w:rsidRPr="00BE6110">
            <w:rPr>
              <w:rStyle w:val="Textedelespacerserv"/>
            </w:rPr>
            <w:t>Cliquez ou appuyez ici pour entrer du texte.</w:t>
          </w:r>
        </w:p>
      </w:docPartBody>
    </w:docPart>
    <w:docPart>
      <w:docPartPr>
        <w:name w:val="3ACAD9959D2D4C16ACAB967B38D3C967"/>
        <w:category>
          <w:name w:val="Général"/>
          <w:gallery w:val="placeholder"/>
        </w:category>
        <w:types>
          <w:type w:val="bbPlcHdr"/>
        </w:types>
        <w:behaviors>
          <w:behavior w:val="content"/>
        </w:behaviors>
        <w:guid w:val="{81C730BB-A4BE-4189-A825-1A1794516A66}"/>
      </w:docPartPr>
      <w:docPartBody>
        <w:p w:rsidR="00AB48E3" w:rsidRDefault="00AB48E3" w:rsidP="00AB48E3">
          <w:pPr>
            <w:pStyle w:val="3ACAD9959D2D4C16ACAB967B38D3C9674"/>
          </w:pPr>
          <w:r w:rsidRPr="00BE6110">
            <w:rPr>
              <w:rStyle w:val="Textedelespacerserv"/>
            </w:rPr>
            <w:t>Cliquez ou appuyez ici pour entrer du texte.</w:t>
          </w:r>
        </w:p>
      </w:docPartBody>
    </w:docPart>
    <w:docPart>
      <w:docPartPr>
        <w:name w:val="0682FD58150143C49E060E720C451262"/>
        <w:category>
          <w:name w:val="Général"/>
          <w:gallery w:val="placeholder"/>
        </w:category>
        <w:types>
          <w:type w:val="bbPlcHdr"/>
        </w:types>
        <w:behaviors>
          <w:behavior w:val="content"/>
        </w:behaviors>
        <w:guid w:val="{3CECB61E-A07E-470E-8A8B-051A2F287DF3}"/>
      </w:docPartPr>
      <w:docPartBody>
        <w:p w:rsidR="00AB48E3" w:rsidRDefault="00AB48E3" w:rsidP="00AB48E3">
          <w:pPr>
            <w:pStyle w:val="0682FD58150143C49E060E720C4512624"/>
          </w:pPr>
          <w:r w:rsidRPr="00BE6110">
            <w:rPr>
              <w:rStyle w:val="Textedelespacerserv"/>
            </w:rPr>
            <w:t>Cliquez ou appuyez ici pour entrer du texte.</w:t>
          </w:r>
        </w:p>
      </w:docPartBody>
    </w:docPart>
    <w:docPart>
      <w:docPartPr>
        <w:name w:val="C28D5430B9AA4CE29CCB2C17D099914A"/>
        <w:category>
          <w:name w:val="Général"/>
          <w:gallery w:val="placeholder"/>
        </w:category>
        <w:types>
          <w:type w:val="bbPlcHdr"/>
        </w:types>
        <w:behaviors>
          <w:behavior w:val="content"/>
        </w:behaviors>
        <w:guid w:val="{C2984A1B-C160-4D73-9340-9876910B27B3}"/>
      </w:docPartPr>
      <w:docPartBody>
        <w:p w:rsidR="00AB48E3" w:rsidRDefault="00AB48E3" w:rsidP="00AB48E3">
          <w:pPr>
            <w:pStyle w:val="C28D5430B9AA4CE29CCB2C17D099914A4"/>
          </w:pPr>
          <w:r w:rsidRPr="00BE6110">
            <w:rPr>
              <w:rStyle w:val="Textedelespacerserv"/>
            </w:rPr>
            <w:t>Cliquez ou appuyez ici pour entrer du texte.</w:t>
          </w:r>
        </w:p>
      </w:docPartBody>
    </w:docPart>
    <w:docPart>
      <w:docPartPr>
        <w:name w:val="289992248A434C79BF9EAF1FC4594C8C"/>
        <w:category>
          <w:name w:val="Général"/>
          <w:gallery w:val="placeholder"/>
        </w:category>
        <w:types>
          <w:type w:val="bbPlcHdr"/>
        </w:types>
        <w:behaviors>
          <w:behavior w:val="content"/>
        </w:behaviors>
        <w:guid w:val="{534EBB9C-F9DC-4682-A831-A07437981FCC}"/>
      </w:docPartPr>
      <w:docPartBody>
        <w:p w:rsidR="00AB48E3" w:rsidRDefault="00AB48E3" w:rsidP="00AB48E3">
          <w:pPr>
            <w:pStyle w:val="289992248A434C79BF9EAF1FC4594C8C4"/>
          </w:pPr>
          <w:r w:rsidRPr="00BE6110">
            <w:rPr>
              <w:rStyle w:val="Textedelespacerserv"/>
            </w:rPr>
            <w:t>Cliquez ou appuyez ici pour entrer du texte.</w:t>
          </w:r>
        </w:p>
      </w:docPartBody>
    </w:docPart>
    <w:docPart>
      <w:docPartPr>
        <w:name w:val="8DB23FA844914DCF84263DC780A3B076"/>
        <w:category>
          <w:name w:val="Général"/>
          <w:gallery w:val="placeholder"/>
        </w:category>
        <w:types>
          <w:type w:val="bbPlcHdr"/>
        </w:types>
        <w:behaviors>
          <w:behavior w:val="content"/>
        </w:behaviors>
        <w:guid w:val="{5B3F5B02-5508-41C3-9EA9-C7551BFE8C1C}"/>
      </w:docPartPr>
      <w:docPartBody>
        <w:p w:rsidR="00AB48E3" w:rsidRDefault="00AB48E3" w:rsidP="00AB48E3">
          <w:pPr>
            <w:pStyle w:val="8DB23FA844914DCF84263DC780A3B0764"/>
          </w:pPr>
          <w:r w:rsidRPr="00BE6110">
            <w:rPr>
              <w:rStyle w:val="Textedelespacerserv"/>
            </w:rPr>
            <w:t>Cliquez ou appuyez ici pour entrer du texte.</w:t>
          </w:r>
        </w:p>
      </w:docPartBody>
    </w:docPart>
    <w:docPart>
      <w:docPartPr>
        <w:name w:val="A7E0C5844EED4D4A8DA3FCF7CFC1C140"/>
        <w:category>
          <w:name w:val="Général"/>
          <w:gallery w:val="placeholder"/>
        </w:category>
        <w:types>
          <w:type w:val="bbPlcHdr"/>
        </w:types>
        <w:behaviors>
          <w:behavior w:val="content"/>
        </w:behaviors>
        <w:guid w:val="{21A2449F-AF7F-46C4-AFA6-BD9B934E56F1}"/>
      </w:docPartPr>
      <w:docPartBody>
        <w:p w:rsidR="00AB48E3" w:rsidRDefault="00AB48E3" w:rsidP="00AB48E3">
          <w:pPr>
            <w:pStyle w:val="A7E0C5844EED4D4A8DA3FCF7CFC1C1404"/>
          </w:pPr>
          <w:r w:rsidRPr="000266F1">
            <w:rPr>
              <w:rStyle w:val="Textedelespacerserv"/>
            </w:rPr>
            <w:t>Cliquez ou appuyez ici pour entrer une date.</w:t>
          </w:r>
        </w:p>
      </w:docPartBody>
    </w:docPart>
    <w:docPart>
      <w:docPartPr>
        <w:name w:val="C2612F8F46E4411196B29445FBD941DD"/>
        <w:category>
          <w:name w:val="Général"/>
          <w:gallery w:val="placeholder"/>
        </w:category>
        <w:types>
          <w:type w:val="bbPlcHdr"/>
        </w:types>
        <w:behaviors>
          <w:behavior w:val="content"/>
        </w:behaviors>
        <w:guid w:val="{A561460C-AB48-4505-BDAF-9D57E85CF54A}"/>
      </w:docPartPr>
      <w:docPartBody>
        <w:p w:rsidR="00AB48E3" w:rsidRDefault="00AB48E3" w:rsidP="00AB48E3">
          <w:pPr>
            <w:pStyle w:val="C2612F8F46E4411196B29445FBD941DD1"/>
          </w:pPr>
          <w:r w:rsidRPr="00BE6110">
            <w:rPr>
              <w:rStyle w:val="Textedelespacerserv"/>
            </w:rPr>
            <w:t>Cliquez ou appuyez ici pour entrer du texte.</w:t>
          </w:r>
        </w:p>
      </w:docPartBody>
    </w:docPart>
    <w:docPart>
      <w:docPartPr>
        <w:name w:val="ED9BCA6BB5C047BE963B10D15591E2C7"/>
        <w:category>
          <w:name w:val="Général"/>
          <w:gallery w:val="placeholder"/>
        </w:category>
        <w:types>
          <w:type w:val="bbPlcHdr"/>
        </w:types>
        <w:behaviors>
          <w:behavior w:val="content"/>
        </w:behaviors>
        <w:guid w:val="{7FDF1C0E-3172-4AC9-A1D6-5FA3AB33AC53}"/>
      </w:docPartPr>
      <w:docPartBody>
        <w:p w:rsidR="00AB48E3" w:rsidRDefault="00AB48E3" w:rsidP="00AB48E3">
          <w:pPr>
            <w:pStyle w:val="ED9BCA6BB5C047BE963B10D15591E2C71"/>
          </w:pPr>
          <w:r w:rsidRPr="000266F1">
            <w:rPr>
              <w:rStyle w:val="Textedelespacerserv"/>
            </w:rPr>
            <w:t>Cliquez ou appuyez ici pour entrer une date.</w:t>
          </w:r>
        </w:p>
      </w:docPartBody>
    </w:docPart>
    <w:docPart>
      <w:docPartPr>
        <w:name w:val="464B4DA183BB4662BE98F973C7A496E4"/>
        <w:category>
          <w:name w:val="Général"/>
          <w:gallery w:val="placeholder"/>
        </w:category>
        <w:types>
          <w:type w:val="bbPlcHdr"/>
        </w:types>
        <w:behaviors>
          <w:behavior w:val="content"/>
        </w:behaviors>
        <w:guid w:val="{A1501723-C774-4875-8947-CD6EC84471C5}"/>
      </w:docPartPr>
      <w:docPartBody>
        <w:p w:rsidR="00AB48E3" w:rsidRDefault="00AB48E3" w:rsidP="00AB48E3">
          <w:pPr>
            <w:pStyle w:val="464B4DA183BB4662BE98F973C7A496E41"/>
          </w:pPr>
          <w:r w:rsidRPr="00BE6110">
            <w:rPr>
              <w:rStyle w:val="Textedelespacerserv"/>
            </w:rPr>
            <w:t>Cliquez ou appuyez ici pour entrer du texte.</w:t>
          </w:r>
        </w:p>
      </w:docPartBody>
    </w:docPart>
    <w:docPart>
      <w:docPartPr>
        <w:name w:val="6D557FDF17D94B98863DB6C5B7385415"/>
        <w:category>
          <w:name w:val="Général"/>
          <w:gallery w:val="placeholder"/>
        </w:category>
        <w:types>
          <w:type w:val="bbPlcHdr"/>
        </w:types>
        <w:behaviors>
          <w:behavior w:val="content"/>
        </w:behaviors>
        <w:guid w:val="{412C3EE9-9A65-44B6-9587-276FF3F3D1FA}"/>
      </w:docPartPr>
      <w:docPartBody>
        <w:p w:rsidR="00AB48E3" w:rsidRDefault="00AB48E3" w:rsidP="00AB48E3">
          <w:pPr>
            <w:pStyle w:val="6D557FDF17D94B98863DB6C5B73854151"/>
          </w:pPr>
          <w:r w:rsidRPr="000266F1">
            <w:rPr>
              <w:rStyle w:val="Textedelespacerserv"/>
            </w:rPr>
            <w:t>Cliquez ou appuyez ici pour entrer une date.</w:t>
          </w:r>
        </w:p>
      </w:docPartBody>
    </w:docPart>
    <w:docPart>
      <w:docPartPr>
        <w:name w:val="6DF957762632479AB71206AD3FEE7BA6"/>
        <w:category>
          <w:name w:val="Général"/>
          <w:gallery w:val="placeholder"/>
        </w:category>
        <w:types>
          <w:type w:val="bbPlcHdr"/>
        </w:types>
        <w:behaviors>
          <w:behavior w:val="content"/>
        </w:behaviors>
        <w:guid w:val="{F261C1F9-AD2E-43A2-A097-7BF15C0ED25B}"/>
      </w:docPartPr>
      <w:docPartBody>
        <w:p w:rsidR="00AB48E3" w:rsidRDefault="00AB48E3" w:rsidP="00AB48E3">
          <w:pPr>
            <w:pStyle w:val="6DF957762632479AB71206AD3FEE7BA61"/>
          </w:pPr>
          <w:r w:rsidRPr="00BE6110">
            <w:rPr>
              <w:rStyle w:val="Textedelespacerserv"/>
            </w:rPr>
            <w:t>Cliquez ou appuyez ici pour entrer du texte.</w:t>
          </w:r>
        </w:p>
      </w:docPartBody>
    </w:docPart>
    <w:docPart>
      <w:docPartPr>
        <w:name w:val="18BEABCE420745C39668DA121C3B8587"/>
        <w:category>
          <w:name w:val="Général"/>
          <w:gallery w:val="placeholder"/>
        </w:category>
        <w:types>
          <w:type w:val="bbPlcHdr"/>
        </w:types>
        <w:behaviors>
          <w:behavior w:val="content"/>
        </w:behaviors>
        <w:guid w:val="{AC3A12FA-B1AD-4CB4-BDC1-A12CDA6B1601}"/>
      </w:docPartPr>
      <w:docPartBody>
        <w:p w:rsidR="00AB48E3" w:rsidRDefault="00AB48E3" w:rsidP="00AB48E3">
          <w:pPr>
            <w:pStyle w:val="18BEABCE420745C39668DA121C3B8587"/>
          </w:pPr>
          <w:r w:rsidRPr="000266F1">
            <w:rPr>
              <w:rStyle w:val="Textedelespacerserv"/>
            </w:rPr>
            <w:t>Choisissez un élément.</w:t>
          </w:r>
        </w:p>
      </w:docPartBody>
    </w:docPart>
    <w:docPart>
      <w:docPartPr>
        <w:name w:val="B703A43EB7774DCEBB5AA94984303B21"/>
        <w:category>
          <w:name w:val="Général"/>
          <w:gallery w:val="placeholder"/>
        </w:category>
        <w:types>
          <w:type w:val="bbPlcHdr"/>
        </w:types>
        <w:behaviors>
          <w:behavior w:val="content"/>
        </w:behaviors>
        <w:guid w:val="{A3985979-10EA-4768-BE32-4A122E11C779}"/>
      </w:docPartPr>
      <w:docPartBody>
        <w:p w:rsidR="00AB48E3" w:rsidRDefault="00AB48E3" w:rsidP="00AB48E3">
          <w:pPr>
            <w:pStyle w:val="B703A43EB7774DCEBB5AA94984303B21"/>
          </w:pPr>
          <w:r w:rsidRPr="00BE6110">
            <w:rPr>
              <w:rStyle w:val="Textedelespacerserv"/>
            </w:rPr>
            <w:t>Cliquez ou appuyez ici pour entrer du texte.</w:t>
          </w:r>
        </w:p>
      </w:docPartBody>
    </w:docPart>
    <w:docPart>
      <w:docPartPr>
        <w:name w:val="7AA541DEA239428DA6EE089A65E2370E"/>
        <w:category>
          <w:name w:val="Général"/>
          <w:gallery w:val="placeholder"/>
        </w:category>
        <w:types>
          <w:type w:val="bbPlcHdr"/>
        </w:types>
        <w:behaviors>
          <w:behavior w:val="content"/>
        </w:behaviors>
        <w:guid w:val="{67BC5188-0E61-45ED-9F72-4F55B2B0E49D}"/>
      </w:docPartPr>
      <w:docPartBody>
        <w:p w:rsidR="00AB48E3" w:rsidRDefault="00AB48E3" w:rsidP="00AB48E3">
          <w:pPr>
            <w:pStyle w:val="7AA541DEA239428DA6EE089A65E2370E"/>
          </w:pPr>
          <w:r w:rsidRPr="00BE6110">
            <w:rPr>
              <w:rStyle w:val="Textedelespacerserv"/>
            </w:rPr>
            <w:t>Cliquez ou appuyez ici pour entrer du texte.</w:t>
          </w:r>
        </w:p>
      </w:docPartBody>
    </w:docPart>
    <w:docPart>
      <w:docPartPr>
        <w:name w:val="B735E08D0584460D83AD704EF60466C2"/>
        <w:category>
          <w:name w:val="Général"/>
          <w:gallery w:val="placeholder"/>
        </w:category>
        <w:types>
          <w:type w:val="bbPlcHdr"/>
        </w:types>
        <w:behaviors>
          <w:behavior w:val="content"/>
        </w:behaviors>
        <w:guid w:val="{0568F2DA-39E5-4541-B800-631E70228104}"/>
      </w:docPartPr>
      <w:docPartBody>
        <w:p w:rsidR="00AB48E3" w:rsidRDefault="00AB48E3" w:rsidP="00AB48E3">
          <w:pPr>
            <w:pStyle w:val="B735E08D0584460D83AD704EF60466C2"/>
          </w:pPr>
          <w:r w:rsidRPr="00BE6110">
            <w:rPr>
              <w:rStyle w:val="Textedelespacerserv"/>
            </w:rPr>
            <w:t>Cliquez ou appuyez ici pour entrer du texte.</w:t>
          </w:r>
        </w:p>
      </w:docPartBody>
    </w:docPart>
    <w:docPart>
      <w:docPartPr>
        <w:name w:val="38EE28DD5656434F877FF61BCFA707FD"/>
        <w:category>
          <w:name w:val="Général"/>
          <w:gallery w:val="placeholder"/>
        </w:category>
        <w:types>
          <w:type w:val="bbPlcHdr"/>
        </w:types>
        <w:behaviors>
          <w:behavior w:val="content"/>
        </w:behaviors>
        <w:guid w:val="{14987E6A-6C44-4E2E-A6FC-75626B5DFE22}"/>
      </w:docPartPr>
      <w:docPartBody>
        <w:p w:rsidR="00AB48E3" w:rsidRDefault="00AB48E3" w:rsidP="00AB48E3">
          <w:pPr>
            <w:pStyle w:val="38EE28DD5656434F877FF61BCFA707FD"/>
          </w:pPr>
          <w:r w:rsidRPr="00BE6110">
            <w:rPr>
              <w:rStyle w:val="Textedelespacerserv"/>
            </w:rPr>
            <w:t>Cliquez ou appuyez ici pour entrer du texte.</w:t>
          </w:r>
        </w:p>
      </w:docPartBody>
    </w:docPart>
    <w:docPart>
      <w:docPartPr>
        <w:name w:val="80BCFFC48EAF4132A94335F72EC489AB"/>
        <w:category>
          <w:name w:val="Général"/>
          <w:gallery w:val="placeholder"/>
        </w:category>
        <w:types>
          <w:type w:val="bbPlcHdr"/>
        </w:types>
        <w:behaviors>
          <w:behavior w:val="content"/>
        </w:behaviors>
        <w:guid w:val="{50D59693-07CD-4F52-9E94-871EE1FBFEAC}"/>
      </w:docPartPr>
      <w:docPartBody>
        <w:p w:rsidR="00AB48E3" w:rsidRDefault="00AB48E3" w:rsidP="00AB48E3">
          <w:pPr>
            <w:pStyle w:val="80BCFFC48EAF4132A94335F72EC489AB"/>
          </w:pPr>
          <w:r w:rsidRPr="000266F1">
            <w:rPr>
              <w:rStyle w:val="Textedelespacerserv"/>
            </w:rPr>
            <w:t>Cliquez ou appuyez ici pour entrer une date.</w:t>
          </w:r>
        </w:p>
      </w:docPartBody>
    </w:docPart>
    <w:docPart>
      <w:docPartPr>
        <w:name w:val="A0379735D1CC4E979D3D9BF0384E633B"/>
        <w:category>
          <w:name w:val="Général"/>
          <w:gallery w:val="placeholder"/>
        </w:category>
        <w:types>
          <w:type w:val="bbPlcHdr"/>
        </w:types>
        <w:behaviors>
          <w:behavior w:val="content"/>
        </w:behaviors>
        <w:guid w:val="{5DC0D6B5-ACA6-4902-9038-7F045A4905B7}"/>
      </w:docPartPr>
      <w:docPartBody>
        <w:p w:rsidR="00AB48E3" w:rsidRDefault="00AB48E3" w:rsidP="00AB48E3">
          <w:pPr>
            <w:pStyle w:val="A0379735D1CC4E979D3D9BF0384E633B"/>
          </w:pPr>
          <w:r w:rsidRPr="000266F1">
            <w:rPr>
              <w:rStyle w:val="Textedelespacerserv"/>
            </w:rPr>
            <w:t>Cliquez ou appuyez ici pour entrer une date.</w:t>
          </w:r>
        </w:p>
      </w:docPartBody>
    </w:docPart>
    <w:docPart>
      <w:docPartPr>
        <w:name w:val="0D92813B95C24B5891B55251E6CC2DEC"/>
        <w:category>
          <w:name w:val="Général"/>
          <w:gallery w:val="placeholder"/>
        </w:category>
        <w:types>
          <w:type w:val="bbPlcHdr"/>
        </w:types>
        <w:behaviors>
          <w:behavior w:val="content"/>
        </w:behaviors>
        <w:guid w:val="{5809E644-91C9-4F08-A4AF-E3269DBA577A}"/>
      </w:docPartPr>
      <w:docPartBody>
        <w:p w:rsidR="00AB48E3" w:rsidRDefault="00AB48E3" w:rsidP="00AB48E3">
          <w:pPr>
            <w:pStyle w:val="0D92813B95C24B5891B55251E6CC2DEC"/>
          </w:pPr>
          <w:r w:rsidRPr="00BE6110">
            <w:rPr>
              <w:rStyle w:val="Textedelespacerserv"/>
            </w:rPr>
            <w:t>Cliquez ou appuyez ici pour entrer du texte.</w:t>
          </w:r>
        </w:p>
      </w:docPartBody>
    </w:docPart>
    <w:docPart>
      <w:docPartPr>
        <w:name w:val="88101436EF7D42258401B1F4D8653C51"/>
        <w:category>
          <w:name w:val="Général"/>
          <w:gallery w:val="placeholder"/>
        </w:category>
        <w:types>
          <w:type w:val="bbPlcHdr"/>
        </w:types>
        <w:behaviors>
          <w:behavior w:val="content"/>
        </w:behaviors>
        <w:guid w:val="{4D5E7CE6-C2C1-4059-B6C5-8C4B0EADE71D}"/>
      </w:docPartPr>
      <w:docPartBody>
        <w:p w:rsidR="00AB48E3" w:rsidRDefault="00AB48E3" w:rsidP="00AB48E3">
          <w:pPr>
            <w:pStyle w:val="88101436EF7D42258401B1F4D8653C51"/>
          </w:pPr>
          <w:r w:rsidRPr="000266F1">
            <w:rPr>
              <w:rStyle w:val="Textedelespacerserv"/>
            </w:rPr>
            <w:t>Cliquez ou appuyez ici pour entrer une date.</w:t>
          </w:r>
        </w:p>
      </w:docPartBody>
    </w:docPart>
    <w:docPart>
      <w:docPartPr>
        <w:name w:val="0969F1B5A9CB4C099EF8C4CFF2BCBBF9"/>
        <w:category>
          <w:name w:val="Général"/>
          <w:gallery w:val="placeholder"/>
        </w:category>
        <w:types>
          <w:type w:val="bbPlcHdr"/>
        </w:types>
        <w:behaviors>
          <w:behavior w:val="content"/>
        </w:behaviors>
        <w:guid w:val="{FC8A8F08-E72C-4B01-BA71-50A7C2514BDF}"/>
      </w:docPartPr>
      <w:docPartBody>
        <w:p w:rsidR="00AB48E3" w:rsidRDefault="00AB48E3" w:rsidP="00AB48E3">
          <w:pPr>
            <w:pStyle w:val="0969F1B5A9CB4C099EF8C4CFF2BCBBF9"/>
          </w:pPr>
          <w:r w:rsidRPr="000266F1">
            <w:rPr>
              <w:rStyle w:val="Textedelespacerserv"/>
            </w:rPr>
            <w:t>Cliquez ou appuyez ici pour entrer une date.</w:t>
          </w:r>
        </w:p>
      </w:docPartBody>
    </w:docPart>
    <w:docPart>
      <w:docPartPr>
        <w:name w:val="42B923934C2A4074BED686BAD0CC6F91"/>
        <w:category>
          <w:name w:val="Général"/>
          <w:gallery w:val="placeholder"/>
        </w:category>
        <w:types>
          <w:type w:val="bbPlcHdr"/>
        </w:types>
        <w:behaviors>
          <w:behavior w:val="content"/>
        </w:behaviors>
        <w:guid w:val="{D7A2C80D-EFB1-45B4-A04D-A816F3877DE9}"/>
      </w:docPartPr>
      <w:docPartBody>
        <w:p w:rsidR="00AB48E3" w:rsidRDefault="00AB48E3" w:rsidP="00AB48E3">
          <w:pPr>
            <w:pStyle w:val="42B923934C2A4074BED686BAD0CC6F91"/>
          </w:pPr>
          <w:r w:rsidRPr="000266F1">
            <w:rPr>
              <w:rStyle w:val="Textedelespacerserv"/>
            </w:rPr>
            <w:t>Cliquez ou appuyez ici pour entrer une date.</w:t>
          </w:r>
        </w:p>
      </w:docPartBody>
    </w:docPart>
    <w:docPart>
      <w:docPartPr>
        <w:name w:val="73D3FAEA04634C44BDB6E828A5166300"/>
        <w:category>
          <w:name w:val="Général"/>
          <w:gallery w:val="placeholder"/>
        </w:category>
        <w:types>
          <w:type w:val="bbPlcHdr"/>
        </w:types>
        <w:behaviors>
          <w:behavior w:val="content"/>
        </w:behaviors>
        <w:guid w:val="{46B8E471-3FA2-4B26-8C8A-5314F632F7D7}"/>
      </w:docPartPr>
      <w:docPartBody>
        <w:p w:rsidR="00AB48E3" w:rsidRDefault="00AB48E3" w:rsidP="00AB48E3">
          <w:pPr>
            <w:pStyle w:val="73D3FAEA04634C44BDB6E828A5166300"/>
          </w:pPr>
          <w:r w:rsidRPr="00BE6110">
            <w:rPr>
              <w:rStyle w:val="Textedelespacerserv"/>
            </w:rPr>
            <w:t>Cliquez ou appuyez ici pour entrer du texte.</w:t>
          </w:r>
        </w:p>
      </w:docPartBody>
    </w:docPart>
    <w:docPart>
      <w:docPartPr>
        <w:name w:val="7075A581E1C9471EB70525CFA4F97720"/>
        <w:category>
          <w:name w:val="Général"/>
          <w:gallery w:val="placeholder"/>
        </w:category>
        <w:types>
          <w:type w:val="bbPlcHdr"/>
        </w:types>
        <w:behaviors>
          <w:behavior w:val="content"/>
        </w:behaviors>
        <w:guid w:val="{5A6F79E4-943E-4404-B22D-08F4B2365C2A}"/>
      </w:docPartPr>
      <w:docPartBody>
        <w:p w:rsidR="00AB48E3" w:rsidRDefault="00AB48E3" w:rsidP="00AB48E3">
          <w:pPr>
            <w:pStyle w:val="7075A581E1C9471EB70525CFA4F97720"/>
          </w:pPr>
          <w:r w:rsidRPr="00BE6110">
            <w:rPr>
              <w:rStyle w:val="Textedelespacerserv"/>
            </w:rPr>
            <w:t>Cliquez ou appuyez ici pour entrer du texte.</w:t>
          </w:r>
        </w:p>
      </w:docPartBody>
    </w:docPart>
    <w:docPart>
      <w:docPartPr>
        <w:name w:val="68EAF726DDE046658A4C38BD62E11F1B"/>
        <w:category>
          <w:name w:val="Général"/>
          <w:gallery w:val="placeholder"/>
        </w:category>
        <w:types>
          <w:type w:val="bbPlcHdr"/>
        </w:types>
        <w:behaviors>
          <w:behavior w:val="content"/>
        </w:behaviors>
        <w:guid w:val="{38CA2A40-F77B-4A1D-B4A5-CE2C1762C897}"/>
      </w:docPartPr>
      <w:docPartBody>
        <w:p w:rsidR="00AB48E3" w:rsidRDefault="00AB48E3" w:rsidP="00AB48E3">
          <w:pPr>
            <w:pStyle w:val="68EAF726DDE046658A4C38BD62E11F1B"/>
          </w:pPr>
          <w:r w:rsidRPr="00BE6110">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ontserrat Medium">
    <w:altName w:val="Calibri"/>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64B"/>
    <w:rsid w:val="000C5CAB"/>
    <w:rsid w:val="001129F3"/>
    <w:rsid w:val="00391180"/>
    <w:rsid w:val="00410CCC"/>
    <w:rsid w:val="00466D6E"/>
    <w:rsid w:val="00501730"/>
    <w:rsid w:val="00981CD1"/>
    <w:rsid w:val="00AB48E3"/>
    <w:rsid w:val="00F15042"/>
    <w:rsid w:val="00F4364B"/>
    <w:rsid w:val="00FB35C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AB48E3"/>
    <w:rPr>
      <w:color w:val="808080"/>
    </w:rPr>
  </w:style>
  <w:style w:type="paragraph" w:customStyle="1" w:styleId="46E35D2EF7A1504A86C19AB68A2C4D7D5">
    <w:name w:val="46E35D2EF7A1504A86C19AB68A2C4D7D5"/>
    <w:rsid w:val="00AB48E3"/>
    <w:pPr>
      <w:spacing w:after="160" w:line="259" w:lineRule="auto"/>
    </w:pPr>
    <w:rPr>
      <w:rFonts w:eastAsiaTheme="minorHAnsi"/>
      <w:sz w:val="22"/>
      <w:szCs w:val="22"/>
      <w:lang w:eastAsia="en-US"/>
    </w:rPr>
  </w:style>
  <w:style w:type="paragraph" w:customStyle="1" w:styleId="4CBFA80AC3624993A1E69375944B09AB4">
    <w:name w:val="4CBFA80AC3624993A1E69375944B09AB4"/>
    <w:rsid w:val="00AB48E3"/>
    <w:pPr>
      <w:spacing w:after="160" w:line="259" w:lineRule="auto"/>
    </w:pPr>
    <w:rPr>
      <w:rFonts w:eastAsiaTheme="minorHAnsi"/>
      <w:sz w:val="22"/>
      <w:szCs w:val="22"/>
      <w:lang w:eastAsia="en-US"/>
    </w:rPr>
  </w:style>
  <w:style w:type="paragraph" w:customStyle="1" w:styleId="49B6DF30EAC9AE4795F59BDBA82E2B735">
    <w:name w:val="49B6DF30EAC9AE4795F59BDBA82E2B735"/>
    <w:rsid w:val="00AB48E3"/>
    <w:pPr>
      <w:spacing w:after="160" w:line="259" w:lineRule="auto"/>
    </w:pPr>
    <w:rPr>
      <w:rFonts w:eastAsiaTheme="minorHAnsi"/>
      <w:sz w:val="22"/>
      <w:szCs w:val="22"/>
      <w:lang w:eastAsia="en-US"/>
    </w:rPr>
  </w:style>
  <w:style w:type="paragraph" w:customStyle="1" w:styleId="285DFA3080F55E46B08A977A11874CC65">
    <w:name w:val="285DFA3080F55E46B08A977A11874CC65"/>
    <w:rsid w:val="00AB48E3"/>
    <w:pPr>
      <w:spacing w:after="160" w:line="259" w:lineRule="auto"/>
    </w:pPr>
    <w:rPr>
      <w:rFonts w:eastAsiaTheme="minorHAnsi"/>
      <w:sz w:val="22"/>
      <w:szCs w:val="22"/>
      <w:lang w:eastAsia="en-US"/>
    </w:rPr>
  </w:style>
  <w:style w:type="paragraph" w:customStyle="1" w:styleId="B53960A4475A4B1586E1D9237BF242F94">
    <w:name w:val="B53960A4475A4B1586E1D9237BF242F94"/>
    <w:rsid w:val="00AB48E3"/>
    <w:pPr>
      <w:spacing w:after="160" w:line="259" w:lineRule="auto"/>
    </w:pPr>
    <w:rPr>
      <w:rFonts w:eastAsiaTheme="minorHAnsi"/>
      <w:sz w:val="22"/>
      <w:szCs w:val="22"/>
      <w:lang w:eastAsia="en-US"/>
    </w:rPr>
  </w:style>
  <w:style w:type="paragraph" w:customStyle="1" w:styleId="3FAAF3DA3F784910BBBE99AB29435AAB5">
    <w:name w:val="3FAAF3DA3F784910BBBE99AB29435AAB5"/>
    <w:rsid w:val="00AB48E3"/>
    <w:pPr>
      <w:spacing w:after="160" w:line="259" w:lineRule="auto"/>
    </w:pPr>
    <w:rPr>
      <w:rFonts w:eastAsiaTheme="minorHAnsi"/>
      <w:sz w:val="22"/>
      <w:szCs w:val="22"/>
      <w:lang w:eastAsia="en-US"/>
    </w:rPr>
  </w:style>
  <w:style w:type="paragraph" w:customStyle="1" w:styleId="A1FB2C5C3CFC42239C72438B7C8587104">
    <w:name w:val="A1FB2C5C3CFC42239C72438B7C8587104"/>
    <w:rsid w:val="00AB48E3"/>
    <w:pPr>
      <w:spacing w:after="160" w:line="259" w:lineRule="auto"/>
    </w:pPr>
    <w:rPr>
      <w:rFonts w:eastAsiaTheme="minorHAnsi"/>
      <w:sz w:val="22"/>
      <w:szCs w:val="22"/>
      <w:lang w:eastAsia="en-US"/>
    </w:rPr>
  </w:style>
  <w:style w:type="paragraph" w:customStyle="1" w:styleId="827366B35BF34905B1F2AE4EC9E4B7CE4">
    <w:name w:val="827366B35BF34905B1F2AE4EC9E4B7CE4"/>
    <w:rsid w:val="00AB48E3"/>
    <w:pPr>
      <w:spacing w:after="160" w:line="259" w:lineRule="auto"/>
    </w:pPr>
    <w:rPr>
      <w:rFonts w:eastAsiaTheme="minorHAnsi"/>
      <w:sz w:val="22"/>
      <w:szCs w:val="22"/>
      <w:lang w:eastAsia="en-US"/>
    </w:rPr>
  </w:style>
  <w:style w:type="paragraph" w:customStyle="1" w:styleId="1FB0B011EB264640A4BA3B473570C7A15">
    <w:name w:val="1FB0B011EB264640A4BA3B473570C7A15"/>
    <w:rsid w:val="00AB48E3"/>
    <w:pPr>
      <w:spacing w:after="160" w:line="259" w:lineRule="auto"/>
    </w:pPr>
    <w:rPr>
      <w:rFonts w:eastAsiaTheme="minorHAnsi"/>
      <w:sz w:val="22"/>
      <w:szCs w:val="22"/>
      <w:lang w:eastAsia="en-US"/>
    </w:rPr>
  </w:style>
  <w:style w:type="paragraph" w:customStyle="1" w:styleId="3ACAD9959D2D4C16ACAB967B38D3C9674">
    <w:name w:val="3ACAD9959D2D4C16ACAB967B38D3C9674"/>
    <w:rsid w:val="00AB48E3"/>
    <w:pPr>
      <w:spacing w:after="160" w:line="259" w:lineRule="auto"/>
    </w:pPr>
    <w:rPr>
      <w:rFonts w:eastAsiaTheme="minorHAnsi"/>
      <w:sz w:val="22"/>
      <w:szCs w:val="22"/>
      <w:lang w:eastAsia="en-US"/>
    </w:rPr>
  </w:style>
  <w:style w:type="paragraph" w:customStyle="1" w:styleId="0682FD58150143C49E060E720C4512624">
    <w:name w:val="0682FD58150143C49E060E720C4512624"/>
    <w:rsid w:val="00AB48E3"/>
    <w:pPr>
      <w:spacing w:after="160" w:line="259" w:lineRule="auto"/>
    </w:pPr>
    <w:rPr>
      <w:rFonts w:eastAsiaTheme="minorHAnsi"/>
      <w:sz w:val="22"/>
      <w:szCs w:val="22"/>
      <w:lang w:eastAsia="en-US"/>
    </w:rPr>
  </w:style>
  <w:style w:type="paragraph" w:customStyle="1" w:styleId="2948542D4B2F46879A0CB1E4696FE04D5">
    <w:name w:val="2948542D4B2F46879A0CB1E4696FE04D5"/>
    <w:rsid w:val="00AB48E3"/>
    <w:pPr>
      <w:spacing w:after="160" w:line="259" w:lineRule="auto"/>
    </w:pPr>
    <w:rPr>
      <w:rFonts w:eastAsiaTheme="minorHAnsi"/>
      <w:sz w:val="22"/>
      <w:szCs w:val="22"/>
      <w:lang w:eastAsia="en-US"/>
    </w:rPr>
  </w:style>
  <w:style w:type="paragraph" w:customStyle="1" w:styleId="C28D5430B9AA4CE29CCB2C17D099914A4">
    <w:name w:val="C28D5430B9AA4CE29CCB2C17D099914A4"/>
    <w:rsid w:val="00AB48E3"/>
    <w:pPr>
      <w:spacing w:after="160" w:line="259" w:lineRule="auto"/>
    </w:pPr>
    <w:rPr>
      <w:rFonts w:eastAsiaTheme="minorHAnsi"/>
      <w:sz w:val="22"/>
      <w:szCs w:val="22"/>
      <w:lang w:eastAsia="en-US"/>
    </w:rPr>
  </w:style>
  <w:style w:type="paragraph" w:customStyle="1" w:styleId="289992248A434C79BF9EAF1FC4594C8C4">
    <w:name w:val="289992248A434C79BF9EAF1FC4594C8C4"/>
    <w:rsid w:val="00AB48E3"/>
    <w:pPr>
      <w:spacing w:after="160" w:line="259" w:lineRule="auto"/>
    </w:pPr>
    <w:rPr>
      <w:rFonts w:eastAsiaTheme="minorHAnsi"/>
      <w:sz w:val="22"/>
      <w:szCs w:val="22"/>
      <w:lang w:eastAsia="en-US"/>
    </w:rPr>
  </w:style>
  <w:style w:type="paragraph" w:customStyle="1" w:styleId="8DB23FA844914DCF84263DC780A3B0764">
    <w:name w:val="8DB23FA844914DCF84263DC780A3B0764"/>
    <w:rsid w:val="00AB48E3"/>
    <w:pPr>
      <w:spacing w:after="160" w:line="259" w:lineRule="auto"/>
    </w:pPr>
    <w:rPr>
      <w:rFonts w:eastAsiaTheme="minorHAnsi"/>
      <w:sz w:val="22"/>
      <w:szCs w:val="22"/>
      <w:lang w:eastAsia="en-US"/>
    </w:rPr>
  </w:style>
  <w:style w:type="paragraph" w:customStyle="1" w:styleId="A7E0C5844EED4D4A8DA3FCF7CFC1C1404">
    <w:name w:val="A7E0C5844EED4D4A8DA3FCF7CFC1C1404"/>
    <w:rsid w:val="00AB48E3"/>
    <w:pPr>
      <w:spacing w:after="160" w:line="259" w:lineRule="auto"/>
    </w:pPr>
    <w:rPr>
      <w:rFonts w:eastAsiaTheme="minorHAnsi"/>
      <w:sz w:val="22"/>
      <w:szCs w:val="22"/>
      <w:lang w:eastAsia="en-US"/>
    </w:rPr>
  </w:style>
  <w:style w:type="paragraph" w:customStyle="1" w:styleId="18BEABCE420745C39668DA121C3B8587">
    <w:name w:val="18BEABCE420745C39668DA121C3B8587"/>
    <w:rsid w:val="00AB48E3"/>
    <w:pPr>
      <w:spacing w:after="160" w:line="259" w:lineRule="auto"/>
    </w:pPr>
    <w:rPr>
      <w:rFonts w:eastAsiaTheme="minorHAnsi"/>
      <w:sz w:val="22"/>
      <w:szCs w:val="22"/>
      <w:lang w:eastAsia="en-US"/>
    </w:rPr>
  </w:style>
  <w:style w:type="paragraph" w:customStyle="1" w:styleId="C2612F8F46E4411196B29445FBD941DD1">
    <w:name w:val="C2612F8F46E4411196B29445FBD941DD1"/>
    <w:rsid w:val="00AB48E3"/>
    <w:pPr>
      <w:spacing w:after="160" w:line="259" w:lineRule="auto"/>
    </w:pPr>
    <w:rPr>
      <w:rFonts w:eastAsiaTheme="minorHAnsi"/>
      <w:sz w:val="22"/>
      <w:szCs w:val="22"/>
      <w:lang w:eastAsia="en-US"/>
    </w:rPr>
  </w:style>
  <w:style w:type="paragraph" w:customStyle="1" w:styleId="ED9BCA6BB5C047BE963B10D15591E2C71">
    <w:name w:val="ED9BCA6BB5C047BE963B10D15591E2C71"/>
    <w:rsid w:val="00AB48E3"/>
    <w:pPr>
      <w:spacing w:after="160" w:line="259" w:lineRule="auto"/>
    </w:pPr>
    <w:rPr>
      <w:rFonts w:eastAsiaTheme="minorHAnsi"/>
      <w:sz w:val="22"/>
      <w:szCs w:val="22"/>
      <w:lang w:eastAsia="en-US"/>
    </w:rPr>
  </w:style>
  <w:style w:type="paragraph" w:customStyle="1" w:styleId="B703A43EB7774DCEBB5AA94984303B21">
    <w:name w:val="B703A43EB7774DCEBB5AA94984303B21"/>
    <w:rsid w:val="00AB48E3"/>
    <w:pPr>
      <w:spacing w:after="160" w:line="259" w:lineRule="auto"/>
    </w:pPr>
    <w:rPr>
      <w:rFonts w:eastAsiaTheme="minorHAnsi"/>
      <w:sz w:val="22"/>
      <w:szCs w:val="22"/>
      <w:lang w:eastAsia="en-US"/>
    </w:rPr>
  </w:style>
  <w:style w:type="paragraph" w:customStyle="1" w:styleId="464B4DA183BB4662BE98F973C7A496E41">
    <w:name w:val="464B4DA183BB4662BE98F973C7A496E41"/>
    <w:rsid w:val="00AB48E3"/>
    <w:pPr>
      <w:spacing w:after="160" w:line="259" w:lineRule="auto"/>
    </w:pPr>
    <w:rPr>
      <w:rFonts w:eastAsiaTheme="minorHAnsi"/>
      <w:sz w:val="22"/>
      <w:szCs w:val="22"/>
      <w:lang w:eastAsia="en-US"/>
    </w:rPr>
  </w:style>
  <w:style w:type="paragraph" w:customStyle="1" w:styleId="6D557FDF17D94B98863DB6C5B73854151">
    <w:name w:val="6D557FDF17D94B98863DB6C5B73854151"/>
    <w:rsid w:val="00AB48E3"/>
    <w:pPr>
      <w:spacing w:after="160" w:line="259" w:lineRule="auto"/>
    </w:pPr>
    <w:rPr>
      <w:rFonts w:eastAsiaTheme="minorHAnsi"/>
      <w:sz w:val="22"/>
      <w:szCs w:val="22"/>
      <w:lang w:eastAsia="en-US"/>
    </w:rPr>
  </w:style>
  <w:style w:type="paragraph" w:customStyle="1" w:styleId="7AA541DEA239428DA6EE089A65E2370E">
    <w:name w:val="7AA541DEA239428DA6EE089A65E2370E"/>
    <w:rsid w:val="00AB48E3"/>
    <w:pPr>
      <w:spacing w:after="160" w:line="259" w:lineRule="auto"/>
    </w:pPr>
    <w:rPr>
      <w:rFonts w:eastAsiaTheme="minorHAnsi"/>
      <w:sz w:val="22"/>
      <w:szCs w:val="22"/>
      <w:lang w:eastAsia="en-US"/>
    </w:rPr>
  </w:style>
  <w:style w:type="paragraph" w:customStyle="1" w:styleId="B735E08D0584460D83AD704EF60466C2">
    <w:name w:val="B735E08D0584460D83AD704EF60466C2"/>
    <w:rsid w:val="00AB48E3"/>
    <w:pPr>
      <w:spacing w:after="160" w:line="259" w:lineRule="auto"/>
    </w:pPr>
    <w:rPr>
      <w:rFonts w:eastAsiaTheme="minorHAnsi"/>
      <w:sz w:val="22"/>
      <w:szCs w:val="22"/>
      <w:lang w:eastAsia="en-US"/>
    </w:rPr>
  </w:style>
  <w:style w:type="paragraph" w:customStyle="1" w:styleId="38EE28DD5656434F877FF61BCFA707FD">
    <w:name w:val="38EE28DD5656434F877FF61BCFA707FD"/>
    <w:rsid w:val="00AB48E3"/>
    <w:pPr>
      <w:spacing w:after="160" w:line="259" w:lineRule="auto"/>
    </w:pPr>
    <w:rPr>
      <w:rFonts w:eastAsiaTheme="minorHAnsi"/>
      <w:sz w:val="22"/>
      <w:szCs w:val="22"/>
      <w:lang w:eastAsia="en-US"/>
    </w:rPr>
  </w:style>
  <w:style w:type="paragraph" w:customStyle="1" w:styleId="80BCFFC48EAF4132A94335F72EC489AB">
    <w:name w:val="80BCFFC48EAF4132A94335F72EC489AB"/>
    <w:rsid w:val="00AB48E3"/>
    <w:pPr>
      <w:spacing w:after="160" w:line="259" w:lineRule="auto"/>
    </w:pPr>
    <w:rPr>
      <w:rFonts w:eastAsiaTheme="minorHAnsi"/>
      <w:sz w:val="22"/>
      <w:szCs w:val="22"/>
      <w:lang w:eastAsia="en-US"/>
    </w:rPr>
  </w:style>
  <w:style w:type="paragraph" w:customStyle="1" w:styleId="A0379735D1CC4E979D3D9BF0384E633B">
    <w:name w:val="A0379735D1CC4E979D3D9BF0384E633B"/>
    <w:rsid w:val="00AB48E3"/>
    <w:pPr>
      <w:spacing w:after="160" w:line="259" w:lineRule="auto"/>
    </w:pPr>
    <w:rPr>
      <w:rFonts w:eastAsiaTheme="minorHAnsi"/>
      <w:sz w:val="22"/>
      <w:szCs w:val="22"/>
      <w:lang w:eastAsia="en-US"/>
    </w:rPr>
  </w:style>
  <w:style w:type="paragraph" w:customStyle="1" w:styleId="6DF957762632479AB71206AD3FEE7BA61">
    <w:name w:val="6DF957762632479AB71206AD3FEE7BA61"/>
    <w:rsid w:val="00AB48E3"/>
    <w:pPr>
      <w:spacing w:after="160" w:line="259" w:lineRule="auto"/>
    </w:pPr>
    <w:rPr>
      <w:rFonts w:eastAsiaTheme="minorHAnsi"/>
      <w:sz w:val="22"/>
      <w:szCs w:val="22"/>
      <w:lang w:eastAsia="en-US"/>
    </w:rPr>
  </w:style>
  <w:style w:type="paragraph" w:customStyle="1" w:styleId="0D92813B95C24B5891B55251E6CC2DEC">
    <w:name w:val="0D92813B95C24B5891B55251E6CC2DEC"/>
    <w:rsid w:val="00AB48E3"/>
    <w:pPr>
      <w:spacing w:after="160" w:line="259" w:lineRule="auto"/>
    </w:pPr>
    <w:rPr>
      <w:rFonts w:eastAsiaTheme="minorHAnsi"/>
      <w:sz w:val="22"/>
      <w:szCs w:val="22"/>
      <w:lang w:eastAsia="en-US"/>
    </w:rPr>
  </w:style>
  <w:style w:type="paragraph" w:customStyle="1" w:styleId="88101436EF7D42258401B1F4D8653C51">
    <w:name w:val="88101436EF7D42258401B1F4D8653C51"/>
    <w:rsid w:val="00AB48E3"/>
    <w:pPr>
      <w:spacing w:after="160" w:line="259" w:lineRule="auto"/>
    </w:pPr>
    <w:rPr>
      <w:rFonts w:eastAsiaTheme="minorHAnsi"/>
      <w:sz w:val="22"/>
      <w:szCs w:val="22"/>
      <w:lang w:eastAsia="en-US"/>
    </w:rPr>
  </w:style>
  <w:style w:type="paragraph" w:customStyle="1" w:styleId="0969F1B5A9CB4C099EF8C4CFF2BCBBF9">
    <w:name w:val="0969F1B5A9CB4C099EF8C4CFF2BCBBF9"/>
    <w:rsid w:val="00AB48E3"/>
    <w:pPr>
      <w:spacing w:after="160" w:line="259" w:lineRule="auto"/>
    </w:pPr>
    <w:rPr>
      <w:rFonts w:eastAsiaTheme="minorHAnsi"/>
      <w:sz w:val="22"/>
      <w:szCs w:val="22"/>
      <w:lang w:eastAsia="en-US"/>
    </w:rPr>
  </w:style>
  <w:style w:type="paragraph" w:customStyle="1" w:styleId="42B923934C2A4074BED686BAD0CC6F91">
    <w:name w:val="42B923934C2A4074BED686BAD0CC6F91"/>
    <w:rsid w:val="00AB48E3"/>
    <w:pPr>
      <w:spacing w:after="160" w:line="259" w:lineRule="auto"/>
    </w:pPr>
    <w:rPr>
      <w:rFonts w:eastAsiaTheme="minorHAnsi"/>
      <w:sz w:val="22"/>
      <w:szCs w:val="22"/>
      <w:lang w:eastAsia="en-US"/>
    </w:rPr>
  </w:style>
  <w:style w:type="paragraph" w:customStyle="1" w:styleId="73D3FAEA04634C44BDB6E828A5166300">
    <w:name w:val="73D3FAEA04634C44BDB6E828A5166300"/>
    <w:rsid w:val="00AB48E3"/>
    <w:pPr>
      <w:spacing w:after="160" w:line="259" w:lineRule="auto"/>
    </w:pPr>
    <w:rPr>
      <w:rFonts w:eastAsiaTheme="minorHAnsi"/>
      <w:sz w:val="22"/>
      <w:szCs w:val="22"/>
      <w:lang w:eastAsia="en-US"/>
    </w:rPr>
  </w:style>
  <w:style w:type="paragraph" w:customStyle="1" w:styleId="7075A581E1C9471EB70525CFA4F97720">
    <w:name w:val="7075A581E1C9471EB70525CFA4F97720"/>
    <w:rsid w:val="00AB48E3"/>
    <w:pPr>
      <w:spacing w:after="160" w:line="259" w:lineRule="auto"/>
    </w:pPr>
    <w:rPr>
      <w:rFonts w:eastAsiaTheme="minorHAnsi"/>
      <w:sz w:val="22"/>
      <w:szCs w:val="22"/>
      <w:lang w:eastAsia="en-US"/>
    </w:rPr>
  </w:style>
  <w:style w:type="paragraph" w:customStyle="1" w:styleId="68EAF726DDE046658A4C38BD62E11F1B">
    <w:name w:val="68EAF726DDE046658A4C38BD62E11F1B"/>
    <w:rsid w:val="00AB48E3"/>
    <w:pPr>
      <w:spacing w:after="160" w:line="259" w:lineRule="auto"/>
    </w:pPr>
    <w:rPr>
      <w:rFonts w:eastAsiaTheme="minorHAnsi"/>
      <w:sz w:val="22"/>
      <w:szCs w:val="22"/>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5eb2583-99a6-475c-b6f8-bff0298edde2" xsi:nil="true"/>
    <lcf76f155ced4ddcb4097134ff3c332f xmlns="d0badfcd-32fa-40dd-b970-e580902a2f18">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388A5154E800A46A52F7AFD94B6CF9A" ma:contentTypeVersion="13" ma:contentTypeDescription="Crée un document." ma:contentTypeScope="" ma:versionID="a1f7d948a013ed6b147d2114124e0b42">
  <xsd:schema xmlns:xsd="http://www.w3.org/2001/XMLSchema" xmlns:xs="http://www.w3.org/2001/XMLSchema" xmlns:p="http://schemas.microsoft.com/office/2006/metadata/properties" xmlns:ns2="d0badfcd-32fa-40dd-b970-e580902a2f18" xmlns:ns3="05eb2583-99a6-475c-b6f8-bff0298edde2" targetNamespace="http://schemas.microsoft.com/office/2006/metadata/properties" ma:root="true" ma:fieldsID="1084f64ad712ac9ac23e5b0b76e8d36d" ns2:_="" ns3:_="">
    <xsd:import namespace="d0badfcd-32fa-40dd-b970-e580902a2f18"/>
    <xsd:import namespace="05eb2583-99a6-475c-b6f8-bff0298edde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badfcd-32fa-40dd-b970-e580902a2f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867a78c-48b8-4df0-bf1c-04f713128f5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5eb2583-99a6-475c-b6f8-bff0298edde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6608204-74be-4228-98cd-bf6942a393e5}" ma:internalName="TaxCatchAll" ma:showField="CatchAllData" ma:web="05eb2583-99a6-475c-b6f8-bff0298edd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E5D3D23-C59B-4AF2-8D2C-6C7CC5D5F894}">
  <ds:schemaRefs>
    <ds:schemaRef ds:uri="http://schemas.openxmlformats.org/officeDocument/2006/bibliography"/>
  </ds:schemaRefs>
</ds:datastoreItem>
</file>

<file path=customXml/itemProps2.xml><?xml version="1.0" encoding="utf-8"?>
<ds:datastoreItem xmlns:ds="http://schemas.openxmlformats.org/officeDocument/2006/customXml" ds:itemID="{3B3A6361-4201-413D-8A04-5C228A449B93}">
  <ds:schemaRefs>
    <ds:schemaRef ds:uri="http://schemas.microsoft.com/sharepoint/v3/contenttype/forms"/>
  </ds:schemaRefs>
</ds:datastoreItem>
</file>

<file path=customXml/itemProps3.xml><?xml version="1.0" encoding="utf-8"?>
<ds:datastoreItem xmlns:ds="http://schemas.openxmlformats.org/officeDocument/2006/customXml" ds:itemID="{9AC933C1-553E-47D2-BB20-49027DC7D854}">
  <ds:schemaRefs>
    <ds:schemaRef ds:uri="http://schemas.microsoft.com/office/2006/documentManagement/types"/>
    <ds:schemaRef ds:uri="http://purl.org/dc/terms/"/>
    <ds:schemaRef ds:uri="d0badfcd-32fa-40dd-b970-e580902a2f18"/>
    <ds:schemaRef ds:uri="http://purl.org/dc/elements/1.1/"/>
    <ds:schemaRef ds:uri="http://www.w3.org/XML/1998/namespace"/>
    <ds:schemaRef ds:uri="http://schemas.microsoft.com/office/2006/metadata/properties"/>
    <ds:schemaRef ds:uri="http://schemas.openxmlformats.org/package/2006/metadata/core-properties"/>
    <ds:schemaRef ds:uri="05eb2583-99a6-475c-b6f8-bff0298edde2"/>
    <ds:schemaRef ds:uri="http://schemas.microsoft.com/office/infopath/2007/PartnerControls"/>
    <ds:schemaRef ds:uri="http://purl.org/dc/dcmitype/"/>
  </ds:schemaRefs>
</ds:datastoreItem>
</file>

<file path=customXml/itemProps4.xml><?xml version="1.0" encoding="utf-8"?>
<ds:datastoreItem xmlns:ds="http://schemas.openxmlformats.org/officeDocument/2006/customXml" ds:itemID="{F340E239-9D15-4A9F-AD85-E007E9560D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badfcd-32fa-40dd-b970-e580902a2f18"/>
    <ds:schemaRef ds:uri="05eb2583-99a6-475c-b6f8-bff0298edd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Fiche de renseignements_MODL</Template>
  <TotalTime>23</TotalTime>
  <Pages>3</Pages>
  <Words>799</Words>
  <Characters>4397</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Institut Curie</Company>
  <LinksUpToDate>false</LinksUpToDate>
  <CharactersWithSpaces>5186</CharactersWithSpaces>
  <SharedDoc>false</SharedDoc>
  <HLinks>
    <vt:vector size="6" baseType="variant">
      <vt:variant>
        <vt:i4>8061000</vt:i4>
      </vt:variant>
      <vt:variant>
        <vt:i4>0</vt:i4>
      </vt:variant>
      <vt:variant>
        <vt:i4>0</vt:i4>
      </vt:variant>
      <vt:variant>
        <vt:i4>5</vt:i4>
      </vt:variant>
      <vt:variant>
        <vt:lpwstr>mailto:dpo@curie.fr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Fabrice Demarthon</cp:lastModifiedBy>
  <cp:revision>29</cp:revision>
  <cp:lastPrinted>2022-06-23T10:24:00Z</cp:lastPrinted>
  <dcterms:created xsi:type="dcterms:W3CDTF">2024-12-12T10:43:00Z</dcterms:created>
  <dcterms:modified xsi:type="dcterms:W3CDTF">2024-12-12T11:11:00Z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0x010100F388A5154E800A46A52F7AFD94B6CF9A</vt:lpwstr>
  </property>
</Properties>
</file>