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9A30AF" w14:textId="77777777" w:rsidR="005F6CD4" w:rsidRDefault="005F6CD4" w:rsidP="005F6CD4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 w:after="120"/>
        <w:rPr>
          <w:rStyle w:val="lev"/>
          <w:color w:val="FFFFFF" w:themeColor="background1"/>
          <w:sz w:val="24"/>
        </w:rPr>
      </w:pPr>
      <w:bookmarkStart w:id="0" w:name="_GoBack"/>
      <w:bookmarkEnd w:id="0"/>
    </w:p>
    <w:p w14:paraId="474A74A8" w14:textId="77777777" w:rsidR="005F6CD4" w:rsidRDefault="005F6CD4" w:rsidP="005F6CD4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20" w:after="120"/>
        <w:rPr>
          <w:rStyle w:val="lev"/>
          <w:color w:val="FFFFFF" w:themeColor="background1"/>
          <w:sz w:val="24"/>
        </w:rPr>
      </w:pPr>
    </w:p>
    <w:p w14:paraId="7A4367E6" w14:textId="0BBA5D5B" w:rsidR="00561CF9" w:rsidRPr="00777083" w:rsidRDefault="00561CF9" w:rsidP="005F6CD4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before="120" w:after="120"/>
        <w:rPr>
          <w:rStyle w:val="lev"/>
          <w:smallCaps/>
          <w:color w:val="FFFFFF" w:themeColor="background1"/>
          <w:sz w:val="24"/>
        </w:rPr>
      </w:pPr>
      <w:r w:rsidRPr="00777083">
        <w:rPr>
          <w:rStyle w:val="lev"/>
          <w:smallCaps/>
          <w:color w:val="FFFFFF" w:themeColor="background1"/>
          <w:sz w:val="24"/>
        </w:rPr>
        <w:t xml:space="preserve">Appel à Projets </w:t>
      </w:r>
      <w:r w:rsidR="00F658C9">
        <w:rPr>
          <w:rStyle w:val="lev"/>
          <w:smallCaps/>
          <w:color w:val="FFFFFF" w:themeColor="background1"/>
          <w:sz w:val="24"/>
        </w:rPr>
        <w:t>DIM-</w:t>
      </w:r>
      <w:r w:rsidR="000672E8" w:rsidRPr="00777083">
        <w:rPr>
          <w:rStyle w:val="lev"/>
          <w:smallCaps/>
          <w:color w:val="FFFFFF" w:themeColor="background1"/>
          <w:sz w:val="24"/>
        </w:rPr>
        <w:t>1HEALTH</w:t>
      </w:r>
    </w:p>
    <w:p w14:paraId="5BFBEF9C" w14:textId="21FDB617" w:rsidR="0017160C" w:rsidRPr="00777083" w:rsidRDefault="00561CF9" w:rsidP="005F6CD4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before="120" w:after="120"/>
        <w:rPr>
          <w:rStyle w:val="lev"/>
          <w:smallCaps/>
          <w:color w:val="FFFFFF" w:themeColor="background1"/>
          <w:sz w:val="24"/>
        </w:rPr>
      </w:pPr>
      <w:r w:rsidRPr="00777083">
        <w:rPr>
          <w:rStyle w:val="lev"/>
          <w:smallCaps/>
          <w:color w:val="FFFFFF" w:themeColor="background1"/>
          <w:sz w:val="24"/>
        </w:rPr>
        <w:t xml:space="preserve">pour </w:t>
      </w:r>
      <w:r w:rsidR="0017160C" w:rsidRPr="00777083">
        <w:rPr>
          <w:rStyle w:val="lev"/>
          <w:smallCaps/>
          <w:color w:val="FFFFFF" w:themeColor="background1"/>
          <w:sz w:val="24"/>
        </w:rPr>
        <w:t xml:space="preserve">le financement </w:t>
      </w:r>
      <w:r w:rsidR="00937D40" w:rsidRPr="00777083">
        <w:rPr>
          <w:rStyle w:val="lev"/>
          <w:smallCaps/>
          <w:color w:val="FFFFFF" w:themeColor="background1"/>
          <w:sz w:val="24"/>
        </w:rPr>
        <w:t>d’investissement</w:t>
      </w:r>
      <w:r w:rsidR="0017160C" w:rsidRPr="00777083">
        <w:rPr>
          <w:rStyle w:val="lev"/>
          <w:smallCaps/>
          <w:color w:val="FFFFFF" w:themeColor="background1"/>
          <w:sz w:val="24"/>
        </w:rPr>
        <w:t xml:space="preserve"> scientifiques </w:t>
      </w:r>
      <w:r w:rsidR="00C9788A">
        <w:rPr>
          <w:rStyle w:val="lev"/>
          <w:smallCaps/>
          <w:color w:val="FFFFFF" w:themeColor="background1"/>
          <w:sz w:val="24"/>
        </w:rPr>
        <w:t>(</w:t>
      </w:r>
      <w:r w:rsidR="00CE5B09">
        <w:rPr>
          <w:rStyle w:val="lev"/>
          <w:smallCaps/>
          <w:color w:val="FFFFFF" w:themeColor="background1"/>
          <w:sz w:val="24"/>
        </w:rPr>
        <w:t>50</w:t>
      </w:r>
      <w:r w:rsidR="00C9788A">
        <w:rPr>
          <w:rStyle w:val="lev"/>
          <w:smallCaps/>
          <w:color w:val="FFFFFF" w:themeColor="background1"/>
          <w:sz w:val="24"/>
        </w:rPr>
        <w:t xml:space="preserve"> K€ à 2m€</w:t>
      </w:r>
      <w:r w:rsidR="00E92E96">
        <w:rPr>
          <w:rStyle w:val="lev"/>
          <w:smallCaps/>
          <w:color w:val="FFFFFF" w:themeColor="background1"/>
          <w:sz w:val="24"/>
        </w:rPr>
        <w:t xml:space="preserve"> HT</w:t>
      </w:r>
      <w:r w:rsidR="00C9788A">
        <w:rPr>
          <w:rStyle w:val="lev"/>
          <w:smallCaps/>
          <w:color w:val="FFFFFF" w:themeColor="background1"/>
          <w:sz w:val="24"/>
        </w:rPr>
        <w:t>)</w:t>
      </w:r>
    </w:p>
    <w:p w14:paraId="21A7429F" w14:textId="39D7B8C9" w:rsidR="00561CF9" w:rsidRPr="00777083" w:rsidRDefault="00CE5B09" w:rsidP="005F6CD4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before="120" w:after="120"/>
        <w:rPr>
          <w:rStyle w:val="lev"/>
          <w:smallCaps/>
          <w:color w:val="FFFFFF" w:themeColor="background1"/>
          <w:sz w:val="24"/>
        </w:rPr>
      </w:pPr>
      <w:r>
        <w:rPr>
          <w:rStyle w:val="lev"/>
          <w:smallCaps/>
          <w:color w:val="FFFFFF" w:themeColor="background1"/>
          <w:sz w:val="24"/>
        </w:rPr>
        <w:t>année 2017</w:t>
      </w:r>
    </w:p>
    <w:p w14:paraId="7F06B662" w14:textId="77777777" w:rsidR="0017160C" w:rsidRPr="00896213" w:rsidRDefault="0017160C" w:rsidP="0017160C">
      <w:pPr>
        <w:pStyle w:val="Sous-titre"/>
        <w:rPr>
          <w:rFonts w:ascii="Arial" w:hAnsi="Arial"/>
        </w:rPr>
      </w:pPr>
    </w:p>
    <w:p w14:paraId="06ADC450" w14:textId="77777777" w:rsidR="00F658C9" w:rsidRPr="00F33C90" w:rsidRDefault="00F658C9" w:rsidP="00F658C9">
      <w:pPr>
        <w:pStyle w:val="Default"/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Dispositif phare de la politique régionale de recherche mis en place par la Région Île-de-France,  les domaines d’intérêt majeur (</w:t>
      </w:r>
      <w:r w:rsidRPr="00F33C90">
        <w:rPr>
          <w:rStyle w:val="AcronymeHTML"/>
          <w:rFonts w:ascii="Arial" w:hAnsi="Arial" w:cs="Arial"/>
          <w:i/>
          <w:iCs/>
          <w:color w:val="000000" w:themeColor="text1"/>
          <w:sz w:val="22"/>
          <w:szCs w:val="22"/>
        </w:rPr>
        <w:t>DIM</w:t>
      </w: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) visent à fédérer des réseaux de laboratoires situés en Île-de-France, agissant sur des domaines labellisés ciblés. Le dispositif « soutien aux domaines d’intérêt majeur » permet de:</w:t>
      </w:r>
    </w:p>
    <w:p w14:paraId="5350DE8B" w14:textId="77777777" w:rsidR="00F658C9" w:rsidRPr="00F33C90" w:rsidRDefault="00F658C9" w:rsidP="00F658C9">
      <w:pPr>
        <w:pStyle w:val="Default"/>
        <w:numPr>
          <w:ilvl w:val="0"/>
          <w:numId w:val="11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structurer des réseaux d’acteurs autour de thématiques identifiées comme d’intérêt majeur pour l’Île-de-France et la recherche francilienne</w:t>
      </w:r>
    </w:p>
    <w:p w14:paraId="60765E26" w14:textId="77777777" w:rsidR="00F658C9" w:rsidRPr="00F33C90" w:rsidRDefault="00F658C9" w:rsidP="00F658C9">
      <w:pPr>
        <w:pStyle w:val="Default"/>
        <w:numPr>
          <w:ilvl w:val="0"/>
          <w:numId w:val="11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améliorer la visibilité de l’Île-de-France sur la scène internationale</w:t>
      </w:r>
    </w:p>
    <w:p w14:paraId="3806C7F9" w14:textId="77777777" w:rsidR="00F658C9" w:rsidRPr="00F33C90" w:rsidRDefault="00F658C9" w:rsidP="00F658C9">
      <w:pPr>
        <w:pStyle w:val="Default"/>
        <w:numPr>
          <w:ilvl w:val="0"/>
          <w:numId w:val="11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renforcer les liens entre la recherche et le développement économique en favorisant le transfert de technologie et l’innovation à travers des collaborations industrielles et des créations entrepreneuriales. </w:t>
      </w:r>
    </w:p>
    <w:p w14:paraId="77327212" w14:textId="77777777" w:rsidR="00F658C9" w:rsidRPr="00F33C90" w:rsidRDefault="00F658C9" w:rsidP="00F658C9">
      <w:pPr>
        <w:widowControl w:val="0"/>
        <w:suppressAutoHyphens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</w:pP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La labellisation « domaine d’intérêt majeur » a pour finalité la structuration d’un réseau d’acteurs de la recherche autour d’une thématique qui fédère plusieurs disciplines. Le DIM-1HEALTH se focalisant sur </w:t>
      </w:r>
      <w:r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>l’infectiologie a été labellisé</w:t>
      </w: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 avec 8 autre</w:t>
      </w:r>
      <w:r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>s</w:t>
      </w: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 DIM. Quatre DIM sont en structuration. </w:t>
      </w:r>
    </w:p>
    <w:p w14:paraId="6AEC78CB" w14:textId="279F3695" w:rsidR="006215C5" w:rsidRPr="00896213" w:rsidRDefault="006215C5" w:rsidP="004D1D15">
      <w:pPr>
        <w:spacing w:after="120"/>
        <w:jc w:val="both"/>
        <w:rPr>
          <w:rFonts w:ascii="Arial" w:hAnsi="Arial" w:cs="Arial"/>
          <w:iCs/>
          <w:sz w:val="22"/>
          <w:szCs w:val="22"/>
        </w:rPr>
      </w:pPr>
      <w:r w:rsidRPr="00896213">
        <w:rPr>
          <w:rFonts w:ascii="Arial" w:hAnsi="Arial" w:cs="Arial"/>
          <w:iCs/>
          <w:sz w:val="22"/>
          <w:szCs w:val="22"/>
        </w:rPr>
        <w:t xml:space="preserve">Dans le cadre de l’appel d’offre régional 2017-8 l’investissement </w:t>
      </w:r>
      <w:r w:rsidR="00E92E96">
        <w:rPr>
          <w:rFonts w:ascii="Arial" w:hAnsi="Arial" w:cs="Arial"/>
          <w:iCs/>
          <w:sz w:val="22"/>
          <w:szCs w:val="22"/>
        </w:rPr>
        <w:t xml:space="preserve">dispose </w:t>
      </w:r>
      <w:r w:rsidRPr="00896213">
        <w:rPr>
          <w:rFonts w:ascii="Arial" w:hAnsi="Arial" w:cs="Arial"/>
          <w:iCs/>
          <w:sz w:val="22"/>
          <w:szCs w:val="22"/>
        </w:rPr>
        <w:t>d’une enveloppe de 2,2M€</w:t>
      </w:r>
      <w:r>
        <w:rPr>
          <w:rFonts w:ascii="Arial" w:hAnsi="Arial" w:cs="Arial"/>
          <w:iCs/>
          <w:sz w:val="22"/>
          <w:szCs w:val="22"/>
        </w:rPr>
        <w:t xml:space="preserve"> et d’un taux de remboursement maximal de 66%</w:t>
      </w:r>
      <w:r w:rsidRPr="00896213">
        <w:rPr>
          <w:rFonts w:ascii="Arial" w:hAnsi="Arial" w:cs="Arial"/>
          <w:iCs/>
          <w:sz w:val="22"/>
          <w:szCs w:val="22"/>
        </w:rPr>
        <w:t xml:space="preserve">. </w:t>
      </w:r>
    </w:p>
    <w:p w14:paraId="234E0ABE" w14:textId="0AB042B2" w:rsidR="00561CF9" w:rsidRDefault="00561CF9" w:rsidP="004D1D15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896213">
        <w:rPr>
          <w:rFonts w:ascii="Arial" w:hAnsi="Arial" w:cs="Arial"/>
          <w:b/>
          <w:sz w:val="22"/>
          <w:szCs w:val="22"/>
        </w:rPr>
        <w:t xml:space="preserve">Le réseau </w:t>
      </w:r>
      <w:r w:rsidR="006A47FD" w:rsidRPr="00896213">
        <w:rPr>
          <w:rFonts w:ascii="Arial" w:hAnsi="Arial" w:cs="Arial"/>
          <w:b/>
          <w:sz w:val="22"/>
          <w:szCs w:val="22"/>
        </w:rPr>
        <w:t>DIM</w:t>
      </w:r>
      <w:r w:rsidR="00B326EA" w:rsidRPr="00896213">
        <w:rPr>
          <w:rFonts w:ascii="Arial" w:hAnsi="Arial" w:cs="Arial"/>
          <w:b/>
          <w:sz w:val="22"/>
          <w:szCs w:val="22"/>
        </w:rPr>
        <w:t>-</w:t>
      </w:r>
      <w:r w:rsidR="006A47FD" w:rsidRPr="00896213">
        <w:rPr>
          <w:rFonts w:ascii="Arial" w:hAnsi="Arial" w:cs="Arial"/>
          <w:b/>
          <w:sz w:val="22"/>
          <w:szCs w:val="22"/>
        </w:rPr>
        <w:t>1HEALTH</w:t>
      </w:r>
      <w:r w:rsidRPr="00896213">
        <w:rPr>
          <w:rFonts w:ascii="Arial" w:hAnsi="Arial" w:cs="Arial"/>
          <w:b/>
          <w:sz w:val="22"/>
          <w:szCs w:val="22"/>
        </w:rPr>
        <w:t xml:space="preserve"> coordonne la sélection </w:t>
      </w:r>
      <w:r w:rsidR="00B326EA" w:rsidRPr="00896213">
        <w:rPr>
          <w:rFonts w:ascii="Arial" w:hAnsi="Arial" w:cs="Arial"/>
          <w:b/>
          <w:sz w:val="22"/>
          <w:szCs w:val="22"/>
        </w:rPr>
        <w:t xml:space="preserve">de projets scientifiques </w:t>
      </w:r>
      <w:r w:rsidR="00B326EA" w:rsidRPr="00896213">
        <w:rPr>
          <w:rFonts w:ascii="Arial" w:hAnsi="Arial"/>
          <w:sz w:val="22"/>
          <w:szCs w:val="22"/>
        </w:rPr>
        <w:t xml:space="preserve">de la communauté francilienne dans le domaine de l’infectiologie en s’appuyant sur le concept « Un monde, une santé ». La vision « Une seule santé » a émergé dans un contexte de changement climatique, de croissance démographique à l’échelle mondiale, de raréfaction des ressources naturelles, de pression sanitaire mouvante aussi bien dans la population humaine que dans les populations animales. </w:t>
      </w:r>
      <w:r w:rsidR="00B326EA" w:rsidRPr="00896213">
        <w:rPr>
          <w:rFonts w:ascii="Arial" w:hAnsi="Arial" w:cs="Arial"/>
          <w:b/>
          <w:sz w:val="22"/>
          <w:szCs w:val="22"/>
        </w:rPr>
        <w:t>Les projets intégrant ce concept</w:t>
      </w:r>
      <w:r w:rsidRPr="00896213">
        <w:rPr>
          <w:rFonts w:ascii="Arial" w:hAnsi="Arial" w:cs="Arial"/>
          <w:b/>
          <w:sz w:val="22"/>
          <w:szCs w:val="22"/>
        </w:rPr>
        <w:t xml:space="preserve"> seront proposés au financement de la Région Île-de-</w:t>
      </w:r>
      <w:r w:rsidR="00771BA4" w:rsidRPr="00896213">
        <w:rPr>
          <w:rFonts w:ascii="Arial" w:hAnsi="Arial" w:cs="Arial"/>
          <w:b/>
          <w:sz w:val="22"/>
          <w:szCs w:val="22"/>
        </w:rPr>
        <w:t>France pour une aide aux séminaires et manifestations scientifiques</w:t>
      </w:r>
      <w:r w:rsidRPr="00896213">
        <w:rPr>
          <w:rFonts w:ascii="Arial" w:hAnsi="Arial" w:cs="Arial"/>
          <w:b/>
          <w:sz w:val="22"/>
          <w:szCs w:val="22"/>
        </w:rPr>
        <w:t>.</w:t>
      </w:r>
    </w:p>
    <w:p w14:paraId="3949231F" w14:textId="77777777" w:rsidR="00771BA4" w:rsidRPr="00896213" w:rsidRDefault="00771BA4" w:rsidP="004D1D15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/>
        <w:ind w:firstLine="0"/>
        <w:rPr>
          <w:rFonts w:ascii="Arial" w:hAnsi="Arial" w:cs="Arial"/>
          <w:spacing w:val="-2"/>
          <w:sz w:val="22"/>
          <w:szCs w:val="22"/>
        </w:rPr>
      </w:pPr>
      <w:r w:rsidRPr="00896213">
        <w:rPr>
          <w:rFonts w:ascii="Arial" w:hAnsi="Arial" w:cs="Arial"/>
          <w:spacing w:val="-2"/>
          <w:sz w:val="22"/>
          <w:szCs w:val="22"/>
        </w:rPr>
        <w:t xml:space="preserve">Les thèmes de recherche prioritaires traités par cet appel à projets concernent la bactériologie, la mycologie, la parasitologie, la virologie, ainsi que les agents transmissibles non conventionnels (prions). Ils sont regroupés en 3 axes thématiques décrits ci-dessous. </w:t>
      </w:r>
    </w:p>
    <w:p w14:paraId="45D52039" w14:textId="77777777" w:rsidR="00771BA4" w:rsidRPr="00896213" w:rsidRDefault="00771BA4" w:rsidP="00771BA4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539"/>
        <w:rPr>
          <w:rFonts w:ascii="Arial" w:hAnsi="Arial" w:cs="Arial"/>
          <w:spacing w:val="-2"/>
          <w:sz w:val="22"/>
          <w:szCs w:val="22"/>
        </w:rPr>
      </w:pPr>
    </w:p>
    <w:p w14:paraId="198F3189" w14:textId="1CE0D0A0" w:rsidR="00E92E96" w:rsidRPr="0008200B" w:rsidRDefault="00F658C9" w:rsidP="00E92E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Chaque projet soumis au DIM-</w:t>
      </w:r>
      <w:r w:rsidR="00E92E96">
        <w:rPr>
          <w:rFonts w:ascii="Arial" w:hAnsi="Arial" w:cs="Arial"/>
          <w:sz w:val="22"/>
          <w:szCs w:val="22"/>
        </w:rPr>
        <w:t>1HEALTH</w:t>
      </w:r>
      <w:r w:rsidR="00E92E96" w:rsidRPr="0008200B">
        <w:rPr>
          <w:rFonts w:ascii="Arial" w:hAnsi="Arial" w:cs="Arial"/>
          <w:sz w:val="22"/>
          <w:szCs w:val="22"/>
        </w:rPr>
        <w:t xml:space="preserve"> devra être associé à </w:t>
      </w:r>
      <w:r w:rsidR="00E92E96">
        <w:rPr>
          <w:rFonts w:ascii="Arial" w:hAnsi="Arial" w:cs="Arial"/>
          <w:sz w:val="22"/>
          <w:szCs w:val="22"/>
        </w:rPr>
        <w:t xml:space="preserve">au moins </w:t>
      </w:r>
      <w:r w:rsidR="00E92E96" w:rsidRPr="0008200B">
        <w:rPr>
          <w:rFonts w:ascii="Arial" w:hAnsi="Arial" w:cs="Arial"/>
          <w:sz w:val="22"/>
          <w:szCs w:val="22"/>
        </w:rPr>
        <w:t xml:space="preserve">l'un des </w:t>
      </w:r>
      <w:r w:rsidR="00E92E96">
        <w:rPr>
          <w:rFonts w:ascii="Arial" w:hAnsi="Arial" w:cs="Arial"/>
          <w:sz w:val="22"/>
          <w:szCs w:val="22"/>
        </w:rPr>
        <w:t xml:space="preserve">axes </w:t>
      </w:r>
      <w:r w:rsidR="00E92E96" w:rsidRPr="0008200B">
        <w:rPr>
          <w:rFonts w:ascii="Arial" w:hAnsi="Arial" w:cs="Arial"/>
          <w:sz w:val="22"/>
          <w:szCs w:val="22"/>
        </w:rPr>
        <w:t xml:space="preserve">thématiques </w:t>
      </w:r>
      <w:r w:rsidR="00E92E96">
        <w:rPr>
          <w:rFonts w:ascii="Arial" w:hAnsi="Arial" w:cs="Arial"/>
          <w:sz w:val="22"/>
          <w:szCs w:val="22"/>
        </w:rPr>
        <w:t>suivant</w:t>
      </w:r>
      <w:r w:rsidR="00E92E96" w:rsidRPr="0008200B">
        <w:rPr>
          <w:rFonts w:ascii="Arial" w:hAnsi="Arial" w:cs="Arial"/>
          <w:sz w:val="22"/>
          <w:szCs w:val="22"/>
        </w:rPr>
        <w:t xml:space="preserve"> </w:t>
      </w:r>
      <w:r w:rsidR="00E92E96">
        <w:rPr>
          <w:rFonts w:ascii="Arial" w:hAnsi="Arial" w:cs="Arial"/>
          <w:sz w:val="22"/>
          <w:szCs w:val="22"/>
        </w:rPr>
        <w:t>avec une finalité applicative marquée en intégrant la chaîne « dépistage-traitement-prévention-suivi-acceptation sociétale » qui permet de mieux répondre aux besoins liés aux émergences sanitaires</w:t>
      </w:r>
      <w:r w:rsidR="00E92E96" w:rsidRPr="0008200B">
        <w:rPr>
          <w:rFonts w:ascii="Arial" w:hAnsi="Arial" w:cs="Arial"/>
          <w:sz w:val="22"/>
          <w:szCs w:val="22"/>
        </w:rPr>
        <w:t>:</w:t>
      </w:r>
    </w:p>
    <w:p w14:paraId="611F41E6" w14:textId="77777777" w:rsidR="00F658C9" w:rsidRPr="0008200B" w:rsidRDefault="00F658C9" w:rsidP="00F658C9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jc w:val="left"/>
        <w:rPr>
          <w:rFonts w:ascii="Arial" w:hAnsi="Arial" w:cs="Arial"/>
          <w:spacing w:val="-2"/>
          <w:sz w:val="22"/>
          <w:szCs w:val="22"/>
        </w:rPr>
      </w:pPr>
    </w:p>
    <w:p w14:paraId="07300FAA" w14:textId="77777777" w:rsidR="00F658C9" w:rsidRPr="0008200B" w:rsidRDefault="00F658C9" w:rsidP="00F658C9">
      <w:pPr>
        <w:numPr>
          <w:ilvl w:val="0"/>
          <w:numId w:val="2"/>
        </w:numPr>
        <w:tabs>
          <w:tab w:val="clear" w:pos="360"/>
          <w:tab w:val="num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0" w:firstLine="0"/>
        <w:rPr>
          <w:rFonts w:ascii="Arial" w:hAnsi="Arial" w:cs="Arial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AXE 1</w:t>
      </w:r>
      <w:r w:rsidRPr="00E04199">
        <w:rPr>
          <w:rFonts w:ascii="Arial" w:hAnsi="Arial" w:cs="Arial"/>
          <w:color w:val="31849B" w:themeColor="accent5" w:themeShade="BF"/>
          <w:sz w:val="22"/>
          <w:szCs w:val="22"/>
        </w:rPr>
        <w:t> </w:t>
      </w:r>
      <w:r w:rsidRPr="00A22932">
        <w:rPr>
          <w:rFonts w:ascii="Arial" w:hAnsi="Arial" w:cs="Arial"/>
          <w:color w:val="3366FF"/>
          <w:sz w:val="22"/>
          <w:szCs w:val="22"/>
        </w:rPr>
        <w:t>:</w:t>
      </w:r>
      <w:r>
        <w:rPr>
          <w:rFonts w:ascii="Arial" w:hAnsi="Arial" w:cs="Arial"/>
          <w:color w:val="3366FF"/>
          <w:sz w:val="22"/>
          <w:szCs w:val="22"/>
        </w:rPr>
        <w:tab/>
      </w: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Anticiper les émergences en infectiologie humaine et animale</w:t>
      </w:r>
    </w:p>
    <w:p w14:paraId="59D5B0F1" w14:textId="77777777" w:rsidR="00F658C9" w:rsidRPr="0008200B" w:rsidRDefault="00F658C9" w:rsidP="00F658C9">
      <w:pPr>
        <w:numPr>
          <w:ilvl w:val="0"/>
          <w:numId w:val="7"/>
        </w:num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Apport des méthodologies à haut débit</w:t>
      </w:r>
    </w:p>
    <w:p w14:paraId="75F1F2A0" w14:textId="77777777" w:rsidR="00F658C9" w:rsidRPr="0008200B" w:rsidRDefault="00F658C9" w:rsidP="00F658C9">
      <w:pPr>
        <w:numPr>
          <w:ilvl w:val="0"/>
          <w:numId w:val="7"/>
        </w:num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Etude des impacts environnementaux (« exposome », résistance dont l’antibiorésistance, changement climatique) sur les agents pathogènes infectieux et le « pathobiome »</w:t>
      </w:r>
    </w:p>
    <w:p w14:paraId="5DF5E599" w14:textId="77777777" w:rsidR="00F658C9" w:rsidRPr="008E04BB" w:rsidRDefault="00F658C9" w:rsidP="00F658C9">
      <w:pPr>
        <w:numPr>
          <w:ilvl w:val="0"/>
          <w:numId w:val="7"/>
        </w:num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Surveillance épidémiologique incluant la compétence vectorielle, l’analyse des réservoirs et de risque structurel d’émergence et de propagation des dangers (agents pathogènes infectieux).</w:t>
      </w:r>
    </w:p>
    <w:p w14:paraId="3D7619FD" w14:textId="77777777" w:rsidR="00F658C9" w:rsidRPr="00E04199" w:rsidRDefault="00F658C9" w:rsidP="00F658C9">
      <w:pPr>
        <w:numPr>
          <w:ilvl w:val="0"/>
          <w:numId w:val="2"/>
        </w:numPr>
        <w:tabs>
          <w:tab w:val="clear" w:pos="360"/>
          <w:tab w:val="num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0" w:firstLine="0"/>
        <w:rPr>
          <w:rFonts w:ascii="Arial" w:hAnsi="Arial" w:cs="Arial"/>
          <w:b/>
          <w:color w:val="31849B" w:themeColor="accent5" w:themeShade="BF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AXE 2 :</w:t>
      </w:r>
      <w:r>
        <w:rPr>
          <w:rFonts w:ascii="Arial" w:hAnsi="Arial" w:cs="Arial"/>
          <w:b/>
          <w:color w:val="3366FF"/>
          <w:sz w:val="22"/>
          <w:szCs w:val="22"/>
        </w:rPr>
        <w:tab/>
      </w: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Prévenir et traiter les maladies infectieuses</w:t>
      </w:r>
    </w:p>
    <w:p w14:paraId="76CFDEF7" w14:textId="77777777" w:rsidR="00F658C9" w:rsidRPr="0008200B" w:rsidRDefault="00F658C9" w:rsidP="00F658C9">
      <w:pPr>
        <w:numPr>
          <w:ilvl w:val="0"/>
          <w:numId w:val="8"/>
        </w:numPr>
        <w:tabs>
          <w:tab w:val="left" w:pos="1134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Approches innovantes de vaccination</w:t>
      </w:r>
    </w:p>
    <w:p w14:paraId="1FA9A4B1" w14:textId="77777777" w:rsidR="00F658C9" w:rsidRDefault="00F658C9" w:rsidP="00F658C9">
      <w:pPr>
        <w:numPr>
          <w:ilvl w:val="0"/>
          <w:numId w:val="8"/>
        </w:numPr>
        <w:tabs>
          <w:tab w:val="left" w:pos="1134"/>
        </w:tabs>
        <w:suppressAutoHyphens w:val="0"/>
        <w:spacing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Nouvelles stratégies thérapeutiques (homme ou animal)</w:t>
      </w:r>
    </w:p>
    <w:p w14:paraId="4A1FD0A0" w14:textId="77777777" w:rsidR="00F658C9" w:rsidRPr="00C97F16" w:rsidRDefault="00F658C9" w:rsidP="00F658C9">
      <w:pPr>
        <w:numPr>
          <w:ilvl w:val="0"/>
          <w:numId w:val="8"/>
        </w:numPr>
        <w:tabs>
          <w:tab w:val="left" w:pos="1134"/>
        </w:tabs>
        <w:suppressAutoHyphens w:val="0"/>
        <w:spacing w:after="120" w:line="300" w:lineRule="exact"/>
        <w:rPr>
          <w:rFonts w:ascii="Arial" w:hAnsi="Arial" w:cs="Arial"/>
          <w:sz w:val="22"/>
          <w:szCs w:val="22"/>
        </w:rPr>
      </w:pPr>
      <w:r w:rsidRPr="00C97F16">
        <w:rPr>
          <w:rFonts w:ascii="Arial" w:hAnsi="Arial" w:cs="Arial"/>
          <w:sz w:val="22"/>
          <w:szCs w:val="22"/>
        </w:rPr>
        <w:t>Impact de la variabilité génétique des hôtes pour leurs défenses immunitaires face aux pathogènes et les réponses à la vaccination </w:t>
      </w:r>
    </w:p>
    <w:p w14:paraId="4193580D" w14:textId="77777777" w:rsidR="00F658C9" w:rsidRPr="00E04199" w:rsidRDefault="00F658C9" w:rsidP="00F658C9">
      <w:pPr>
        <w:numPr>
          <w:ilvl w:val="0"/>
          <w:numId w:val="2"/>
        </w:numPr>
        <w:tabs>
          <w:tab w:val="clear" w:pos="360"/>
          <w:tab w:val="num" w:pos="567"/>
          <w:tab w:val="left" w:pos="1134"/>
        </w:tabs>
        <w:suppressAutoHyphens w:val="0"/>
        <w:spacing w:after="120" w:line="300" w:lineRule="exact"/>
        <w:ind w:left="1416" w:hanging="1416"/>
        <w:rPr>
          <w:rFonts w:ascii="Arial" w:hAnsi="Arial" w:cs="Arial"/>
          <w:b/>
          <w:color w:val="31849B" w:themeColor="accent5" w:themeShade="BF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AXE 3 :</w:t>
      </w:r>
      <w:r w:rsidRPr="00C97F16">
        <w:rPr>
          <w:rFonts w:ascii="Arial" w:hAnsi="Arial" w:cs="Arial"/>
          <w:color w:val="3366FF"/>
          <w:sz w:val="22"/>
          <w:szCs w:val="22"/>
        </w:rPr>
        <w:tab/>
      </w: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Perceptions sociales</w:t>
      </w:r>
      <w:r w:rsidRPr="00E04199">
        <w:rPr>
          <w:rFonts w:ascii="Arial" w:hAnsi="Arial" w:cs="Arial"/>
          <w:color w:val="31849B" w:themeColor="accent5" w:themeShade="BF"/>
          <w:sz w:val="22"/>
          <w:szCs w:val="22"/>
        </w:rPr>
        <w:t xml:space="preserve"> </w:t>
      </w: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de la prévention et de l’innovation en matière de maladies infectieuses</w:t>
      </w:r>
    </w:p>
    <w:p w14:paraId="4CA5C0F7" w14:textId="77777777" w:rsidR="00F658C9" w:rsidRPr="0008200B" w:rsidRDefault="00F658C9" w:rsidP="00F658C9">
      <w:pPr>
        <w:numPr>
          <w:ilvl w:val="0"/>
          <w:numId w:val="9"/>
        </w:numPr>
        <w:tabs>
          <w:tab w:val="left" w:pos="1134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Impacts des innovations thérapeutiques et diagnostiques</w:t>
      </w:r>
    </w:p>
    <w:p w14:paraId="0DE8A032" w14:textId="77777777" w:rsidR="00F658C9" w:rsidRPr="0008200B" w:rsidRDefault="00F658C9" w:rsidP="00F658C9">
      <w:pPr>
        <w:numPr>
          <w:ilvl w:val="0"/>
          <w:numId w:val="9"/>
        </w:numPr>
        <w:tabs>
          <w:tab w:val="left" w:pos="1134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Les transformations des relations entre humains et animaux</w:t>
      </w:r>
    </w:p>
    <w:p w14:paraId="596027BB" w14:textId="77777777" w:rsidR="00E92E96" w:rsidRDefault="00E92E96" w:rsidP="00E92E96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jc w:val="left"/>
        <w:rPr>
          <w:rFonts w:ascii="Arial" w:hAnsi="Arial" w:cs="Arial"/>
          <w:spacing w:val="-2"/>
          <w:sz w:val="22"/>
          <w:szCs w:val="22"/>
        </w:rPr>
      </w:pPr>
    </w:p>
    <w:p w14:paraId="1DEE7F96" w14:textId="77777777" w:rsidR="00A96838" w:rsidRPr="002A4796" w:rsidRDefault="00A96838" w:rsidP="00A96838">
      <w:pPr>
        <w:pStyle w:val="Retraitcorpsdetexte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spacing w:line="300" w:lineRule="exact"/>
        <w:ind w:firstLine="0"/>
        <w:jc w:val="center"/>
        <w:rPr>
          <w:rFonts w:ascii="Arial" w:hAnsi="Arial" w:cs="Arial"/>
          <w:b/>
          <w:spacing w:val="-2"/>
          <w:sz w:val="22"/>
          <w:szCs w:val="22"/>
        </w:rPr>
      </w:pPr>
      <w:r w:rsidRPr="002A4796">
        <w:rPr>
          <w:rFonts w:ascii="Arial" w:hAnsi="Arial" w:cs="Arial"/>
          <w:b/>
          <w:spacing w:val="-2"/>
          <w:sz w:val="22"/>
          <w:szCs w:val="22"/>
        </w:rPr>
        <w:t>Le projet scientifique pourra être rédigé en français ou en anglais.</w:t>
      </w:r>
    </w:p>
    <w:p w14:paraId="61A1572F" w14:textId="18208C85" w:rsidR="00A96838" w:rsidRPr="0008200B" w:rsidRDefault="00A96838" w:rsidP="00A96838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spacing w:line="300" w:lineRule="exact"/>
        <w:ind w:firstLine="0"/>
        <w:rPr>
          <w:rFonts w:ascii="Arial" w:hAnsi="Arial" w:cs="Arial"/>
          <w:sz w:val="22"/>
          <w:szCs w:val="22"/>
        </w:rPr>
      </w:pPr>
      <w:r w:rsidRPr="0008200B">
        <w:rPr>
          <w:rFonts w:ascii="Arial" w:hAnsi="Arial" w:cs="Arial"/>
          <w:sz w:val="22"/>
          <w:szCs w:val="22"/>
        </w:rPr>
        <w:t>La sélection sera faite sur la qualité scientifique des projets associés à la demande, la plus-value scientifique de l’investissement proposé, sa cohérence avec les axes du DIM</w:t>
      </w:r>
      <w:r>
        <w:rPr>
          <w:rFonts w:ascii="Arial" w:hAnsi="Arial" w:cs="Arial"/>
          <w:sz w:val="22"/>
          <w:szCs w:val="22"/>
        </w:rPr>
        <w:t xml:space="preserve"> et du concept « Un monde, une santé »,</w:t>
      </w:r>
      <w:r w:rsidRPr="0008200B">
        <w:rPr>
          <w:rFonts w:ascii="Arial" w:hAnsi="Arial" w:cs="Arial"/>
          <w:sz w:val="22"/>
          <w:szCs w:val="22"/>
        </w:rPr>
        <w:t xml:space="preserve"> son caractère structurant</w:t>
      </w:r>
      <w:r>
        <w:rPr>
          <w:rFonts w:ascii="Arial" w:hAnsi="Arial" w:cs="Arial"/>
          <w:sz w:val="22"/>
          <w:szCs w:val="22"/>
        </w:rPr>
        <w:t xml:space="preserve"> pour la communauté scientifique </w:t>
      </w:r>
      <w:r w:rsidRPr="00662BE8">
        <w:rPr>
          <w:rFonts w:ascii="Arial" w:hAnsi="Arial" w:cs="Arial"/>
          <w:sz w:val="22"/>
          <w:szCs w:val="22"/>
        </w:rPr>
        <w:t xml:space="preserve">et sa valorisation par des applications concrètes, </w:t>
      </w:r>
      <w:r w:rsidRPr="00662BE8">
        <w:rPr>
          <w:rFonts w:ascii="Arial" w:hAnsi="Arial" w:cs="Arial"/>
          <w:sz w:val="22"/>
          <w:szCs w:val="22"/>
          <w:u w:val="single"/>
        </w:rPr>
        <w:t>point déterminant</w:t>
      </w:r>
      <w:r w:rsidRPr="00662BE8">
        <w:rPr>
          <w:rFonts w:ascii="Arial" w:hAnsi="Arial" w:cs="Arial"/>
          <w:sz w:val="22"/>
          <w:szCs w:val="22"/>
        </w:rPr>
        <w:t xml:space="preserve"> au niveau de l’évaluation des projets (valorisation possible à court terme, création de startup….).</w:t>
      </w:r>
    </w:p>
    <w:p w14:paraId="18420F14" w14:textId="77777777" w:rsidR="00771BA4" w:rsidRDefault="00771BA4" w:rsidP="00771BA4">
      <w:pPr>
        <w:pStyle w:val="NormalWeb1"/>
        <w:tabs>
          <w:tab w:val="left" w:pos="567"/>
        </w:tabs>
        <w:spacing w:after="0" w:line="300" w:lineRule="exact"/>
        <w:jc w:val="both"/>
        <w:rPr>
          <w:rFonts w:ascii="Arial" w:hAnsi="Arial"/>
          <w:b/>
          <w:sz w:val="22"/>
          <w:szCs w:val="22"/>
        </w:rPr>
      </w:pPr>
    </w:p>
    <w:p w14:paraId="339F6BAA" w14:textId="77777777" w:rsidR="00A96838" w:rsidRPr="00896213" w:rsidRDefault="00A96838" w:rsidP="00771BA4">
      <w:pPr>
        <w:pStyle w:val="NormalWeb1"/>
        <w:tabs>
          <w:tab w:val="left" w:pos="567"/>
        </w:tabs>
        <w:spacing w:after="0" w:line="300" w:lineRule="exact"/>
        <w:jc w:val="both"/>
        <w:rPr>
          <w:rFonts w:ascii="Arial" w:hAnsi="Arial"/>
          <w:b/>
          <w:sz w:val="22"/>
          <w:szCs w:val="22"/>
        </w:rPr>
      </w:pPr>
    </w:p>
    <w:p w14:paraId="09C189F3" w14:textId="4D7DF30E" w:rsidR="006215C5" w:rsidRPr="00896213" w:rsidRDefault="006215C5" w:rsidP="006215C5">
      <w:pPr>
        <w:widowControl w:val="0"/>
        <w:autoSpaceDE w:val="0"/>
        <w:autoSpaceDN w:val="0"/>
        <w:adjustRightInd w:val="0"/>
        <w:jc w:val="both"/>
        <w:rPr>
          <w:rFonts w:ascii="Arial" w:hAnsi="Arial"/>
          <w:sz w:val="22"/>
          <w:szCs w:val="22"/>
          <w:lang w:eastAsia="ja-JP"/>
        </w:rPr>
      </w:pPr>
      <w:r w:rsidRPr="00896213">
        <w:rPr>
          <w:rFonts w:ascii="Arial" w:hAnsi="Arial"/>
          <w:b/>
          <w:sz w:val="22"/>
          <w:szCs w:val="22"/>
        </w:rPr>
        <w:t xml:space="preserve">Dans le cadre de l’appel d’offre investissement, </w:t>
      </w:r>
      <w:r>
        <w:rPr>
          <w:rFonts w:ascii="Arial" w:hAnsi="Arial"/>
          <w:b/>
          <w:sz w:val="22"/>
          <w:szCs w:val="22"/>
        </w:rPr>
        <w:t xml:space="preserve">un investissement unitaire est demandé. Le minimum éligible est de </w:t>
      </w:r>
      <w:r w:rsidR="00CE5B09">
        <w:rPr>
          <w:rFonts w:ascii="Arial" w:hAnsi="Arial"/>
          <w:b/>
          <w:sz w:val="22"/>
          <w:szCs w:val="22"/>
        </w:rPr>
        <w:t>5</w:t>
      </w:r>
      <w:r>
        <w:rPr>
          <w:rFonts w:ascii="Arial" w:hAnsi="Arial"/>
          <w:b/>
          <w:sz w:val="22"/>
          <w:szCs w:val="22"/>
        </w:rPr>
        <w:t xml:space="preserve">0k€ en incluant la maintenance sur 3 ans et les frais d’installation </w:t>
      </w:r>
      <w:r w:rsidR="00E92E96">
        <w:rPr>
          <w:rFonts w:ascii="Arial" w:hAnsi="Arial"/>
          <w:b/>
          <w:sz w:val="22"/>
          <w:szCs w:val="22"/>
        </w:rPr>
        <w:t xml:space="preserve">éventuels </w:t>
      </w:r>
      <w:r>
        <w:rPr>
          <w:rFonts w:ascii="Arial" w:hAnsi="Arial"/>
          <w:b/>
          <w:sz w:val="22"/>
          <w:szCs w:val="22"/>
        </w:rPr>
        <w:t xml:space="preserve">du matériel. </w:t>
      </w:r>
    </w:p>
    <w:p w14:paraId="1124D6FE" w14:textId="1C4B246F" w:rsidR="00771BA4" w:rsidRPr="00896213" w:rsidRDefault="00771BA4" w:rsidP="00937D40">
      <w:pPr>
        <w:widowControl w:val="0"/>
        <w:autoSpaceDE w:val="0"/>
        <w:autoSpaceDN w:val="0"/>
        <w:adjustRightInd w:val="0"/>
        <w:jc w:val="both"/>
        <w:rPr>
          <w:rFonts w:ascii="Arial" w:hAnsi="Arial"/>
          <w:sz w:val="22"/>
          <w:szCs w:val="22"/>
          <w:lang w:eastAsia="ja-JP"/>
        </w:rPr>
      </w:pPr>
    </w:p>
    <w:p w14:paraId="55C72F26" w14:textId="7FC16C6C" w:rsidR="00A31EE5" w:rsidRPr="00896213" w:rsidRDefault="00A31EE5">
      <w:pPr>
        <w:suppressAutoHyphens w:val="0"/>
        <w:rPr>
          <w:rFonts w:ascii="Arial" w:eastAsia="ヒラギノ角ゴ Pro W3" w:hAnsi="Arial"/>
          <w:b/>
          <w:color w:val="000000"/>
          <w:sz w:val="22"/>
          <w:szCs w:val="22"/>
          <w:lang w:eastAsia="fr-FR"/>
        </w:rPr>
      </w:pPr>
      <w:r w:rsidRPr="00896213">
        <w:rPr>
          <w:rFonts w:ascii="Arial" w:hAnsi="Arial"/>
          <w:b/>
          <w:sz w:val="22"/>
          <w:szCs w:val="22"/>
        </w:rPr>
        <w:br w:type="page"/>
      </w:r>
    </w:p>
    <w:p w14:paraId="3A696F7C" w14:textId="77777777" w:rsidR="00771BA4" w:rsidRPr="00896213" w:rsidRDefault="00771BA4" w:rsidP="00771BA4">
      <w:pPr>
        <w:pStyle w:val="NormalWeb1"/>
        <w:tabs>
          <w:tab w:val="left" w:pos="567"/>
        </w:tabs>
        <w:spacing w:after="0" w:line="300" w:lineRule="exact"/>
        <w:jc w:val="both"/>
        <w:rPr>
          <w:rFonts w:ascii="Arial" w:hAnsi="Arial"/>
          <w:b/>
          <w:sz w:val="22"/>
          <w:szCs w:val="22"/>
        </w:rPr>
      </w:pPr>
    </w:p>
    <w:p w14:paraId="03FEDFA9" w14:textId="77777777" w:rsidR="00561CF9" w:rsidRPr="00896213" w:rsidRDefault="00561CF9" w:rsidP="00A22932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jc w:val="both"/>
        <w:rPr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45C7E61" w14:textId="5387F9E8" w:rsidR="0017160C" w:rsidRPr="00896213" w:rsidRDefault="0017160C" w:rsidP="00E92E96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b/>
          <w:sz w:val="22"/>
          <w:szCs w:val="22"/>
          <w:lang w:eastAsia="ja-JP"/>
        </w:rPr>
      </w:pPr>
      <w:r w:rsidRPr="00896213">
        <w:rPr>
          <w:rFonts w:ascii="Arial" w:hAnsi="Arial"/>
          <w:b/>
          <w:sz w:val="22"/>
          <w:szCs w:val="22"/>
          <w:lang w:eastAsia="ja-JP"/>
        </w:rPr>
        <w:t>Objectif de l’aide</w:t>
      </w:r>
      <w:r w:rsidR="00801EC9">
        <w:rPr>
          <w:rFonts w:ascii="Arial" w:hAnsi="Arial"/>
          <w:b/>
          <w:sz w:val="22"/>
          <w:szCs w:val="22"/>
          <w:lang w:eastAsia="ja-JP"/>
        </w:rPr>
        <w:t> :</w:t>
      </w:r>
    </w:p>
    <w:p w14:paraId="44337DE4" w14:textId="5B9C207D" w:rsidR="0017160C" w:rsidRPr="00896213" w:rsidRDefault="0017160C" w:rsidP="00E92E96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Arial" w:hAnsi="Arial"/>
          <w:sz w:val="22"/>
          <w:szCs w:val="22"/>
          <w:lang w:eastAsia="ja-JP"/>
        </w:rPr>
      </w:pPr>
      <w:r w:rsidRPr="00896213">
        <w:rPr>
          <w:rFonts w:ascii="Arial" w:hAnsi="Arial"/>
          <w:sz w:val="22"/>
          <w:szCs w:val="22"/>
          <w:lang w:eastAsia="ja-JP"/>
        </w:rPr>
        <w:t>Aider au rayonnement scientifique international de la recherche francilienne et favoriser les</w:t>
      </w:r>
      <w:r w:rsidR="00801EC9">
        <w:rPr>
          <w:rFonts w:ascii="Arial" w:hAnsi="Arial"/>
          <w:sz w:val="22"/>
          <w:szCs w:val="22"/>
          <w:lang w:eastAsia="ja-JP"/>
        </w:rPr>
        <w:t xml:space="preserve"> </w:t>
      </w:r>
      <w:r w:rsidRPr="00896213">
        <w:rPr>
          <w:rFonts w:ascii="Arial" w:hAnsi="Arial"/>
          <w:sz w:val="22"/>
          <w:szCs w:val="22"/>
          <w:lang w:eastAsia="ja-JP"/>
        </w:rPr>
        <w:t>échanges scientifiques entre équipes de recherche internationales, par le soutien aux</w:t>
      </w:r>
      <w:r w:rsidR="00801EC9">
        <w:rPr>
          <w:rFonts w:ascii="Arial" w:hAnsi="Arial"/>
          <w:sz w:val="22"/>
          <w:szCs w:val="22"/>
          <w:lang w:eastAsia="ja-JP"/>
        </w:rPr>
        <w:t xml:space="preserve"> </w:t>
      </w:r>
      <w:r w:rsidRPr="00896213">
        <w:rPr>
          <w:rFonts w:ascii="Arial" w:hAnsi="Arial"/>
          <w:sz w:val="22"/>
          <w:szCs w:val="22"/>
          <w:lang w:eastAsia="ja-JP"/>
        </w:rPr>
        <w:t>manifestations scientifiques.</w:t>
      </w:r>
    </w:p>
    <w:p w14:paraId="06716A86" w14:textId="77777777" w:rsidR="0017160C" w:rsidRPr="00896213" w:rsidRDefault="0017160C" w:rsidP="00E92E96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Arial" w:hAnsi="Arial"/>
          <w:sz w:val="22"/>
          <w:szCs w:val="22"/>
          <w:lang w:eastAsia="ja-JP"/>
        </w:rPr>
      </w:pPr>
    </w:p>
    <w:p w14:paraId="48105039" w14:textId="77777777" w:rsidR="0017160C" w:rsidRPr="00896213" w:rsidRDefault="0017160C" w:rsidP="00E92E96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Arial" w:hAnsi="Arial"/>
          <w:sz w:val="22"/>
          <w:szCs w:val="22"/>
          <w:lang w:eastAsia="ja-JP"/>
        </w:rPr>
      </w:pPr>
      <w:r w:rsidRPr="00896213">
        <w:rPr>
          <w:rFonts w:ascii="Arial" w:hAnsi="Arial"/>
          <w:b/>
          <w:sz w:val="22"/>
          <w:szCs w:val="22"/>
          <w:lang w:eastAsia="ja-JP"/>
        </w:rPr>
        <w:t xml:space="preserve">Bénéficiaires de l’aide </w:t>
      </w:r>
      <w:r w:rsidRPr="00896213">
        <w:rPr>
          <w:rFonts w:ascii="Arial" w:hAnsi="Arial"/>
          <w:sz w:val="22"/>
          <w:szCs w:val="22"/>
          <w:lang w:eastAsia="ja-JP"/>
        </w:rPr>
        <w:t>:</w:t>
      </w:r>
    </w:p>
    <w:p w14:paraId="34E287BB" w14:textId="6BB9B638" w:rsidR="0017160C" w:rsidRPr="00801EC9" w:rsidRDefault="0017160C" w:rsidP="00E92E96">
      <w:pPr>
        <w:pStyle w:val="Paragraphedeliste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20" w:line="300" w:lineRule="exact"/>
        <w:jc w:val="both"/>
        <w:rPr>
          <w:rFonts w:ascii="Arial" w:hAnsi="Arial"/>
          <w:sz w:val="22"/>
          <w:szCs w:val="22"/>
          <w:lang w:eastAsia="ja-JP"/>
        </w:rPr>
      </w:pPr>
      <w:r w:rsidRPr="00801EC9">
        <w:rPr>
          <w:rFonts w:ascii="Arial" w:hAnsi="Arial"/>
          <w:sz w:val="22"/>
          <w:szCs w:val="22"/>
          <w:lang w:eastAsia="ja-JP"/>
        </w:rPr>
        <w:t>Etablissements publics de recherche et d'enseignement supérieur.</w:t>
      </w:r>
    </w:p>
    <w:p w14:paraId="355B1652" w14:textId="64A297C3" w:rsidR="0017160C" w:rsidRPr="00801EC9" w:rsidRDefault="0017160C" w:rsidP="00E92E96">
      <w:pPr>
        <w:pStyle w:val="Paragraphedeliste"/>
        <w:widowControl w:val="0"/>
        <w:numPr>
          <w:ilvl w:val="0"/>
          <w:numId w:val="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Arial" w:hAnsi="Arial"/>
          <w:sz w:val="22"/>
          <w:szCs w:val="22"/>
          <w:lang w:eastAsia="ja-JP"/>
        </w:rPr>
      </w:pPr>
      <w:r w:rsidRPr="00801EC9">
        <w:rPr>
          <w:rFonts w:ascii="Arial" w:hAnsi="Arial"/>
          <w:sz w:val="22"/>
          <w:szCs w:val="22"/>
          <w:lang w:eastAsia="ja-JP"/>
        </w:rPr>
        <w:t>Tout organisme privé ou parapublic de formation et de recherche à but non lucratif</w:t>
      </w:r>
      <w:r w:rsidR="00801EC9" w:rsidRPr="00801EC9">
        <w:rPr>
          <w:rFonts w:ascii="Arial" w:hAnsi="Arial"/>
          <w:sz w:val="22"/>
          <w:szCs w:val="22"/>
          <w:lang w:eastAsia="ja-JP"/>
        </w:rPr>
        <w:t xml:space="preserve"> </w:t>
      </w:r>
      <w:r w:rsidRPr="00801EC9">
        <w:rPr>
          <w:rFonts w:ascii="Arial" w:hAnsi="Arial"/>
          <w:sz w:val="22"/>
          <w:szCs w:val="22"/>
          <w:lang w:eastAsia="ja-JP"/>
        </w:rPr>
        <w:t>:</w:t>
      </w:r>
      <w:r w:rsidR="00801EC9" w:rsidRPr="00801EC9">
        <w:rPr>
          <w:rFonts w:ascii="Arial" w:hAnsi="Arial"/>
          <w:sz w:val="22"/>
          <w:szCs w:val="22"/>
          <w:lang w:eastAsia="ja-JP"/>
        </w:rPr>
        <w:t xml:space="preserve"> </w:t>
      </w:r>
      <w:r w:rsidRPr="00801EC9">
        <w:rPr>
          <w:rFonts w:ascii="Arial" w:hAnsi="Arial"/>
          <w:sz w:val="22"/>
          <w:szCs w:val="22"/>
          <w:lang w:eastAsia="ja-JP"/>
        </w:rPr>
        <w:t>grandes écoles, fondations ou associations, sociétés savantes, organisations</w:t>
      </w:r>
      <w:r w:rsidR="00801EC9" w:rsidRPr="00801EC9">
        <w:rPr>
          <w:rFonts w:ascii="Arial" w:hAnsi="Arial"/>
          <w:sz w:val="22"/>
          <w:szCs w:val="22"/>
          <w:lang w:eastAsia="ja-JP"/>
        </w:rPr>
        <w:t xml:space="preserve"> </w:t>
      </w:r>
      <w:r w:rsidRPr="00801EC9">
        <w:rPr>
          <w:rFonts w:ascii="Arial" w:hAnsi="Arial"/>
          <w:sz w:val="22"/>
          <w:szCs w:val="22"/>
          <w:lang w:eastAsia="ja-JP"/>
        </w:rPr>
        <w:t>internationales, autres...</w:t>
      </w:r>
    </w:p>
    <w:p w14:paraId="02740756" w14:textId="77777777" w:rsidR="0017160C" w:rsidRPr="00896213" w:rsidRDefault="0017160C" w:rsidP="00E92E96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Arial" w:hAnsi="Arial"/>
          <w:sz w:val="22"/>
          <w:szCs w:val="22"/>
          <w:lang w:eastAsia="ja-JP"/>
        </w:rPr>
      </w:pPr>
    </w:p>
    <w:p w14:paraId="384A138F" w14:textId="68F5F244" w:rsidR="0017160C" w:rsidRPr="00896213" w:rsidRDefault="0017160C" w:rsidP="00E92E96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Arial" w:hAnsi="Arial"/>
          <w:sz w:val="22"/>
          <w:szCs w:val="22"/>
          <w:lang w:eastAsia="ja-JP"/>
        </w:rPr>
      </w:pPr>
      <w:r w:rsidRPr="00896213">
        <w:rPr>
          <w:rFonts w:ascii="Arial" w:hAnsi="Arial"/>
          <w:b/>
          <w:sz w:val="22"/>
          <w:szCs w:val="22"/>
          <w:lang w:eastAsia="ja-JP"/>
        </w:rPr>
        <w:t xml:space="preserve">Critères d'éligibilité de </w:t>
      </w:r>
      <w:r w:rsidR="00937D40" w:rsidRPr="00896213">
        <w:rPr>
          <w:rFonts w:ascii="Arial" w:hAnsi="Arial"/>
          <w:b/>
          <w:sz w:val="22"/>
          <w:szCs w:val="22"/>
          <w:lang w:eastAsia="ja-JP"/>
        </w:rPr>
        <w:t>l’aide</w:t>
      </w:r>
      <w:r w:rsidRPr="00896213">
        <w:rPr>
          <w:rFonts w:ascii="Arial" w:hAnsi="Arial"/>
          <w:sz w:val="22"/>
          <w:szCs w:val="22"/>
          <w:lang w:eastAsia="ja-JP"/>
        </w:rPr>
        <w:t>:</w:t>
      </w:r>
    </w:p>
    <w:p w14:paraId="4D9D914E" w14:textId="77777777" w:rsidR="00C71426" w:rsidRPr="00896213" w:rsidRDefault="00C71426" w:rsidP="00E92E9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824"/>
        </w:tabs>
        <w:spacing w:line="300" w:lineRule="exact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1AE74A67" w14:textId="77777777" w:rsidR="00937D40" w:rsidRPr="00896213" w:rsidRDefault="00937D40" w:rsidP="00E92E9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824"/>
        </w:tabs>
        <w:spacing w:line="300" w:lineRule="exact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896213">
        <w:rPr>
          <w:rFonts w:ascii="Arial" w:hAnsi="Arial" w:cs="Arial"/>
          <w:b/>
          <w:sz w:val="22"/>
          <w:szCs w:val="22"/>
          <w:u w:val="single"/>
        </w:rPr>
        <w:t>Pour l’investissement</w:t>
      </w:r>
      <w:r w:rsidRPr="00801EC9">
        <w:rPr>
          <w:rFonts w:ascii="Arial" w:hAnsi="Arial" w:cs="Arial"/>
          <w:b/>
          <w:sz w:val="22"/>
          <w:szCs w:val="22"/>
        </w:rPr>
        <w:t xml:space="preserve"> :</w:t>
      </w:r>
    </w:p>
    <w:p w14:paraId="361E142E" w14:textId="1BBA9BBF" w:rsidR="00937D40" w:rsidRPr="00CE5B09" w:rsidRDefault="00937D40" w:rsidP="00E92E96">
      <w:pPr>
        <w:pStyle w:val="Paragraphedeliste"/>
        <w:numPr>
          <w:ilvl w:val="0"/>
          <w:numId w:val="3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20" w:after="120" w:line="300" w:lineRule="exact"/>
        <w:ind w:left="357" w:hanging="357"/>
        <w:contextualSpacing w:val="0"/>
        <w:jc w:val="both"/>
        <w:rPr>
          <w:rFonts w:ascii="Arial" w:hAnsi="Arial" w:cs="Arial"/>
          <w:sz w:val="22"/>
          <w:szCs w:val="22"/>
        </w:rPr>
      </w:pPr>
      <w:r w:rsidRPr="00801EC9">
        <w:rPr>
          <w:rFonts w:ascii="Arial" w:hAnsi="Arial" w:cs="Arial"/>
          <w:sz w:val="22"/>
          <w:szCs w:val="22"/>
        </w:rPr>
        <w:t>Le financement alloué par la Région Ile de France sera au maximum égal à 66% du budget total HT</w:t>
      </w:r>
      <w:r w:rsidR="00CE5B09">
        <w:rPr>
          <w:rFonts w:ascii="Arial" w:hAnsi="Arial" w:cs="Arial"/>
          <w:sz w:val="22"/>
          <w:szCs w:val="22"/>
        </w:rPr>
        <w:t xml:space="preserve"> pouvant être au maximum de 2M€</w:t>
      </w:r>
      <w:r w:rsidRPr="00CE5B09">
        <w:rPr>
          <w:rFonts w:ascii="Arial" w:hAnsi="Arial" w:cs="Arial"/>
          <w:sz w:val="22"/>
          <w:szCs w:val="22"/>
        </w:rPr>
        <w:t>.</w:t>
      </w:r>
      <w:r w:rsidR="00CE5B09">
        <w:rPr>
          <w:rFonts w:ascii="Arial" w:hAnsi="Arial" w:cs="Arial"/>
          <w:sz w:val="22"/>
          <w:szCs w:val="22"/>
        </w:rPr>
        <w:t xml:space="preserve"> Il sera au minimum dans le cadre de cet appel d’offre de 50k€. </w:t>
      </w:r>
    </w:p>
    <w:p w14:paraId="3AF8FC7B" w14:textId="77777777" w:rsidR="00937D40" w:rsidRPr="00801EC9" w:rsidRDefault="00937D40" w:rsidP="00E92E96">
      <w:pPr>
        <w:pStyle w:val="Paragraphedeliste"/>
        <w:numPr>
          <w:ilvl w:val="0"/>
          <w:numId w:val="3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300" w:lineRule="exact"/>
        <w:contextualSpacing w:val="0"/>
        <w:jc w:val="both"/>
        <w:rPr>
          <w:rFonts w:ascii="Arial" w:hAnsi="Arial" w:cs="Arial"/>
          <w:sz w:val="22"/>
          <w:szCs w:val="22"/>
        </w:rPr>
      </w:pPr>
      <w:r w:rsidRPr="00801EC9">
        <w:rPr>
          <w:rFonts w:ascii="Arial" w:hAnsi="Arial" w:cs="Arial"/>
          <w:sz w:val="22"/>
          <w:szCs w:val="22"/>
        </w:rPr>
        <w:t>Les projets ayant fait l’objet d’une demande / d’un financement dans le cadre de SESAME, d’un programme Génopole ou d’une autre agence de financement, d’un pôle de compétitivité, ne sont pas éligibles à cet appel à projets.</w:t>
      </w:r>
    </w:p>
    <w:p w14:paraId="7CFAD75E" w14:textId="0ACE00FE" w:rsidR="00937D40" w:rsidRPr="006215C5" w:rsidRDefault="00937D40" w:rsidP="00E92E96">
      <w:pPr>
        <w:pStyle w:val="Paragraphedeliste"/>
        <w:numPr>
          <w:ilvl w:val="0"/>
          <w:numId w:val="3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300" w:lineRule="exact"/>
        <w:contextualSpacing w:val="0"/>
        <w:jc w:val="both"/>
        <w:rPr>
          <w:rFonts w:ascii="Arial" w:hAnsi="Arial" w:cs="Arial"/>
          <w:sz w:val="22"/>
          <w:szCs w:val="22"/>
        </w:rPr>
      </w:pPr>
      <w:r w:rsidRPr="00801EC9">
        <w:rPr>
          <w:rFonts w:ascii="Arial" w:hAnsi="Arial" w:cs="Arial"/>
          <w:sz w:val="22"/>
          <w:szCs w:val="22"/>
        </w:rPr>
        <w:t xml:space="preserve">Les projets doivent être portés par </w:t>
      </w:r>
      <w:r w:rsidR="00C71426" w:rsidRPr="00801EC9">
        <w:rPr>
          <w:rFonts w:ascii="Arial" w:hAnsi="Arial" w:cs="Arial"/>
          <w:sz w:val="22"/>
          <w:szCs w:val="22"/>
        </w:rPr>
        <w:t>une équipe</w:t>
      </w:r>
      <w:r w:rsidRPr="00801EC9">
        <w:rPr>
          <w:rFonts w:ascii="Arial" w:hAnsi="Arial" w:cs="Arial"/>
          <w:sz w:val="22"/>
          <w:szCs w:val="22"/>
        </w:rPr>
        <w:t xml:space="preserve"> ou </w:t>
      </w:r>
      <w:r w:rsidR="00C71426" w:rsidRPr="00801EC9">
        <w:rPr>
          <w:rFonts w:ascii="Arial" w:hAnsi="Arial" w:cs="Arial"/>
          <w:sz w:val="22"/>
          <w:szCs w:val="22"/>
        </w:rPr>
        <w:t>une institution</w:t>
      </w:r>
      <w:r w:rsidRPr="00801EC9">
        <w:rPr>
          <w:rFonts w:ascii="Arial" w:hAnsi="Arial" w:cs="Arial"/>
          <w:sz w:val="22"/>
          <w:szCs w:val="22"/>
        </w:rPr>
        <w:t xml:space="preserve"> de recherche relevant</w:t>
      </w:r>
      <w:r w:rsidRPr="00801EC9">
        <w:rPr>
          <w:rFonts w:ascii="Arial" w:hAnsi="Arial" w:cs="Arial"/>
          <w:sz w:val="22"/>
          <w:szCs w:val="22"/>
          <w:lang w:eastAsia="x-none" w:bidi="x-none"/>
        </w:rPr>
        <w:t xml:space="preserve"> </w:t>
      </w:r>
      <w:r w:rsidRPr="00801EC9">
        <w:rPr>
          <w:rFonts w:ascii="Arial" w:hAnsi="Arial" w:cs="Arial"/>
          <w:sz w:val="22"/>
          <w:szCs w:val="22"/>
        </w:rPr>
        <w:t xml:space="preserve">du </w:t>
      </w:r>
      <w:r w:rsidRPr="006215C5">
        <w:rPr>
          <w:rFonts w:ascii="Arial" w:hAnsi="Arial" w:cs="Arial"/>
          <w:sz w:val="22"/>
          <w:szCs w:val="22"/>
        </w:rPr>
        <w:t>secteur public et parapublic, ou privé à but non lucratif.</w:t>
      </w:r>
    </w:p>
    <w:p w14:paraId="3E252570" w14:textId="77777777" w:rsidR="00937D40" w:rsidRPr="006215C5" w:rsidRDefault="00937D40" w:rsidP="00E92E96">
      <w:pPr>
        <w:pStyle w:val="Paragraphedeliste"/>
        <w:numPr>
          <w:ilvl w:val="0"/>
          <w:numId w:val="3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300" w:lineRule="exact"/>
        <w:contextualSpacing w:val="0"/>
        <w:jc w:val="both"/>
        <w:rPr>
          <w:rFonts w:ascii="Arial" w:hAnsi="Arial" w:cs="Arial"/>
          <w:sz w:val="22"/>
          <w:szCs w:val="22"/>
        </w:rPr>
      </w:pPr>
      <w:r w:rsidRPr="006215C5">
        <w:rPr>
          <w:rFonts w:ascii="Arial" w:hAnsi="Arial" w:cs="Arial"/>
          <w:sz w:val="22"/>
          <w:szCs w:val="22"/>
        </w:rPr>
        <w:t>Les dépenses concernant les équipements subventionnés devront être engagées avant le 31 décembre 2018.</w:t>
      </w:r>
    </w:p>
    <w:p w14:paraId="321A0FEE" w14:textId="77777777" w:rsidR="00937D40" w:rsidRPr="00896213" w:rsidRDefault="00937D40" w:rsidP="00E92E9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jc w:val="both"/>
        <w:rPr>
          <w:rFonts w:ascii="Arial" w:hAnsi="Arial" w:cs="Arial"/>
          <w:sz w:val="22"/>
          <w:szCs w:val="22"/>
        </w:rPr>
      </w:pPr>
    </w:p>
    <w:p w14:paraId="2CE1F9ED" w14:textId="77777777" w:rsidR="00937D40" w:rsidRPr="00896213" w:rsidRDefault="00937D40" w:rsidP="00E92E9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96213">
        <w:rPr>
          <w:rFonts w:ascii="Arial" w:hAnsi="Arial" w:cs="Arial"/>
          <w:b/>
          <w:sz w:val="28"/>
          <w:szCs w:val="28"/>
          <w:u w:val="single"/>
        </w:rPr>
        <w:t>Engagements pris par tous les partenaires du projet </w:t>
      </w:r>
    </w:p>
    <w:p w14:paraId="743DB21D" w14:textId="77777777" w:rsidR="00937D40" w:rsidRPr="00896213" w:rsidRDefault="00937D40" w:rsidP="00E92E9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96213">
        <w:rPr>
          <w:rFonts w:ascii="Arial" w:hAnsi="Arial" w:cs="Arial"/>
          <w:b/>
          <w:sz w:val="28"/>
          <w:szCs w:val="28"/>
          <w:u w:val="single"/>
        </w:rPr>
        <w:t>Si un financement est alloué :</w:t>
      </w:r>
    </w:p>
    <w:p w14:paraId="7DE70B80" w14:textId="77777777" w:rsidR="00937D40" w:rsidRPr="00896213" w:rsidRDefault="00937D40" w:rsidP="00E92E96">
      <w:pPr>
        <w:numPr>
          <w:ilvl w:val="0"/>
          <w:numId w:val="4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20" w:after="120" w:line="300" w:lineRule="exact"/>
        <w:ind w:left="357" w:hanging="357"/>
        <w:jc w:val="both"/>
        <w:rPr>
          <w:rFonts w:ascii="Arial" w:hAnsi="Arial" w:cs="Arial"/>
          <w:sz w:val="22"/>
          <w:szCs w:val="22"/>
        </w:rPr>
      </w:pPr>
      <w:r w:rsidRPr="00896213">
        <w:rPr>
          <w:rFonts w:ascii="Arial" w:hAnsi="Arial" w:cs="Arial"/>
          <w:sz w:val="22"/>
          <w:szCs w:val="22"/>
        </w:rPr>
        <w:t>Envoyer un rapport annuel d’activité et un rapport final au terme du projet.</w:t>
      </w:r>
    </w:p>
    <w:p w14:paraId="23B12F34" w14:textId="77777777" w:rsidR="00937D40" w:rsidRPr="00896213" w:rsidRDefault="00937D40" w:rsidP="00E92E96">
      <w:pPr>
        <w:numPr>
          <w:ilvl w:val="0"/>
          <w:numId w:val="4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300" w:lineRule="exact"/>
        <w:jc w:val="both"/>
        <w:rPr>
          <w:rFonts w:ascii="Arial" w:hAnsi="Arial" w:cs="Arial"/>
          <w:sz w:val="22"/>
          <w:szCs w:val="22"/>
        </w:rPr>
      </w:pPr>
      <w:r w:rsidRPr="00896213">
        <w:rPr>
          <w:rFonts w:ascii="Arial" w:hAnsi="Arial" w:cs="Arial"/>
          <w:sz w:val="22"/>
          <w:szCs w:val="22"/>
        </w:rPr>
        <w:t>Faire clairement apparaître la contribution régionale pour toutes les actions de communication, les produits et affichages liées au financement (mention "action financée par la Région Ile-de-France" et apposition obligatoire du logotype de la Région).</w:t>
      </w:r>
    </w:p>
    <w:p w14:paraId="5F6CA18D" w14:textId="2D026302" w:rsidR="00937D40" w:rsidRPr="00896213" w:rsidRDefault="00937D40" w:rsidP="00E92E96">
      <w:pPr>
        <w:numPr>
          <w:ilvl w:val="0"/>
          <w:numId w:val="4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300" w:lineRule="exact"/>
        <w:jc w:val="both"/>
        <w:rPr>
          <w:rFonts w:ascii="Arial" w:hAnsi="Arial" w:cs="Arial"/>
          <w:sz w:val="22"/>
          <w:szCs w:val="22"/>
        </w:rPr>
      </w:pPr>
      <w:r w:rsidRPr="00896213">
        <w:rPr>
          <w:rFonts w:ascii="Arial" w:hAnsi="Arial" w:cs="Arial"/>
          <w:sz w:val="22"/>
          <w:szCs w:val="22"/>
        </w:rPr>
        <w:t xml:space="preserve">Participer à tous les évènements </w:t>
      </w:r>
      <w:r w:rsidR="00F658C9">
        <w:rPr>
          <w:rFonts w:ascii="Arial" w:hAnsi="Arial" w:cs="Arial"/>
          <w:sz w:val="22"/>
          <w:szCs w:val="22"/>
        </w:rPr>
        <w:t>auxquels la Région et/ou le DIM-</w:t>
      </w:r>
      <w:r w:rsidRPr="00896213">
        <w:rPr>
          <w:rFonts w:ascii="Arial" w:hAnsi="Arial" w:cs="Arial"/>
          <w:sz w:val="22"/>
          <w:szCs w:val="22"/>
        </w:rPr>
        <w:t>1HEALTH les invitent.</w:t>
      </w:r>
    </w:p>
    <w:p w14:paraId="657E78E2" w14:textId="4F9D0523" w:rsidR="00937D40" w:rsidRPr="00896213" w:rsidRDefault="00937D40" w:rsidP="00E92E96">
      <w:pPr>
        <w:numPr>
          <w:ilvl w:val="0"/>
          <w:numId w:val="4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300" w:lineRule="exact"/>
        <w:jc w:val="both"/>
        <w:rPr>
          <w:rFonts w:ascii="Arial" w:hAnsi="Arial" w:cs="Arial"/>
          <w:sz w:val="22"/>
          <w:szCs w:val="22"/>
        </w:rPr>
      </w:pPr>
      <w:r w:rsidRPr="00896213">
        <w:rPr>
          <w:rFonts w:ascii="Arial" w:hAnsi="Arial" w:cs="Arial"/>
          <w:sz w:val="22"/>
          <w:szCs w:val="22"/>
        </w:rPr>
        <w:t>Participer en tant que conférencier à une conférence scientifique ET éventuellement à une conférence grand public</w:t>
      </w:r>
      <w:r w:rsidR="00801EC9">
        <w:rPr>
          <w:rFonts w:ascii="Arial" w:hAnsi="Arial" w:cs="Arial"/>
          <w:sz w:val="22"/>
          <w:szCs w:val="22"/>
        </w:rPr>
        <w:t>,</w:t>
      </w:r>
      <w:r w:rsidRPr="00896213">
        <w:rPr>
          <w:rFonts w:ascii="Arial" w:hAnsi="Arial" w:cs="Arial"/>
          <w:sz w:val="22"/>
          <w:szCs w:val="22"/>
        </w:rPr>
        <w:t xml:space="preserve"> organisées par le DIM</w:t>
      </w:r>
      <w:r w:rsidR="00F658C9">
        <w:rPr>
          <w:rFonts w:ascii="Arial" w:hAnsi="Arial" w:cs="Arial"/>
          <w:sz w:val="22"/>
          <w:szCs w:val="22"/>
        </w:rPr>
        <w:t>-</w:t>
      </w:r>
      <w:r w:rsidRPr="00896213">
        <w:rPr>
          <w:rFonts w:ascii="Arial" w:hAnsi="Arial" w:cs="Arial"/>
          <w:sz w:val="22"/>
          <w:szCs w:val="22"/>
        </w:rPr>
        <w:t>1HEALTH</w:t>
      </w:r>
    </w:p>
    <w:p w14:paraId="4C198523" w14:textId="77777777" w:rsidR="00E92E96" w:rsidRPr="00445CE8" w:rsidRDefault="00E92E96" w:rsidP="00E92E96">
      <w:pPr>
        <w:numPr>
          <w:ilvl w:val="0"/>
          <w:numId w:val="4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20" w:line="300" w:lineRule="exact"/>
        <w:jc w:val="both"/>
        <w:rPr>
          <w:rFonts w:ascii="Arial" w:hAnsi="Arial" w:cs="Arial"/>
          <w:sz w:val="22"/>
          <w:szCs w:val="22"/>
        </w:rPr>
      </w:pPr>
      <w:r w:rsidRPr="00445CE8">
        <w:rPr>
          <w:rFonts w:ascii="Arial" w:hAnsi="Arial" w:cs="Arial"/>
          <w:sz w:val="22"/>
          <w:szCs w:val="22"/>
        </w:rPr>
        <w:t xml:space="preserve">Accueillir deux étudiants/apprentis franciliens dans le cadre d’un stage court de 2 mois minimum (308 h minimum) chacun. </w:t>
      </w:r>
    </w:p>
    <w:p w14:paraId="78E98624" w14:textId="77777777" w:rsidR="00937D40" w:rsidRDefault="00937D40" w:rsidP="00E92E96">
      <w:pPr>
        <w:numPr>
          <w:ilvl w:val="0"/>
          <w:numId w:val="4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300" w:lineRule="exact"/>
        <w:jc w:val="both"/>
        <w:rPr>
          <w:rFonts w:ascii="Arial" w:hAnsi="Arial" w:cs="Arial"/>
          <w:sz w:val="22"/>
          <w:szCs w:val="22"/>
        </w:rPr>
      </w:pPr>
      <w:r w:rsidRPr="00896213">
        <w:rPr>
          <w:rFonts w:ascii="Arial" w:hAnsi="Arial" w:cs="Arial"/>
          <w:sz w:val="22"/>
          <w:szCs w:val="22"/>
        </w:rPr>
        <w:t>L’observation de ces obligations sera prise en considération dans l’éligibilité des dossiers à l’occasion d’une prochaine demande.</w:t>
      </w:r>
    </w:p>
    <w:p w14:paraId="70F56D54" w14:textId="77777777" w:rsidR="00E63CD1" w:rsidRPr="00896213" w:rsidRDefault="00E63CD1" w:rsidP="00E63CD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300" w:lineRule="exact"/>
        <w:jc w:val="both"/>
        <w:rPr>
          <w:rFonts w:ascii="Arial" w:hAnsi="Arial" w:cs="Arial"/>
          <w:sz w:val="22"/>
          <w:szCs w:val="22"/>
        </w:rPr>
      </w:pPr>
    </w:p>
    <w:p w14:paraId="47799BC3" w14:textId="77777777" w:rsidR="00E63CD1" w:rsidRDefault="00E63CD1" w:rsidP="00E63CD1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jc w:val="center"/>
        <w:rPr>
          <w:rFonts w:ascii="Arial" w:hAnsi="Arial" w:cs="Arial"/>
          <w:sz w:val="22"/>
          <w:szCs w:val="22"/>
        </w:rPr>
      </w:pPr>
    </w:p>
    <w:p w14:paraId="1F596DE5" w14:textId="77777777" w:rsidR="00E63CD1" w:rsidRDefault="00E63CD1" w:rsidP="00E63CD1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jc w:val="center"/>
        <w:rPr>
          <w:rFonts w:ascii="Arial" w:hAnsi="Arial" w:cs="Arial"/>
          <w:sz w:val="22"/>
          <w:szCs w:val="22"/>
        </w:rPr>
      </w:pPr>
    </w:p>
    <w:p w14:paraId="77E418A6" w14:textId="69D68C97" w:rsidR="00E63CD1" w:rsidRDefault="00937D40" w:rsidP="00E63CD1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  <w:rPr>
          <w:rFonts w:ascii="Arial" w:hAnsi="Arial" w:cs="Arial"/>
          <w:b/>
          <w:i/>
          <w:sz w:val="22"/>
          <w:szCs w:val="22"/>
        </w:rPr>
      </w:pPr>
      <w:r w:rsidRPr="006215C5">
        <w:rPr>
          <w:rFonts w:ascii="Arial" w:hAnsi="Arial" w:cs="Arial"/>
          <w:sz w:val="22"/>
          <w:szCs w:val="22"/>
        </w:rPr>
        <w:t xml:space="preserve"> </w:t>
      </w:r>
      <w:r w:rsidR="00E63CD1" w:rsidRPr="00BC69F5">
        <w:rPr>
          <w:rFonts w:ascii="Arial" w:hAnsi="Arial" w:cs="Arial"/>
          <w:b/>
          <w:bCs/>
          <w:i/>
          <w:sz w:val="22"/>
          <w:szCs w:val="22"/>
        </w:rPr>
        <w:t>Le dossier de candidature</w:t>
      </w:r>
      <w:r w:rsidR="00E63CD1" w:rsidRPr="00BC69F5">
        <w:rPr>
          <w:rFonts w:ascii="Arial" w:hAnsi="Arial" w:cs="Arial"/>
          <w:b/>
          <w:i/>
          <w:sz w:val="22"/>
          <w:szCs w:val="22"/>
        </w:rPr>
        <w:t xml:space="preserve"> devra </w:t>
      </w:r>
      <w:r w:rsidR="00E63CD1" w:rsidRPr="00BC69F5">
        <w:rPr>
          <w:rFonts w:ascii="Arial" w:hAnsi="Arial" w:cs="Arial"/>
          <w:b/>
          <w:bCs/>
          <w:i/>
          <w:sz w:val="22"/>
          <w:szCs w:val="22"/>
        </w:rPr>
        <w:t xml:space="preserve">être </w:t>
      </w:r>
      <w:r w:rsidR="00E63CD1">
        <w:rPr>
          <w:rFonts w:ascii="Arial" w:hAnsi="Arial" w:cs="Arial"/>
          <w:b/>
          <w:bCs/>
          <w:i/>
          <w:sz w:val="22"/>
          <w:szCs w:val="22"/>
        </w:rPr>
        <w:t xml:space="preserve">téléchargé  à l’adresse </w:t>
      </w:r>
      <w:hyperlink r:id="rId8" w:history="1">
        <w:r w:rsidR="00512BF4" w:rsidRPr="00512BF4">
          <w:rPr>
            <w:rStyle w:val="Lienhypertexte"/>
            <w:rFonts w:ascii="Arial" w:hAnsi="Arial" w:cs="Arial"/>
            <w:b/>
            <w:bCs/>
            <w:i/>
            <w:sz w:val="22"/>
            <w:szCs w:val="22"/>
          </w:rPr>
          <w:t>https://www.anses.fr/fr/content/dim1health-2017</w:t>
        </w:r>
      </w:hyperlink>
      <w:r w:rsidR="00E63CD1">
        <w:rPr>
          <w:rFonts w:ascii="Arial" w:hAnsi="Arial" w:cs="Arial"/>
          <w:b/>
          <w:bCs/>
          <w:i/>
          <w:sz w:val="22"/>
          <w:szCs w:val="22"/>
        </w:rPr>
        <w:t xml:space="preserve"> , </w:t>
      </w:r>
      <w:r w:rsidR="00E63CD1" w:rsidRPr="00BC69F5">
        <w:rPr>
          <w:rFonts w:ascii="Arial" w:hAnsi="Arial" w:cs="Arial"/>
          <w:b/>
          <w:bCs/>
          <w:i/>
          <w:sz w:val="22"/>
          <w:szCs w:val="22"/>
        </w:rPr>
        <w:t xml:space="preserve">rempli </w:t>
      </w:r>
      <w:r w:rsidR="00E63CD1" w:rsidRPr="00BC69F5">
        <w:rPr>
          <w:rFonts w:ascii="Arial" w:hAnsi="Arial" w:cs="Arial"/>
          <w:b/>
          <w:i/>
          <w:sz w:val="22"/>
          <w:szCs w:val="22"/>
        </w:rPr>
        <w:t xml:space="preserve"> et soumis électroniquement avant la date limite annoncée</w:t>
      </w:r>
      <w:r w:rsidR="00E63CD1">
        <w:rPr>
          <w:rFonts w:ascii="Arial" w:hAnsi="Arial" w:cs="Arial"/>
          <w:b/>
          <w:i/>
          <w:sz w:val="22"/>
          <w:szCs w:val="22"/>
        </w:rPr>
        <w:t xml:space="preserve"> à l’adresse suivante </w:t>
      </w:r>
    </w:p>
    <w:p w14:paraId="049298F6" w14:textId="77777777" w:rsidR="00E63CD1" w:rsidRDefault="00E63CD1" w:rsidP="00E63CD1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</w:pPr>
      <w:r>
        <w:rPr>
          <w:rFonts w:ascii="Arial" w:hAnsi="Arial" w:cs="Arial"/>
          <w:b/>
          <w:i/>
          <w:sz w:val="22"/>
          <w:szCs w:val="22"/>
        </w:rPr>
        <w:t>dim1health2017@anses.fr</w:t>
      </w:r>
      <w:r w:rsidRPr="00BC69F5">
        <w:rPr>
          <w:rFonts w:ascii="Arial" w:hAnsi="Arial" w:cs="Arial"/>
          <w:b/>
          <w:i/>
          <w:sz w:val="22"/>
          <w:szCs w:val="22"/>
        </w:rPr>
        <w:t> </w:t>
      </w:r>
    </w:p>
    <w:p w14:paraId="0702C434" w14:textId="77777777" w:rsidR="00E63CD1" w:rsidRPr="00BC69F5" w:rsidRDefault="00834874" w:rsidP="00E63CD1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rPr>
          <w:rFonts w:ascii="Arial" w:hAnsi="Arial" w:cs="Arial"/>
          <w:sz w:val="22"/>
          <w:szCs w:val="22"/>
        </w:rPr>
      </w:pPr>
      <w:hyperlink r:id="rId9" w:history="1"/>
    </w:p>
    <w:p w14:paraId="102DA029" w14:textId="10D6C5C5" w:rsidR="00E63CD1" w:rsidRPr="00D6759E" w:rsidRDefault="00E63CD1" w:rsidP="00E63CD1">
      <w:pPr>
        <w:pStyle w:val="Retraitcorpsdetexte"/>
        <w:pBdr>
          <w:top w:val="none" w:sz="0" w:space="0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36C0A" w:themeFill="accent6" w:themeFillShade="BF"/>
        <w:spacing w:line="300" w:lineRule="exact"/>
        <w:ind w:firstLine="0"/>
        <w:jc w:val="center"/>
        <w:rPr>
          <w:rFonts w:ascii="Arial" w:hAnsi="Arial" w:cs="Arial"/>
          <w:b/>
          <w:bCs/>
          <w:color w:val="FFFFFF" w:themeColor="background1"/>
          <w:sz w:val="22"/>
          <w:szCs w:val="22"/>
        </w:rPr>
      </w:pPr>
      <w:r w:rsidRPr="00D6759E">
        <w:rPr>
          <w:rFonts w:ascii="Arial" w:hAnsi="Arial" w:cs="Arial"/>
          <w:b/>
          <w:color w:val="FFFFFF" w:themeColor="background1"/>
          <w:sz w:val="22"/>
          <w:szCs w:val="22"/>
        </w:rPr>
        <w:t xml:space="preserve">Date limite de dépôt des dossiers : </w:t>
      </w:r>
      <w:r>
        <w:rPr>
          <w:rFonts w:ascii="Arial" w:hAnsi="Arial" w:cs="Arial"/>
          <w:b/>
          <w:color w:val="FFFFFF" w:themeColor="background1"/>
          <w:sz w:val="22"/>
          <w:szCs w:val="22"/>
        </w:rPr>
        <w:t>15</w:t>
      </w:r>
      <w:r w:rsidRPr="00D6759E">
        <w:rPr>
          <w:rFonts w:ascii="Arial" w:hAnsi="Arial" w:cs="Arial"/>
          <w:b/>
          <w:color w:val="FFFFFF" w:themeColor="background1"/>
          <w:sz w:val="22"/>
          <w:szCs w:val="22"/>
        </w:rPr>
        <w:t>/0</w:t>
      </w:r>
      <w:r>
        <w:rPr>
          <w:rFonts w:ascii="Arial" w:hAnsi="Arial" w:cs="Arial"/>
          <w:b/>
          <w:color w:val="FFFFFF" w:themeColor="background1"/>
          <w:sz w:val="22"/>
          <w:szCs w:val="22"/>
        </w:rPr>
        <w:t>7</w:t>
      </w:r>
      <w:r w:rsidRPr="00D6759E">
        <w:rPr>
          <w:rFonts w:ascii="Arial" w:hAnsi="Arial" w:cs="Arial"/>
          <w:b/>
          <w:color w:val="FFFFFF" w:themeColor="background1"/>
          <w:sz w:val="22"/>
          <w:szCs w:val="22"/>
        </w:rPr>
        <w:t>/2017</w:t>
      </w:r>
      <w:r w:rsidRPr="00D6759E">
        <w:rPr>
          <w:rFonts w:ascii="Arial" w:hAnsi="Arial" w:cs="Arial"/>
          <w:b/>
          <w:bCs/>
          <w:color w:val="FFFFFF" w:themeColor="background1"/>
          <w:sz w:val="22"/>
          <w:szCs w:val="22"/>
        </w:rPr>
        <w:t xml:space="preserve"> à 12h00</w:t>
      </w:r>
    </w:p>
    <w:p w14:paraId="4166113F" w14:textId="77777777" w:rsidR="00E63CD1" w:rsidRPr="00BC69F5" w:rsidRDefault="00E63CD1" w:rsidP="00E63CD1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  <w:rPr>
          <w:rFonts w:ascii="Arial" w:hAnsi="Arial" w:cs="Arial"/>
          <w:sz w:val="22"/>
          <w:szCs w:val="22"/>
        </w:rPr>
      </w:pPr>
    </w:p>
    <w:p w14:paraId="03B07B40" w14:textId="77777777" w:rsidR="00E63CD1" w:rsidRPr="00BC69F5" w:rsidRDefault="00E63CD1" w:rsidP="00E63CD1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6056"/>
        </w:tabs>
        <w:spacing w:line="300" w:lineRule="exact"/>
        <w:ind w:firstLine="0"/>
        <w:jc w:val="center"/>
        <w:rPr>
          <w:rFonts w:ascii="Arial" w:hAnsi="Arial" w:cs="Arial"/>
          <w:sz w:val="22"/>
          <w:szCs w:val="22"/>
        </w:rPr>
      </w:pPr>
      <w:r w:rsidRPr="00BC69F5">
        <w:rPr>
          <w:rFonts w:ascii="Arial" w:hAnsi="Arial" w:cs="Arial"/>
          <w:sz w:val="22"/>
          <w:szCs w:val="22"/>
        </w:rPr>
        <w:t xml:space="preserve">Classement des dossiers par </w:t>
      </w:r>
      <w:r>
        <w:rPr>
          <w:rFonts w:ascii="Arial" w:hAnsi="Arial" w:cs="Arial"/>
          <w:sz w:val="22"/>
          <w:szCs w:val="22"/>
        </w:rPr>
        <w:t>le CS du DIM-1HEALTH</w:t>
      </w:r>
      <w:r w:rsidRPr="00BC69F5">
        <w:rPr>
          <w:rFonts w:ascii="Arial" w:hAnsi="Arial" w:cs="Arial"/>
          <w:sz w:val="22"/>
          <w:szCs w:val="22"/>
        </w:rPr>
        <w:t xml:space="preserve"> fin </w:t>
      </w:r>
      <w:r>
        <w:rPr>
          <w:rFonts w:ascii="Arial" w:hAnsi="Arial" w:cs="Arial"/>
          <w:sz w:val="22"/>
          <w:szCs w:val="22"/>
        </w:rPr>
        <w:t>septembre</w:t>
      </w:r>
      <w:r w:rsidRPr="00BC69F5">
        <w:rPr>
          <w:rFonts w:ascii="Arial" w:hAnsi="Arial" w:cs="Arial"/>
          <w:sz w:val="22"/>
          <w:szCs w:val="22"/>
        </w:rPr>
        <w:t xml:space="preserve"> 201</w:t>
      </w:r>
      <w:r>
        <w:rPr>
          <w:rFonts w:ascii="Arial" w:hAnsi="Arial" w:cs="Arial"/>
          <w:sz w:val="22"/>
          <w:szCs w:val="22"/>
        </w:rPr>
        <w:t>7</w:t>
      </w:r>
      <w:r w:rsidRPr="00BC69F5">
        <w:rPr>
          <w:rFonts w:ascii="Arial" w:hAnsi="Arial" w:cs="Arial"/>
          <w:sz w:val="22"/>
          <w:szCs w:val="22"/>
        </w:rPr>
        <w:t>.</w:t>
      </w:r>
    </w:p>
    <w:p w14:paraId="2475062A" w14:textId="77777777" w:rsidR="00E63CD1" w:rsidRDefault="00E63CD1" w:rsidP="00E63CD1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  <w:rPr>
          <w:rFonts w:ascii="Arial" w:hAnsi="Arial" w:cs="Arial"/>
          <w:sz w:val="22"/>
          <w:szCs w:val="22"/>
        </w:rPr>
      </w:pPr>
      <w:r w:rsidRPr="00BC69F5">
        <w:rPr>
          <w:rFonts w:ascii="Arial" w:hAnsi="Arial" w:cs="Arial"/>
          <w:sz w:val="22"/>
          <w:szCs w:val="22"/>
        </w:rPr>
        <w:t xml:space="preserve">Réponse définitive à la date du vote du programme par le Conseil Régional </w:t>
      </w:r>
    </w:p>
    <w:p w14:paraId="55617FE3" w14:textId="387A50C6" w:rsidR="00A22932" w:rsidRPr="006215C5" w:rsidRDefault="00E63CD1" w:rsidP="00E63CD1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  <w:rPr>
          <w:rFonts w:ascii="Arial" w:hAnsi="Arial" w:cs="Arial"/>
          <w:sz w:val="22"/>
          <w:szCs w:val="22"/>
        </w:rPr>
      </w:pPr>
      <w:r w:rsidRPr="00BC69F5">
        <w:rPr>
          <w:rFonts w:ascii="Arial" w:hAnsi="Arial" w:cs="Arial"/>
          <w:sz w:val="22"/>
          <w:szCs w:val="22"/>
        </w:rPr>
        <w:t xml:space="preserve">(prévu en </w:t>
      </w:r>
      <w:r>
        <w:rPr>
          <w:rFonts w:ascii="Arial" w:hAnsi="Arial" w:cs="Arial"/>
          <w:sz w:val="22"/>
          <w:szCs w:val="22"/>
        </w:rPr>
        <w:t>octobre</w:t>
      </w:r>
      <w:r w:rsidRPr="00BC69F5">
        <w:rPr>
          <w:rFonts w:ascii="Arial" w:hAnsi="Arial" w:cs="Arial"/>
          <w:sz w:val="22"/>
          <w:szCs w:val="22"/>
        </w:rPr>
        <w:t xml:space="preserve"> 201</w:t>
      </w:r>
      <w:r>
        <w:rPr>
          <w:rFonts w:ascii="Arial" w:hAnsi="Arial" w:cs="Arial"/>
          <w:sz w:val="22"/>
          <w:szCs w:val="22"/>
        </w:rPr>
        <w:t>7</w:t>
      </w:r>
      <w:r w:rsidRPr="00BC69F5">
        <w:rPr>
          <w:rFonts w:ascii="Arial" w:hAnsi="Arial" w:cs="Arial"/>
          <w:sz w:val="22"/>
          <w:szCs w:val="22"/>
        </w:rPr>
        <w:t>).</w:t>
      </w:r>
    </w:p>
    <w:p w14:paraId="1874158A" w14:textId="77777777" w:rsidR="00A22932" w:rsidRPr="006215C5" w:rsidRDefault="00A22932" w:rsidP="00A22932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rPr>
          <w:rFonts w:ascii="Arial" w:hAnsi="Arial" w:cs="Arial"/>
          <w:sz w:val="22"/>
          <w:szCs w:val="22"/>
        </w:rPr>
      </w:pPr>
    </w:p>
    <w:p w14:paraId="6DFCAB30" w14:textId="77777777" w:rsidR="00561CF9" w:rsidRPr="006215C5" w:rsidRDefault="00561CF9" w:rsidP="00A22932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jc w:val="left"/>
        <w:rPr>
          <w:rFonts w:ascii="Arial" w:hAnsi="Arial" w:cs="Arial"/>
          <w:spacing w:val="-2"/>
          <w:sz w:val="22"/>
          <w:szCs w:val="22"/>
        </w:rPr>
      </w:pPr>
    </w:p>
    <w:p w14:paraId="6A6518EE" w14:textId="4D88F85D" w:rsidR="00A257B3" w:rsidRDefault="00561CF9" w:rsidP="003A1BD7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 w:line="300" w:lineRule="exact"/>
        <w:ind w:firstLine="0"/>
        <w:rPr>
          <w:rFonts w:ascii="Arial" w:hAnsi="Arial" w:cs="Arial"/>
          <w:sz w:val="22"/>
          <w:szCs w:val="22"/>
        </w:rPr>
      </w:pPr>
      <w:r w:rsidRPr="00A257B3">
        <w:rPr>
          <w:rFonts w:ascii="Arial" w:hAnsi="Arial" w:cs="Arial"/>
          <w:sz w:val="22"/>
          <w:szCs w:val="22"/>
        </w:rPr>
        <w:t>La sélection sera</w:t>
      </w:r>
      <w:r w:rsidR="00771BA4" w:rsidRPr="00A257B3">
        <w:rPr>
          <w:rFonts w:ascii="Arial" w:hAnsi="Arial" w:cs="Arial"/>
          <w:sz w:val="22"/>
          <w:szCs w:val="22"/>
        </w:rPr>
        <w:t xml:space="preserve"> réalisée par le CS élargi </w:t>
      </w:r>
      <w:r w:rsidR="00E92E96">
        <w:rPr>
          <w:rFonts w:ascii="Arial" w:hAnsi="Arial" w:cs="Arial"/>
          <w:sz w:val="22"/>
          <w:szCs w:val="22"/>
        </w:rPr>
        <w:t>du DIM</w:t>
      </w:r>
      <w:r w:rsidR="00F658C9">
        <w:rPr>
          <w:rFonts w:ascii="Arial" w:hAnsi="Arial" w:cs="Arial"/>
          <w:sz w:val="22"/>
          <w:szCs w:val="22"/>
        </w:rPr>
        <w:t>-</w:t>
      </w:r>
      <w:r w:rsidR="00E92E96">
        <w:rPr>
          <w:rFonts w:ascii="Arial" w:hAnsi="Arial" w:cs="Arial"/>
          <w:sz w:val="22"/>
          <w:szCs w:val="22"/>
        </w:rPr>
        <w:t xml:space="preserve">1HEALTH </w:t>
      </w:r>
      <w:r w:rsidR="00896213" w:rsidRPr="00A257B3">
        <w:rPr>
          <w:rFonts w:ascii="Arial" w:hAnsi="Arial" w:cs="Arial"/>
          <w:sz w:val="22"/>
          <w:szCs w:val="22"/>
        </w:rPr>
        <w:t>après avis de deux rapporteurs</w:t>
      </w:r>
      <w:r w:rsidR="00A257B3">
        <w:rPr>
          <w:rFonts w:ascii="Arial" w:hAnsi="Arial" w:cs="Arial"/>
          <w:sz w:val="22"/>
          <w:szCs w:val="22"/>
        </w:rPr>
        <w:t>.</w:t>
      </w:r>
    </w:p>
    <w:p w14:paraId="1E2C52C9" w14:textId="61425989" w:rsidR="00A257B3" w:rsidRDefault="00E92E96" w:rsidP="003A1BD7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 w:line="300" w:lineRule="exact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Investissement </w:t>
      </w:r>
      <w:r w:rsidR="00A257B3">
        <w:rPr>
          <w:rFonts w:ascii="Arial" w:hAnsi="Arial" w:cs="Arial"/>
          <w:sz w:val="22"/>
          <w:szCs w:val="22"/>
        </w:rPr>
        <w:t>&lt;100k€ : 2 rapporteurs internes</w:t>
      </w:r>
    </w:p>
    <w:p w14:paraId="6D136108" w14:textId="36784EE4" w:rsidR="00A257B3" w:rsidRDefault="00E92E96" w:rsidP="003A1BD7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 w:line="300" w:lineRule="exact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Investissement </w:t>
      </w:r>
      <w:r w:rsidR="00A257B3">
        <w:rPr>
          <w:rFonts w:ascii="Arial" w:hAnsi="Arial" w:cs="Arial"/>
          <w:sz w:val="22"/>
          <w:szCs w:val="22"/>
        </w:rPr>
        <w:t>&gt;</w:t>
      </w:r>
      <w:r w:rsidR="0091747C">
        <w:rPr>
          <w:rFonts w:ascii="Arial" w:hAnsi="Arial" w:cs="Arial"/>
          <w:sz w:val="22"/>
          <w:szCs w:val="22"/>
        </w:rPr>
        <w:t>100k€ : 2 rapporteurs externes</w:t>
      </w:r>
    </w:p>
    <w:p w14:paraId="04D658D8" w14:textId="784C86C8" w:rsidR="00561CF9" w:rsidRPr="00896213" w:rsidRDefault="00E92E96" w:rsidP="003A1BD7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 w:line="300" w:lineRule="exact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Investissement </w:t>
      </w:r>
      <w:r w:rsidR="0091747C">
        <w:rPr>
          <w:rFonts w:ascii="Arial" w:hAnsi="Arial" w:cs="Arial"/>
          <w:sz w:val="22"/>
          <w:szCs w:val="22"/>
        </w:rPr>
        <w:t xml:space="preserve">&gt;200k€ : 2 rapporteurs externes et après </w:t>
      </w:r>
      <w:r w:rsidR="00F658C9">
        <w:rPr>
          <w:rFonts w:ascii="Arial" w:hAnsi="Arial" w:cs="Arial"/>
          <w:sz w:val="22"/>
          <w:szCs w:val="22"/>
        </w:rPr>
        <w:t>présélection</w:t>
      </w:r>
      <w:r w:rsidR="0091747C">
        <w:rPr>
          <w:rFonts w:ascii="Arial" w:hAnsi="Arial" w:cs="Arial"/>
          <w:sz w:val="22"/>
          <w:szCs w:val="22"/>
        </w:rPr>
        <w:t xml:space="preserve"> présentation devant </w:t>
      </w:r>
      <w:r w:rsidR="00561CF9" w:rsidRPr="00E92E96">
        <w:rPr>
          <w:rFonts w:ascii="Arial" w:hAnsi="Arial" w:cs="Arial"/>
          <w:sz w:val="22"/>
          <w:szCs w:val="22"/>
        </w:rPr>
        <w:t xml:space="preserve">le </w:t>
      </w:r>
      <w:r w:rsidR="00B06E5B" w:rsidRPr="00E92E96">
        <w:rPr>
          <w:rFonts w:ascii="Arial" w:hAnsi="Arial" w:cs="Arial"/>
          <w:sz w:val="22"/>
          <w:szCs w:val="22"/>
        </w:rPr>
        <w:t xml:space="preserve">Comité Scientifique Elargi </w:t>
      </w:r>
      <w:r w:rsidR="00561CF9" w:rsidRPr="00E92E96">
        <w:rPr>
          <w:rFonts w:ascii="Arial" w:hAnsi="Arial" w:cs="Arial"/>
          <w:sz w:val="22"/>
          <w:szCs w:val="22"/>
        </w:rPr>
        <w:t xml:space="preserve">en </w:t>
      </w:r>
      <w:r w:rsidR="006215C5" w:rsidRPr="00E92E96">
        <w:rPr>
          <w:rFonts w:ascii="Arial" w:hAnsi="Arial" w:cs="Arial"/>
          <w:sz w:val="22"/>
          <w:szCs w:val="22"/>
        </w:rPr>
        <w:t>septembre 2017</w:t>
      </w:r>
      <w:r w:rsidR="00A257B3" w:rsidRPr="00E92E96">
        <w:rPr>
          <w:rFonts w:ascii="Arial" w:hAnsi="Arial" w:cs="Arial"/>
          <w:sz w:val="22"/>
          <w:szCs w:val="22"/>
        </w:rPr>
        <w:t>.</w:t>
      </w:r>
      <w:r w:rsidR="00A257B3">
        <w:rPr>
          <w:rFonts w:ascii="Arial" w:hAnsi="Arial" w:cs="Arial"/>
          <w:sz w:val="22"/>
          <w:szCs w:val="22"/>
        </w:rPr>
        <w:t xml:space="preserve"> </w:t>
      </w:r>
    </w:p>
    <w:p w14:paraId="1F6F2196" w14:textId="77777777" w:rsidR="00A96838" w:rsidRDefault="00A96838" w:rsidP="00BC69F5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20" w:lineRule="exact"/>
        <w:ind w:firstLine="0"/>
        <w:rPr>
          <w:rFonts w:ascii="Arial" w:hAnsi="Arial"/>
        </w:rPr>
        <w:sectPr w:rsidR="00A96838" w:rsidSect="00777083">
          <w:headerReference w:type="default" r:id="rId10"/>
          <w:footerReference w:type="default" r:id="rId11"/>
          <w:headerReference w:type="first" r:id="rId12"/>
          <w:footnotePr>
            <w:pos w:val="beneathText"/>
          </w:footnotePr>
          <w:pgSz w:w="11905" w:h="16837"/>
          <w:pgMar w:top="1247" w:right="1134" w:bottom="1134" w:left="1134" w:header="709" w:footer="720" w:gutter="0"/>
          <w:cols w:space="720"/>
          <w:titlePg/>
          <w:docGrid w:linePitch="360"/>
        </w:sectPr>
      </w:pPr>
    </w:p>
    <w:p w14:paraId="41407C6C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61F216A5" w14:textId="77777777" w:rsidR="00A96838" w:rsidRPr="00365732" w:rsidRDefault="00A96838" w:rsidP="00462FAF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/>
        <w:rPr>
          <w:sz w:val="22"/>
          <w:szCs w:val="22"/>
        </w:rPr>
      </w:pPr>
    </w:p>
    <w:p w14:paraId="1F5BA8DC" w14:textId="77777777" w:rsidR="00A96838" w:rsidRPr="00365732" w:rsidRDefault="00A96838" w:rsidP="00462FAF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/>
        <w:rPr>
          <w:sz w:val="22"/>
          <w:szCs w:val="22"/>
        </w:rPr>
      </w:pPr>
    </w:p>
    <w:p w14:paraId="1A69CF80" w14:textId="21DF2DF4" w:rsidR="00A96838" w:rsidRPr="00462FAF" w:rsidRDefault="00E63CD1" w:rsidP="00462FAF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/>
        <w:rPr>
          <w:b w:val="0"/>
          <w:color w:val="548DD4" w:themeColor="text2" w:themeTint="99"/>
          <w:spacing w:val="40"/>
          <w:sz w:val="48"/>
          <w:szCs w:val="22"/>
        </w:rPr>
      </w:pPr>
      <w:r w:rsidRPr="00462FAF">
        <w:rPr>
          <w:b w:val="0"/>
          <w:color w:val="548DD4" w:themeColor="text2" w:themeTint="99"/>
          <w:spacing w:val="40"/>
          <w:sz w:val="48"/>
          <w:szCs w:val="22"/>
        </w:rPr>
        <w:t>EQUIPEMENT</w:t>
      </w:r>
    </w:p>
    <w:p w14:paraId="684A113A" w14:textId="77777777" w:rsidR="00A96838" w:rsidRPr="00462FAF" w:rsidRDefault="00A96838" w:rsidP="00462FAF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/>
        <w:rPr>
          <w:b w:val="0"/>
          <w:color w:val="548DD4" w:themeColor="text2" w:themeTint="99"/>
          <w:spacing w:val="40"/>
          <w:sz w:val="48"/>
          <w:szCs w:val="22"/>
        </w:rPr>
      </w:pPr>
      <w:r w:rsidRPr="00462FAF">
        <w:rPr>
          <w:b w:val="0"/>
          <w:color w:val="548DD4" w:themeColor="text2" w:themeTint="99"/>
          <w:spacing w:val="40"/>
          <w:sz w:val="48"/>
          <w:szCs w:val="22"/>
        </w:rPr>
        <w:t>(DIM 1HEALTH)</w:t>
      </w:r>
    </w:p>
    <w:p w14:paraId="7C83D2F4" w14:textId="77777777" w:rsidR="00A96838" w:rsidRPr="00462FAF" w:rsidRDefault="00A96838" w:rsidP="00462FAF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/>
        <w:rPr>
          <w:b w:val="0"/>
          <w:color w:val="548DD4" w:themeColor="text2" w:themeTint="99"/>
          <w:spacing w:val="40"/>
          <w:sz w:val="48"/>
          <w:szCs w:val="22"/>
        </w:rPr>
      </w:pPr>
      <w:r w:rsidRPr="00462FAF">
        <w:rPr>
          <w:b w:val="0"/>
          <w:color w:val="548DD4" w:themeColor="text2" w:themeTint="99"/>
          <w:spacing w:val="40"/>
          <w:sz w:val="48"/>
          <w:szCs w:val="22"/>
        </w:rPr>
        <w:t xml:space="preserve">50 K€ </w:t>
      </w:r>
      <w:r w:rsidRPr="00462FAF">
        <w:rPr>
          <w:b w:val="0"/>
          <w:color w:val="548DD4" w:themeColor="text2" w:themeTint="99"/>
          <w:spacing w:val="40"/>
          <w:sz w:val="48"/>
          <w:szCs w:val="22"/>
        </w:rPr>
        <w:sym w:font="Wingdings" w:char="F0E0"/>
      </w:r>
      <w:r w:rsidRPr="00462FAF">
        <w:rPr>
          <w:b w:val="0"/>
          <w:color w:val="548DD4" w:themeColor="text2" w:themeTint="99"/>
          <w:spacing w:val="40"/>
          <w:sz w:val="48"/>
          <w:szCs w:val="22"/>
        </w:rPr>
        <w:t xml:space="preserve"> 2 M€ (budget total HT)</w:t>
      </w:r>
    </w:p>
    <w:p w14:paraId="6840E8A1" w14:textId="77777777" w:rsidR="00A96838" w:rsidRPr="00462FAF" w:rsidRDefault="00A96838" w:rsidP="00462FAF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after="600"/>
        <w:rPr>
          <w:b w:val="0"/>
          <w:color w:val="548DD4" w:themeColor="text2" w:themeTint="99"/>
          <w:spacing w:val="40"/>
          <w:sz w:val="48"/>
          <w:szCs w:val="22"/>
        </w:rPr>
      </w:pPr>
      <w:r w:rsidRPr="00462FAF">
        <w:rPr>
          <w:b w:val="0"/>
          <w:color w:val="548DD4" w:themeColor="text2" w:themeTint="99"/>
          <w:spacing w:val="40"/>
          <w:sz w:val="48"/>
          <w:szCs w:val="22"/>
        </w:rPr>
        <w:t>APPEL A PROJETS 2017</w:t>
      </w:r>
    </w:p>
    <w:p w14:paraId="1D294A6C" w14:textId="77777777" w:rsidR="00A96838" w:rsidRPr="00462FAF" w:rsidRDefault="00A96838" w:rsidP="00462FAF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DDD9C3" w:themeFill="background2" w:themeFillShade="E6"/>
        <w:rPr>
          <w:b w:val="0"/>
          <w:color w:val="548DD4" w:themeColor="text2" w:themeTint="99"/>
          <w:spacing w:val="40"/>
          <w:sz w:val="48"/>
          <w:szCs w:val="22"/>
        </w:rPr>
      </w:pPr>
      <w:r w:rsidRPr="00462FAF">
        <w:rPr>
          <w:b w:val="0"/>
          <w:color w:val="548DD4" w:themeColor="text2" w:themeTint="99"/>
          <w:spacing w:val="40"/>
          <w:sz w:val="48"/>
          <w:szCs w:val="22"/>
        </w:rPr>
        <w:t>DOSSIER DE CANDIDATURE</w:t>
      </w:r>
    </w:p>
    <w:p w14:paraId="5418D438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57925104" w14:textId="77777777" w:rsidR="00A96838" w:rsidRPr="00365732" w:rsidRDefault="00A96838" w:rsidP="00462FAF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365732">
        <w:rPr>
          <w:rFonts w:ascii="Arial" w:hAnsi="Arial" w:cs="Arial"/>
          <w:sz w:val="22"/>
          <w:szCs w:val="22"/>
        </w:rPr>
        <w:t>Le texte et le dossier de candidature au présent appel à projets sont téléchargeables sur :</w:t>
      </w:r>
    </w:p>
    <w:p w14:paraId="233AFD24" w14:textId="2D170E2D" w:rsidR="00A96838" w:rsidRPr="00FC37FE" w:rsidRDefault="00834874" w:rsidP="00462FAF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hyperlink r:id="rId13" w:history="1">
        <w:r w:rsidR="00FC37FE" w:rsidRPr="00FC37FE">
          <w:rPr>
            <w:rStyle w:val="Lienhypertexte"/>
            <w:rFonts w:ascii="Arial" w:hAnsi="Arial" w:cs="Arial"/>
            <w:b/>
            <w:sz w:val="22"/>
            <w:szCs w:val="22"/>
          </w:rPr>
          <w:t>https://www.anses.fr/fr/content/dim1health-2017</w:t>
        </w:r>
      </w:hyperlink>
    </w:p>
    <w:p w14:paraId="290E1D21" w14:textId="01E17FA5" w:rsidR="00A96838" w:rsidRPr="00FC37FE" w:rsidRDefault="00A96838" w:rsidP="00462FAF">
      <w:pPr>
        <w:spacing w:line="360" w:lineRule="auto"/>
        <w:jc w:val="center"/>
        <w:rPr>
          <w:rFonts w:ascii="Arial" w:hAnsi="Arial" w:cs="Arial"/>
          <w:b/>
          <w:color w:val="E36C0A" w:themeColor="accent6" w:themeShade="BF"/>
          <w:sz w:val="22"/>
          <w:szCs w:val="22"/>
        </w:rPr>
      </w:pPr>
      <w:r w:rsidRPr="00FC37FE">
        <w:rPr>
          <w:rFonts w:ascii="Arial" w:hAnsi="Arial" w:cs="Arial"/>
          <w:b/>
          <w:color w:val="E36C0A" w:themeColor="accent6" w:themeShade="BF"/>
          <w:sz w:val="22"/>
          <w:szCs w:val="22"/>
        </w:rPr>
        <w:t xml:space="preserve">La date de clôture du présent appel a été fixée au </w:t>
      </w:r>
      <w:r w:rsidR="00FC37FE" w:rsidRPr="00FC37FE">
        <w:rPr>
          <w:rFonts w:ascii="Arial" w:hAnsi="Arial" w:cs="Arial"/>
          <w:b/>
          <w:color w:val="E36C0A" w:themeColor="accent6" w:themeShade="BF"/>
          <w:sz w:val="22"/>
          <w:szCs w:val="22"/>
        </w:rPr>
        <w:t>15 juillet 2017, 12h00</w:t>
      </w:r>
    </w:p>
    <w:p w14:paraId="1D8046AB" w14:textId="77777777" w:rsidR="00A96838" w:rsidRPr="00365732" w:rsidRDefault="00A96838" w:rsidP="00462FAF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365732">
        <w:rPr>
          <w:rFonts w:ascii="Arial" w:hAnsi="Arial" w:cs="Arial"/>
          <w:sz w:val="22"/>
          <w:szCs w:val="22"/>
        </w:rPr>
        <w:t>Pour tout renseignement sur cet appel à projets :</w:t>
      </w:r>
    </w:p>
    <w:p w14:paraId="5D23D321" w14:textId="77777777" w:rsidR="00A96838" w:rsidRPr="00365732" w:rsidRDefault="00834874" w:rsidP="00462FAF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hyperlink r:id="rId14" w:history="1">
        <w:r w:rsidR="00A96838" w:rsidRPr="00365732">
          <w:rPr>
            <w:rStyle w:val="Lienhypertexte"/>
            <w:rFonts w:ascii="Arial" w:hAnsi="Arial" w:cs="Arial"/>
            <w:sz w:val="22"/>
            <w:szCs w:val="22"/>
          </w:rPr>
          <w:t>dim1health2017@anses.fr</w:t>
        </w:r>
      </w:hyperlink>
    </w:p>
    <w:p w14:paraId="42677DFE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17594D6C" w14:textId="77777777" w:rsidR="00A96838" w:rsidRDefault="00A96838" w:rsidP="00A9683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fr-FR"/>
        </w:rPr>
        <w:drawing>
          <wp:inline distT="0" distB="0" distL="0" distR="0" wp14:anchorId="0530BBF9" wp14:editId="39A7E3A6">
            <wp:extent cx="1645920" cy="1243965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FBDB09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740EC7F3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7619B3C1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5311E454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  <w:sectPr w:rsidR="00A96838" w:rsidRPr="00365732" w:rsidSect="00BA21AB">
          <w:headerReference w:type="default" r:id="rId16"/>
          <w:headerReference w:type="first" r:id="rId17"/>
          <w:footerReference w:type="first" r:id="rId18"/>
          <w:pgSz w:w="11906" w:h="16838"/>
          <w:pgMar w:top="1417" w:right="1417" w:bottom="1417" w:left="1417" w:header="397" w:footer="708" w:gutter="0"/>
          <w:cols w:space="708"/>
          <w:titlePg/>
          <w:docGrid w:linePitch="360"/>
        </w:sectPr>
      </w:pPr>
    </w:p>
    <w:p w14:paraId="70715609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46FE8A36" w14:textId="77777777" w:rsidR="00A96838" w:rsidRPr="00E63CD1" w:rsidRDefault="00A96838" w:rsidP="00A96838">
      <w:pPr>
        <w:spacing w:after="12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En plus des éléments synthétiques résumant la candidature demandés ci-après, chaque candidat devra produire un dossier présentant les éléments suivants :</w:t>
      </w:r>
    </w:p>
    <w:p w14:paraId="2E090585" w14:textId="77777777" w:rsidR="00A96838" w:rsidRPr="00E63CD1" w:rsidRDefault="00A96838" w:rsidP="00A96838">
      <w:pPr>
        <w:pStyle w:val="Paragraphedeliste"/>
        <w:numPr>
          <w:ilvl w:val="0"/>
          <w:numId w:val="14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Un dossier scientifique de 20 pages maximum comprenant :</w:t>
      </w:r>
    </w:p>
    <w:p w14:paraId="2B25993B" w14:textId="77777777" w:rsidR="00A96838" w:rsidRPr="00E63CD1" w:rsidRDefault="00A96838" w:rsidP="00A96838">
      <w:pPr>
        <w:pStyle w:val="Paragraphedeliste"/>
        <w:numPr>
          <w:ilvl w:val="1"/>
          <w:numId w:val="14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Une présentation du projet scientifique en soulignant sa finalité</w:t>
      </w:r>
    </w:p>
    <w:p w14:paraId="5C744513" w14:textId="77777777" w:rsidR="00A96838" w:rsidRPr="00E63CD1" w:rsidRDefault="00A96838" w:rsidP="00A96838">
      <w:pPr>
        <w:pStyle w:val="Paragraphedeliste"/>
        <w:numPr>
          <w:ilvl w:val="1"/>
          <w:numId w:val="14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La description de l’équipe ou des équipes concernée(s) et leur positionnement au sein d’un département ou d’une entité,</w:t>
      </w:r>
    </w:p>
    <w:p w14:paraId="738ABF2B" w14:textId="77777777" w:rsidR="00A96838" w:rsidRPr="00E63CD1" w:rsidRDefault="00A96838" w:rsidP="00A96838">
      <w:pPr>
        <w:pStyle w:val="Paragraphedeliste"/>
        <w:numPr>
          <w:ilvl w:val="1"/>
          <w:numId w:val="14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La situation de la problématique abordée aux niveaux national et international,</w:t>
      </w:r>
    </w:p>
    <w:p w14:paraId="2CD4C996" w14:textId="77777777" w:rsidR="00A96838" w:rsidRPr="00E63CD1" w:rsidRDefault="00A96838" w:rsidP="00A96838">
      <w:pPr>
        <w:pStyle w:val="Paragraphedeliste"/>
        <w:numPr>
          <w:ilvl w:val="1"/>
          <w:numId w:val="14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La liste des utilisateurs potentiels de l’équipement (porteur du projet, autres laboratoires franciliens ou non, industriels, étudiants,...) ainsi que l’explicitation de l’intérêt de l’équipement pour chaque type d’utilisateur,</w:t>
      </w:r>
    </w:p>
    <w:p w14:paraId="7A4647CB" w14:textId="77777777" w:rsidR="00A96838" w:rsidRPr="00E63CD1" w:rsidRDefault="00A96838" w:rsidP="00A96838">
      <w:pPr>
        <w:pStyle w:val="Paragraphedeliste"/>
        <w:numPr>
          <w:ilvl w:val="1"/>
          <w:numId w:val="14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S’il s’agit d’une plate-forme mutualisée ou d’un plateau technique, expliciter les moyens humains qui seront affectés à son fonctionnement, ainsi que les modalités pour accéder à ses services, notamment pour les équipes externes,</w:t>
      </w:r>
    </w:p>
    <w:p w14:paraId="753D41CF" w14:textId="77777777" w:rsidR="00A96838" w:rsidRPr="00E63CD1" w:rsidRDefault="00A96838" w:rsidP="00A96838">
      <w:pPr>
        <w:pStyle w:val="Paragraphedeliste"/>
        <w:numPr>
          <w:ilvl w:val="1"/>
          <w:numId w:val="14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Une description de l’impact de l’équipement sur le potentiel scientifique et technologique francilien,</w:t>
      </w:r>
    </w:p>
    <w:p w14:paraId="4A12A732" w14:textId="77777777" w:rsidR="00A96838" w:rsidRPr="00E63CD1" w:rsidRDefault="00A96838" w:rsidP="00A96838">
      <w:pPr>
        <w:pStyle w:val="Paragraphedeliste"/>
        <w:numPr>
          <w:ilvl w:val="1"/>
          <w:numId w:val="14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Une description de l’incidence de l’équipement sur la formation des chercheurs,</w:t>
      </w:r>
    </w:p>
    <w:p w14:paraId="48A512E3" w14:textId="77777777" w:rsidR="00A96838" w:rsidRPr="00E63CD1" w:rsidRDefault="00A96838" w:rsidP="00A96838">
      <w:pPr>
        <w:pStyle w:val="Paragraphedeliste"/>
        <w:numPr>
          <w:ilvl w:val="1"/>
          <w:numId w:val="14"/>
        </w:numPr>
        <w:suppressAutoHyphens w:val="0"/>
        <w:spacing w:after="120"/>
        <w:ind w:left="1434" w:hanging="357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Le cas échéant, une description de l’intérêt économique du projet pour la région Ile-de-France ou de son potentiel d’utilisation dans le cadre de manifestations de sensibilisation du grand public à la recherche scientifique.</w:t>
      </w:r>
    </w:p>
    <w:p w14:paraId="7FD2739D" w14:textId="77777777" w:rsidR="00A96838" w:rsidRPr="00E63CD1" w:rsidRDefault="00A96838" w:rsidP="00A96838">
      <w:pPr>
        <w:pStyle w:val="Paragraphedeliste"/>
        <w:numPr>
          <w:ilvl w:val="0"/>
          <w:numId w:val="14"/>
        </w:numPr>
        <w:suppressAutoHyphens w:val="0"/>
        <w:spacing w:after="120"/>
        <w:ind w:left="714" w:hanging="357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Une liste de cinq publications les plus pertinentes des deux dernières années des équipes impliquées dans le projet.</w:t>
      </w:r>
    </w:p>
    <w:p w14:paraId="47AA567B" w14:textId="77777777" w:rsidR="00A96838" w:rsidRPr="00E63CD1" w:rsidRDefault="00A96838" w:rsidP="00A96838">
      <w:pPr>
        <w:pStyle w:val="Paragraphedeliste"/>
        <w:numPr>
          <w:ilvl w:val="0"/>
          <w:numId w:val="13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Les éléments budgétaires suivants, en accompagnement du budget prévisionnel à compléter en page 8 :</w:t>
      </w:r>
    </w:p>
    <w:p w14:paraId="6CC47DAE" w14:textId="77777777" w:rsidR="00A96838" w:rsidRPr="00E63CD1" w:rsidRDefault="00A96838" w:rsidP="00A96838">
      <w:pPr>
        <w:pStyle w:val="Paragraphedeliste"/>
        <w:numPr>
          <w:ilvl w:val="1"/>
          <w:numId w:val="13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Les lettres d’engagement des co-financeurs avérés du projet,</w:t>
      </w:r>
    </w:p>
    <w:p w14:paraId="4916639D" w14:textId="77777777" w:rsidR="00A96838" w:rsidRPr="00E63CD1" w:rsidRDefault="00A96838" w:rsidP="00A96838">
      <w:pPr>
        <w:pStyle w:val="Paragraphedeliste"/>
        <w:numPr>
          <w:ilvl w:val="1"/>
          <w:numId w:val="13"/>
        </w:numPr>
        <w:suppressAutoHyphens w:val="0"/>
        <w:spacing w:after="120"/>
        <w:ind w:left="1434" w:hanging="357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les devis des équipements, une présentation des contributions déjà acquises ainsi que des contributions sollicitées non acquises et la déclinaison par institution partenaire.</w:t>
      </w:r>
    </w:p>
    <w:p w14:paraId="7AF84AFC" w14:textId="77777777" w:rsidR="00A96838" w:rsidRPr="00E63CD1" w:rsidRDefault="00A96838" w:rsidP="00A96838">
      <w:pPr>
        <w:pStyle w:val="Paragraphedeliste"/>
        <w:numPr>
          <w:ilvl w:val="0"/>
          <w:numId w:val="13"/>
        </w:numPr>
        <w:suppressAutoHyphens w:val="0"/>
        <w:spacing w:after="120"/>
        <w:ind w:left="714" w:hanging="357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Une déclaration sur l’honneur attestant que le projet n’a pas fait l’objet d’une demande/d’un soutien dans le cadre d’un projet collaboratif d’un pôle de compétitivité, de l’appel équipements de Genopole ou CPER 2015-2020.</w:t>
      </w:r>
    </w:p>
    <w:p w14:paraId="2261944B" w14:textId="77777777" w:rsidR="00A96838" w:rsidRPr="00E63CD1" w:rsidRDefault="00A96838" w:rsidP="00A96838">
      <w:pPr>
        <w:pStyle w:val="Paragraphedeliste"/>
        <w:numPr>
          <w:ilvl w:val="0"/>
          <w:numId w:val="13"/>
        </w:numPr>
        <w:suppressAutoHyphens w:val="0"/>
        <w:spacing w:after="80"/>
        <w:contextualSpacing w:val="0"/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>Un RIB ou un RIP de l’établissement de recherche devant percevoir la subvention.</w:t>
      </w:r>
    </w:p>
    <w:p w14:paraId="1482C68F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78081019" w14:textId="77777777" w:rsidR="00A96838" w:rsidRPr="00E63CD1" w:rsidRDefault="00A96838" w:rsidP="00A96838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 w:rsidRPr="00E63CD1">
        <w:rPr>
          <w:rFonts w:ascii="Arial" w:hAnsi="Arial" w:cs="Arial"/>
          <w:i/>
          <w:iCs/>
          <w:sz w:val="22"/>
          <w:szCs w:val="22"/>
          <w:u w:val="single"/>
        </w:rPr>
        <w:t>Le montant de la subvention allouée est un montant maximum qui sera diminué si le montant dépensé est inférieur au montant prévu</w:t>
      </w:r>
      <w:r w:rsidRPr="00E63CD1">
        <w:rPr>
          <w:rFonts w:ascii="Arial" w:hAnsi="Arial" w:cs="Arial"/>
          <w:i/>
          <w:iCs/>
          <w:sz w:val="22"/>
          <w:szCs w:val="22"/>
        </w:rPr>
        <w:t xml:space="preserve"> (application du Taux d’Intervention Régional = TIR)</w:t>
      </w:r>
    </w:p>
    <w:p w14:paraId="685E791A" w14:textId="77777777" w:rsidR="00A96838" w:rsidRPr="00E63CD1" w:rsidRDefault="00A96838" w:rsidP="00A96838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 w:rsidRPr="00E63CD1">
        <w:rPr>
          <w:rFonts w:ascii="Arial" w:hAnsi="Arial" w:cs="Arial"/>
          <w:i/>
          <w:iCs/>
          <w:sz w:val="22"/>
          <w:szCs w:val="22"/>
        </w:rPr>
        <w:t>Par ex. : coût total de l’équipement = 100.000€ et subvention allouée = 66.000€ soit un TIR = 66%</w:t>
      </w:r>
    </w:p>
    <w:p w14:paraId="0B58DB8D" w14:textId="77777777" w:rsidR="00A96838" w:rsidRPr="00E63CD1" w:rsidRDefault="00A96838" w:rsidP="00A96838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 w:rsidRPr="00E63CD1">
        <w:rPr>
          <w:rFonts w:ascii="Arial" w:hAnsi="Arial" w:cs="Arial"/>
          <w:i/>
          <w:iCs/>
          <w:sz w:val="22"/>
          <w:szCs w:val="22"/>
        </w:rPr>
        <w:t xml:space="preserve">   - Si la dépense finale est inférieure au montant prévu, par ex. 90.000€, la subvention sera réajustée : 90.000*66% =59.400€</w:t>
      </w:r>
    </w:p>
    <w:p w14:paraId="6AEB626C" w14:textId="77777777" w:rsidR="00A96838" w:rsidRPr="00E63CD1" w:rsidRDefault="00A96838" w:rsidP="00A96838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 w:rsidRPr="00E63CD1">
        <w:rPr>
          <w:rFonts w:ascii="Arial" w:hAnsi="Arial" w:cs="Arial"/>
          <w:i/>
          <w:iCs/>
          <w:sz w:val="22"/>
          <w:szCs w:val="22"/>
        </w:rPr>
        <w:t xml:space="preserve">   - Si la dépense finale est supérieure au montant prévu, par ex 110.000€, la subvention est plafonnée à 100.000€ sous réserve d’un financement complémentaire.</w:t>
      </w:r>
    </w:p>
    <w:p w14:paraId="632BBDE5" w14:textId="77777777" w:rsidR="00A96838" w:rsidRPr="001E6BE5" w:rsidRDefault="00A96838" w:rsidP="00A96838">
      <w:pPr>
        <w:rPr>
          <w:rFonts w:cstheme="minorHAnsi"/>
          <w:sz w:val="22"/>
          <w:szCs w:val="22"/>
        </w:rPr>
      </w:pPr>
    </w:p>
    <w:p w14:paraId="2020F35A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  <w:sectPr w:rsidR="00A96838" w:rsidRPr="00365732" w:rsidSect="00365732">
          <w:headerReference w:type="first" r:id="rId19"/>
          <w:pgSz w:w="11906" w:h="16838" w:code="9"/>
          <w:pgMar w:top="1418" w:right="1418" w:bottom="1418" w:left="1418" w:header="397" w:footer="709" w:gutter="0"/>
          <w:cols w:space="708"/>
          <w:vAlign w:val="center"/>
          <w:titlePg/>
          <w:docGrid w:linePitch="360"/>
        </w:sectPr>
      </w:pPr>
    </w:p>
    <w:p w14:paraId="2B249285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3515D574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21AA9484" w14:textId="77777777" w:rsidR="00A96838" w:rsidRPr="00E63CD1" w:rsidRDefault="00A96838" w:rsidP="00A96838">
      <w:pPr>
        <w:pStyle w:val="Titre1"/>
        <w:jc w:val="center"/>
        <w:rPr>
          <w:rFonts w:ascii="Arial" w:hAnsi="Arial" w:cs="Arial"/>
        </w:rPr>
      </w:pPr>
      <w:r w:rsidRPr="00E63CD1">
        <w:rPr>
          <w:rFonts w:ascii="Arial" w:hAnsi="Arial" w:cs="Arial"/>
        </w:rPr>
        <w:t>FICHE RESUMEE DU PROJET SCIENTIFIQUE</w:t>
      </w:r>
    </w:p>
    <w:p w14:paraId="28104979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13DF5F4E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7B57FD96" w14:textId="77777777" w:rsidR="00A96838" w:rsidRPr="00E63CD1" w:rsidRDefault="00A96838" w:rsidP="00A96838">
      <w:pPr>
        <w:pStyle w:val="Titre2"/>
        <w:rPr>
          <w:rFonts w:ascii="Arial" w:hAnsi="Arial" w:cs="Arial"/>
        </w:rPr>
      </w:pPr>
      <w:r w:rsidRPr="00E63CD1">
        <w:rPr>
          <w:rFonts w:ascii="Arial" w:hAnsi="Arial" w:cs="Arial"/>
        </w:rPr>
        <w:t>Intitulé du projet et acronyme</w:t>
      </w:r>
    </w:p>
    <w:p w14:paraId="79A863EB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4C0E14F3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53467B61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51F80E8E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34534104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78F211B6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799E7C75" w14:textId="77777777" w:rsidR="00A96838" w:rsidRPr="00E63CD1" w:rsidRDefault="00A96838" w:rsidP="00A96838">
      <w:pPr>
        <w:pStyle w:val="Titre2"/>
        <w:rPr>
          <w:rFonts w:ascii="Arial" w:hAnsi="Arial" w:cs="Arial"/>
        </w:rPr>
      </w:pPr>
      <w:r w:rsidRPr="00E63CD1">
        <w:rPr>
          <w:rFonts w:ascii="Arial" w:hAnsi="Arial" w:cs="Arial"/>
        </w:rPr>
        <w:t>Thématique générale</w:t>
      </w:r>
    </w:p>
    <w:p w14:paraId="501992C2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001FF8DE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659B0EB3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088FCFC2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10220877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04AB7F8C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4248C7D2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7D269256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4BC8DF48" w14:textId="77777777" w:rsidR="00A96838" w:rsidRPr="00E63CD1" w:rsidRDefault="00A96838" w:rsidP="00A96838">
      <w:pPr>
        <w:pStyle w:val="Titre2"/>
        <w:rPr>
          <w:rFonts w:ascii="Arial" w:hAnsi="Arial" w:cs="Arial"/>
        </w:rPr>
      </w:pPr>
      <w:r w:rsidRPr="00E63CD1">
        <w:rPr>
          <w:rFonts w:ascii="Arial" w:hAnsi="Arial" w:cs="Arial"/>
        </w:rPr>
        <w:t>Montant de l’intervention régionale sollicitée</w:t>
      </w:r>
    </w:p>
    <w:p w14:paraId="742AB887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  <w:r w:rsidRPr="00E63CD1">
        <w:rPr>
          <w:rFonts w:ascii="Arial" w:hAnsi="Arial" w:cs="Arial"/>
          <w:sz w:val="22"/>
          <w:szCs w:val="22"/>
        </w:rPr>
        <w:t xml:space="preserve"> (respect des taux maximum indiqués du texte de l’appel à projets.)</w:t>
      </w:r>
    </w:p>
    <w:p w14:paraId="25F5F80C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6839B880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09680608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76BC1A39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2946FB30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231F2B4B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7DCCA154" w14:textId="77777777" w:rsidR="00A96838" w:rsidRPr="00E63CD1" w:rsidRDefault="00A96838" w:rsidP="00A96838">
      <w:pPr>
        <w:rPr>
          <w:rFonts w:ascii="Arial" w:hAnsi="Arial" w:cs="Arial"/>
          <w:sz w:val="22"/>
          <w:szCs w:val="22"/>
        </w:rPr>
      </w:pPr>
    </w:p>
    <w:p w14:paraId="2E55FF7D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  <w:r w:rsidRPr="00365732">
        <w:rPr>
          <w:rFonts w:ascii="Arial" w:hAnsi="Arial" w:cs="Arial"/>
          <w:sz w:val="22"/>
          <w:szCs w:val="22"/>
        </w:rPr>
        <w:br w:type="page"/>
      </w:r>
    </w:p>
    <w:p w14:paraId="34372E82" w14:textId="77777777" w:rsidR="00A96838" w:rsidRPr="00365732" w:rsidRDefault="00A96838" w:rsidP="00A96838">
      <w:pPr>
        <w:rPr>
          <w:rStyle w:val="Rfrenceintense"/>
          <w:sz w:val="22"/>
          <w:szCs w:val="22"/>
        </w:rPr>
      </w:pPr>
    </w:p>
    <w:p w14:paraId="440011BC" w14:textId="77777777" w:rsidR="00A96838" w:rsidRPr="00E63CD1" w:rsidRDefault="00A96838" w:rsidP="00A96838">
      <w:pPr>
        <w:rPr>
          <w:rStyle w:val="Rfrenceintense"/>
          <w:rFonts w:ascii="Arial" w:hAnsi="Arial" w:cs="Arial"/>
          <w:sz w:val="22"/>
          <w:szCs w:val="22"/>
        </w:rPr>
      </w:pPr>
      <w:r w:rsidRPr="00E63CD1">
        <w:rPr>
          <w:rStyle w:val="Rfrenceintense"/>
          <w:rFonts w:ascii="Arial" w:hAnsi="Arial" w:cs="Arial"/>
          <w:sz w:val="22"/>
          <w:szCs w:val="22"/>
        </w:rPr>
        <w:t>Ce projet a-t-il fait l’objet de demande de financement dans le cadre d’un ou plusieurs autres dispositifs nationaux ou régionaux ?</w:t>
      </w:r>
    </w:p>
    <w:p w14:paraId="51B53156" w14:textId="77777777" w:rsidR="00A96838" w:rsidRPr="00E63CD1" w:rsidRDefault="00A96838" w:rsidP="00A96838">
      <w:pPr>
        <w:ind w:left="1134"/>
        <w:rPr>
          <w:rStyle w:val="Rfrenceintense"/>
          <w:rFonts w:ascii="Arial" w:hAnsi="Arial" w:cs="Arial"/>
          <w:sz w:val="22"/>
          <w:szCs w:val="22"/>
        </w:rPr>
      </w:pPr>
      <w:r w:rsidRPr="00E63CD1">
        <w:rPr>
          <w:rStyle w:val="Rfrenceintense"/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"/>
      <w:r w:rsidRPr="00E63CD1">
        <w:rPr>
          <w:rStyle w:val="Rfrenceintense"/>
          <w:rFonts w:ascii="Arial" w:hAnsi="Arial" w:cs="Arial"/>
          <w:sz w:val="22"/>
          <w:szCs w:val="22"/>
        </w:rPr>
        <w:instrText xml:space="preserve"> FORMCHECKBOX </w:instrText>
      </w:r>
      <w:r w:rsidR="00834874">
        <w:rPr>
          <w:rStyle w:val="Rfrenceintense"/>
          <w:rFonts w:ascii="Arial" w:hAnsi="Arial" w:cs="Arial"/>
          <w:sz w:val="22"/>
          <w:szCs w:val="22"/>
        </w:rPr>
      </w:r>
      <w:r w:rsidR="00834874">
        <w:rPr>
          <w:rStyle w:val="Rfrenceintense"/>
          <w:rFonts w:ascii="Arial" w:hAnsi="Arial" w:cs="Arial"/>
          <w:sz w:val="22"/>
          <w:szCs w:val="22"/>
        </w:rPr>
        <w:fldChar w:fldCharType="separate"/>
      </w:r>
      <w:r w:rsidRPr="00E63CD1">
        <w:rPr>
          <w:rStyle w:val="Rfrenceintense"/>
          <w:rFonts w:ascii="Arial" w:hAnsi="Arial" w:cs="Arial"/>
          <w:sz w:val="22"/>
          <w:szCs w:val="22"/>
        </w:rPr>
        <w:fldChar w:fldCharType="end"/>
      </w:r>
      <w:bookmarkEnd w:id="1"/>
      <w:r w:rsidRPr="00E63CD1">
        <w:rPr>
          <w:rStyle w:val="Rfrenceintense"/>
          <w:rFonts w:ascii="Arial" w:hAnsi="Arial" w:cs="Arial"/>
          <w:sz w:val="22"/>
          <w:szCs w:val="22"/>
        </w:rPr>
        <w:t xml:space="preserve"> OUI</w:t>
      </w:r>
    </w:p>
    <w:p w14:paraId="2F329A7E" w14:textId="77777777" w:rsidR="00A96838" w:rsidRPr="00E63CD1" w:rsidRDefault="00A96838" w:rsidP="00A96838">
      <w:pPr>
        <w:ind w:left="1134"/>
        <w:rPr>
          <w:rStyle w:val="Rfrenceintense"/>
          <w:rFonts w:ascii="Arial" w:hAnsi="Arial" w:cs="Arial"/>
          <w:sz w:val="22"/>
          <w:szCs w:val="22"/>
        </w:rPr>
      </w:pPr>
      <w:r w:rsidRPr="00E63CD1">
        <w:rPr>
          <w:rStyle w:val="Rfrenceintense"/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2"/>
      <w:r w:rsidRPr="00E63CD1">
        <w:rPr>
          <w:rStyle w:val="Rfrenceintense"/>
          <w:rFonts w:ascii="Arial" w:hAnsi="Arial" w:cs="Arial"/>
          <w:sz w:val="22"/>
          <w:szCs w:val="22"/>
        </w:rPr>
        <w:instrText xml:space="preserve"> FORMCHECKBOX </w:instrText>
      </w:r>
      <w:r w:rsidR="00834874">
        <w:rPr>
          <w:rStyle w:val="Rfrenceintense"/>
          <w:rFonts w:ascii="Arial" w:hAnsi="Arial" w:cs="Arial"/>
          <w:sz w:val="22"/>
          <w:szCs w:val="22"/>
        </w:rPr>
      </w:r>
      <w:r w:rsidR="00834874">
        <w:rPr>
          <w:rStyle w:val="Rfrenceintense"/>
          <w:rFonts w:ascii="Arial" w:hAnsi="Arial" w:cs="Arial"/>
          <w:sz w:val="22"/>
          <w:szCs w:val="22"/>
        </w:rPr>
        <w:fldChar w:fldCharType="separate"/>
      </w:r>
      <w:r w:rsidRPr="00E63CD1">
        <w:rPr>
          <w:rStyle w:val="Rfrenceintense"/>
          <w:rFonts w:ascii="Arial" w:hAnsi="Arial" w:cs="Arial"/>
          <w:sz w:val="22"/>
          <w:szCs w:val="22"/>
        </w:rPr>
        <w:fldChar w:fldCharType="end"/>
      </w:r>
      <w:bookmarkEnd w:id="2"/>
      <w:r w:rsidRPr="00E63CD1">
        <w:rPr>
          <w:rStyle w:val="Rfrenceintense"/>
          <w:rFonts w:ascii="Arial" w:hAnsi="Arial" w:cs="Arial"/>
          <w:sz w:val="22"/>
          <w:szCs w:val="22"/>
        </w:rPr>
        <w:t xml:space="preserve"> NON</w:t>
      </w:r>
    </w:p>
    <w:p w14:paraId="435D9CFA" w14:textId="77777777" w:rsidR="00A96838" w:rsidRPr="00E63CD1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795C0E6A" w14:textId="77777777" w:rsidR="00A96838" w:rsidRPr="00E63CD1" w:rsidRDefault="00A96838" w:rsidP="00F56F37">
      <w:pPr>
        <w:shd w:val="clear" w:color="auto" w:fill="948A54" w:themeFill="background2" w:themeFillShade="80"/>
        <w:spacing w:after="80"/>
        <w:jc w:val="center"/>
        <w:rPr>
          <w:rFonts w:ascii="Arial" w:hAnsi="Arial" w:cs="Arial"/>
          <w:b/>
          <w:smallCaps/>
          <w:color w:val="FFFFFF" w:themeColor="background1"/>
          <w:szCs w:val="22"/>
        </w:rPr>
      </w:pPr>
      <w:r w:rsidRPr="00E63CD1">
        <w:rPr>
          <w:rFonts w:ascii="Arial" w:hAnsi="Arial" w:cs="Arial"/>
          <w:b/>
          <w:smallCaps/>
          <w:color w:val="FFFFFF" w:themeColor="background1"/>
          <w:szCs w:val="22"/>
        </w:rPr>
        <w:t>Organisme de recherche ou d’Enseignement supérieur de rattachement</w:t>
      </w:r>
    </w:p>
    <w:p w14:paraId="5BA1F26A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 xml:space="preserve">Nom : </w:t>
      </w:r>
    </w:p>
    <w:p w14:paraId="6EDDBABA" w14:textId="77777777" w:rsidR="00A96838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Forme juridique :</w:t>
      </w:r>
    </w:p>
    <w:p w14:paraId="4B5152D4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09E36004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>Numéros SIRET et APE :</w:t>
      </w:r>
    </w:p>
    <w:p w14:paraId="72E73A7D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>(joindre une copie  des statuts) :</w:t>
      </w:r>
    </w:p>
    <w:p w14:paraId="2BBBC0BA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 xml:space="preserve">Adresse : </w:t>
      </w:r>
    </w:p>
    <w:p w14:paraId="5CDD6806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34ECA0D2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74E26EAE" w14:textId="77777777" w:rsidR="00A96838" w:rsidRPr="00365732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>Téléphone :</w:t>
      </w:r>
      <w:r w:rsidRPr="00365732">
        <w:rPr>
          <w:rFonts w:ascii="Arial" w:hAnsi="Arial" w:cs="Arial"/>
          <w:b/>
          <w:sz w:val="22"/>
          <w:szCs w:val="22"/>
        </w:rPr>
        <w:tab/>
        <w:t xml:space="preserve">Télécopie : </w:t>
      </w:r>
    </w:p>
    <w:p w14:paraId="2DBCF39C" w14:textId="2B7F1284" w:rsidR="00A96838" w:rsidRPr="00E63CD1" w:rsidRDefault="00A96838" w:rsidP="00F56F37">
      <w:pPr>
        <w:shd w:val="clear" w:color="auto" w:fill="DDD9C3" w:themeFill="background2" w:themeFillShade="E6"/>
        <w:spacing w:after="80"/>
        <w:jc w:val="center"/>
        <w:rPr>
          <w:rFonts w:ascii="Arial" w:hAnsi="Arial" w:cs="Arial"/>
          <w:b/>
          <w:smallCaps/>
          <w:szCs w:val="22"/>
        </w:rPr>
      </w:pPr>
      <w:r w:rsidRPr="00E63CD1">
        <w:rPr>
          <w:rFonts w:ascii="Arial" w:hAnsi="Arial" w:cs="Arial"/>
          <w:b/>
          <w:smallCaps/>
          <w:szCs w:val="22"/>
        </w:rPr>
        <w:t>Visa du Représentant légal</w:t>
      </w:r>
      <w:r w:rsidR="00E63CD1">
        <w:rPr>
          <w:rFonts w:ascii="Arial" w:hAnsi="Arial" w:cs="Arial"/>
          <w:b/>
          <w:smallCaps/>
          <w:szCs w:val="22"/>
        </w:rPr>
        <w:t xml:space="preserve"> </w:t>
      </w:r>
      <w:r w:rsidRPr="00E63CD1">
        <w:rPr>
          <w:rFonts w:ascii="Arial" w:hAnsi="Arial" w:cs="Arial"/>
          <w:b/>
          <w:smallCaps/>
          <w:szCs w:val="22"/>
        </w:rPr>
        <w:t>(personne habilitée à signer la convention)</w:t>
      </w:r>
    </w:p>
    <w:p w14:paraId="44DA7ED0" w14:textId="77777777" w:rsidR="00A96838" w:rsidRPr="00365732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>Nom :</w:t>
      </w:r>
      <w:r w:rsidRPr="00365732">
        <w:rPr>
          <w:rFonts w:ascii="Arial" w:hAnsi="Arial" w:cs="Arial"/>
          <w:b/>
          <w:sz w:val="22"/>
          <w:szCs w:val="22"/>
        </w:rPr>
        <w:tab/>
        <w:t xml:space="preserve">Prénom : </w:t>
      </w:r>
    </w:p>
    <w:p w14:paraId="0D3FD4EC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 xml:space="preserve">Qualité : </w:t>
      </w:r>
    </w:p>
    <w:p w14:paraId="64D80FAA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4FDDD3DC" w14:textId="77777777" w:rsidR="00A96838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 xml:space="preserve">Adresse : </w:t>
      </w:r>
    </w:p>
    <w:p w14:paraId="0C15765E" w14:textId="77777777" w:rsidR="00A96838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2E6AA6A7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4C88187A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 xml:space="preserve">Téléphone : </w:t>
      </w:r>
    </w:p>
    <w:p w14:paraId="1C1FE8EC" w14:textId="77777777" w:rsidR="00A96838" w:rsidRPr="00365732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365732">
        <w:rPr>
          <w:rFonts w:ascii="Arial" w:hAnsi="Arial" w:cs="Arial"/>
          <w:b/>
          <w:sz w:val="22"/>
          <w:szCs w:val="22"/>
        </w:rPr>
        <w:t>E-mail :</w:t>
      </w:r>
    </w:p>
    <w:p w14:paraId="0F376F18" w14:textId="77777777" w:rsidR="00A96838" w:rsidRPr="00365732" w:rsidRDefault="00A96838" w:rsidP="00F56F37">
      <w:pPr>
        <w:spacing w:after="80"/>
        <w:rPr>
          <w:sz w:val="22"/>
          <w:szCs w:val="22"/>
        </w:rPr>
      </w:pPr>
    </w:p>
    <w:p w14:paraId="5CAD9886" w14:textId="77777777" w:rsidR="00A96838" w:rsidRPr="00E63CD1" w:rsidRDefault="00A96838" w:rsidP="00F56F37">
      <w:pPr>
        <w:shd w:val="clear" w:color="auto" w:fill="948A54" w:themeFill="background2" w:themeFillShade="80"/>
        <w:spacing w:after="80"/>
        <w:jc w:val="center"/>
        <w:rPr>
          <w:rFonts w:ascii="Arial" w:hAnsi="Arial" w:cs="Arial"/>
          <w:b/>
          <w:smallCaps/>
          <w:color w:val="FFFFFF" w:themeColor="background1"/>
          <w:szCs w:val="22"/>
        </w:rPr>
      </w:pPr>
      <w:r w:rsidRPr="00E63CD1">
        <w:rPr>
          <w:rFonts w:ascii="Arial" w:hAnsi="Arial" w:cs="Arial"/>
          <w:b/>
          <w:smallCaps/>
          <w:color w:val="FFFFFF" w:themeColor="background1"/>
          <w:szCs w:val="22"/>
        </w:rPr>
        <w:t>Services financiers (en charge de la gestion de la subvention régionale)</w:t>
      </w:r>
    </w:p>
    <w:p w14:paraId="0AC13E59" w14:textId="77777777" w:rsidR="00A96838" w:rsidRPr="007976E0" w:rsidRDefault="00A96838" w:rsidP="00F56F37">
      <w:pPr>
        <w:shd w:val="clear" w:color="auto" w:fill="EEECE1" w:themeFill="background2"/>
        <w:spacing w:after="80"/>
        <w:jc w:val="center"/>
        <w:rPr>
          <w:rFonts w:ascii="Arial" w:hAnsi="Arial" w:cs="Arial"/>
          <w:b/>
          <w:smallCaps/>
          <w:sz w:val="22"/>
          <w:szCs w:val="22"/>
        </w:rPr>
      </w:pPr>
      <w:r w:rsidRPr="007976E0">
        <w:rPr>
          <w:rFonts w:ascii="Arial" w:hAnsi="Arial" w:cs="Arial"/>
          <w:b/>
          <w:smallCaps/>
          <w:sz w:val="22"/>
          <w:szCs w:val="22"/>
        </w:rPr>
        <w:t>Gestionnaire - comptable qui va gérer le contrat et s’occuper de son suivi</w:t>
      </w:r>
    </w:p>
    <w:p w14:paraId="3281A4DD" w14:textId="77777777" w:rsidR="00A96838" w:rsidRPr="007976E0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976E0">
        <w:rPr>
          <w:rFonts w:ascii="Arial" w:hAnsi="Arial" w:cs="Arial"/>
          <w:b/>
          <w:sz w:val="22"/>
          <w:szCs w:val="22"/>
        </w:rPr>
        <w:t>Nom :</w:t>
      </w:r>
      <w:r w:rsidRPr="007976E0">
        <w:rPr>
          <w:rFonts w:ascii="Arial" w:hAnsi="Arial" w:cs="Arial"/>
          <w:b/>
          <w:sz w:val="22"/>
          <w:szCs w:val="22"/>
        </w:rPr>
        <w:tab/>
        <w:t xml:space="preserve">Prénom : </w:t>
      </w:r>
    </w:p>
    <w:p w14:paraId="329E8588" w14:textId="77777777" w:rsidR="00A96838" w:rsidRPr="007976E0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976E0">
        <w:rPr>
          <w:rFonts w:ascii="Arial" w:hAnsi="Arial" w:cs="Arial"/>
          <w:b/>
          <w:sz w:val="22"/>
          <w:szCs w:val="22"/>
        </w:rPr>
        <w:t xml:space="preserve">Qualité : </w:t>
      </w:r>
    </w:p>
    <w:p w14:paraId="067584AE" w14:textId="77777777" w:rsidR="00A96838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976E0">
        <w:rPr>
          <w:rFonts w:ascii="Arial" w:hAnsi="Arial" w:cs="Arial"/>
          <w:b/>
          <w:sz w:val="22"/>
          <w:szCs w:val="22"/>
        </w:rPr>
        <w:t xml:space="preserve">Adresse : </w:t>
      </w:r>
    </w:p>
    <w:p w14:paraId="656FCB9E" w14:textId="77777777" w:rsidR="00A96838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</w:p>
    <w:p w14:paraId="0CE36663" w14:textId="77777777" w:rsidR="00A96838" w:rsidRPr="007976E0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</w:p>
    <w:p w14:paraId="0ADB8C5B" w14:textId="77777777" w:rsidR="00A96838" w:rsidRPr="007976E0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976E0">
        <w:rPr>
          <w:rFonts w:ascii="Arial" w:hAnsi="Arial" w:cs="Arial"/>
          <w:b/>
          <w:sz w:val="22"/>
          <w:szCs w:val="22"/>
        </w:rPr>
        <w:t xml:space="preserve">Téléphone : </w:t>
      </w:r>
    </w:p>
    <w:p w14:paraId="23A42EDD" w14:textId="77777777" w:rsidR="00A96838" w:rsidRPr="007976E0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976E0">
        <w:rPr>
          <w:rFonts w:ascii="Arial" w:hAnsi="Arial" w:cs="Arial"/>
          <w:b/>
          <w:sz w:val="22"/>
          <w:szCs w:val="22"/>
        </w:rPr>
        <w:t xml:space="preserve">E-mail : </w:t>
      </w:r>
    </w:p>
    <w:p w14:paraId="6CA6A9C7" w14:textId="77777777" w:rsidR="00A96838" w:rsidRPr="007976E0" w:rsidRDefault="00A96838" w:rsidP="00F56F37">
      <w:pPr>
        <w:shd w:val="clear" w:color="auto" w:fill="EEECE1" w:themeFill="background2"/>
        <w:tabs>
          <w:tab w:val="left" w:pos="5103"/>
        </w:tabs>
        <w:spacing w:after="80"/>
        <w:jc w:val="center"/>
        <w:rPr>
          <w:rFonts w:ascii="Arial" w:hAnsi="Arial" w:cs="Arial"/>
          <w:b/>
          <w:sz w:val="22"/>
          <w:szCs w:val="22"/>
        </w:rPr>
      </w:pPr>
      <w:r w:rsidRPr="007976E0">
        <w:rPr>
          <w:rFonts w:ascii="Arial" w:hAnsi="Arial" w:cs="Arial"/>
          <w:b/>
          <w:sz w:val="22"/>
          <w:szCs w:val="22"/>
        </w:rPr>
        <w:t>Joindre obligatoirement un relevé d'identité bancaire ou postal (RIB ou RIP)</w:t>
      </w:r>
    </w:p>
    <w:p w14:paraId="50CC1ACC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412CE657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728D7676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38068B6C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6E1F8021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49836048" w14:textId="77777777" w:rsidR="00A96838" w:rsidRPr="007E0B59" w:rsidRDefault="00A96838" w:rsidP="00A96838">
      <w:pPr>
        <w:shd w:val="clear" w:color="auto" w:fill="948A54" w:themeFill="background2" w:themeFillShade="80"/>
        <w:jc w:val="center"/>
        <w:rPr>
          <w:rStyle w:val="Titredulivre"/>
        </w:rPr>
      </w:pPr>
      <w:r w:rsidRPr="007E0B59">
        <w:rPr>
          <w:rStyle w:val="Titredulivre"/>
        </w:rPr>
        <w:t>Laboratoire coordinateur</w:t>
      </w:r>
    </w:p>
    <w:p w14:paraId="50119261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Nom et n° du laboratoire : </w:t>
      </w:r>
    </w:p>
    <w:p w14:paraId="4D29867A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</w:p>
    <w:p w14:paraId="4D18DE18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>Nom du directeur / directrice :</w:t>
      </w:r>
      <w:r w:rsidRPr="007E0B59">
        <w:rPr>
          <w:rFonts w:ascii="Arial" w:hAnsi="Arial" w:cs="Arial"/>
          <w:b/>
          <w:sz w:val="22"/>
          <w:szCs w:val="22"/>
        </w:rPr>
        <w:tab/>
        <w:t xml:space="preserve">Prénom : </w:t>
      </w:r>
    </w:p>
    <w:p w14:paraId="4E0D2E83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Adresse : </w:t>
      </w:r>
    </w:p>
    <w:p w14:paraId="6ABE31BA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</w:p>
    <w:p w14:paraId="1D869A1E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</w:p>
    <w:p w14:paraId="4FD339CE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>Téléphone :</w:t>
      </w:r>
      <w:r w:rsidRPr="007E0B59">
        <w:rPr>
          <w:rFonts w:ascii="Arial" w:hAnsi="Arial" w:cs="Arial"/>
          <w:b/>
          <w:sz w:val="22"/>
          <w:szCs w:val="22"/>
        </w:rPr>
        <w:tab/>
        <w:t xml:space="preserve">Télécopie : </w:t>
      </w:r>
    </w:p>
    <w:p w14:paraId="755D638F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E-mail : </w:t>
      </w:r>
    </w:p>
    <w:p w14:paraId="1AC148FB" w14:textId="77777777" w:rsidR="00A96838" w:rsidRPr="00365732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04198B8C" w14:textId="77777777" w:rsidR="00A96838" w:rsidRPr="007E0B59" w:rsidRDefault="00A96838" w:rsidP="00F56F37">
      <w:pPr>
        <w:shd w:val="clear" w:color="auto" w:fill="948A54" w:themeFill="background2" w:themeFillShade="80"/>
        <w:spacing w:after="80"/>
        <w:jc w:val="center"/>
        <w:rPr>
          <w:rStyle w:val="Titredulivre"/>
        </w:rPr>
      </w:pPr>
      <w:r w:rsidRPr="007E0B59">
        <w:rPr>
          <w:rStyle w:val="Titredulivre"/>
        </w:rPr>
        <w:t>Responsable scientifique du projet (chef de projet)</w:t>
      </w:r>
    </w:p>
    <w:p w14:paraId="630B1C79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>Nom :</w:t>
      </w:r>
      <w:r w:rsidRPr="007E0B59">
        <w:rPr>
          <w:rFonts w:ascii="Arial" w:hAnsi="Arial" w:cs="Arial"/>
          <w:b/>
          <w:sz w:val="22"/>
          <w:szCs w:val="22"/>
        </w:rPr>
        <w:tab/>
        <w:t xml:space="preserve">Prénom : </w:t>
      </w:r>
    </w:p>
    <w:p w14:paraId="3C504B03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Qualité : </w:t>
      </w:r>
    </w:p>
    <w:p w14:paraId="6F5A91FF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Adresse : </w:t>
      </w:r>
    </w:p>
    <w:p w14:paraId="009FD0A9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</w:p>
    <w:p w14:paraId="0E14A1F7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</w:p>
    <w:p w14:paraId="4896278B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Téléphone : </w:t>
      </w:r>
      <w:r w:rsidRPr="007E0B59">
        <w:rPr>
          <w:rFonts w:ascii="Arial" w:hAnsi="Arial" w:cs="Arial"/>
          <w:b/>
          <w:sz w:val="22"/>
          <w:szCs w:val="22"/>
        </w:rPr>
        <w:tab/>
        <w:t xml:space="preserve">Télécopie : </w:t>
      </w:r>
    </w:p>
    <w:p w14:paraId="4377E849" w14:textId="77777777" w:rsidR="00A96838" w:rsidRPr="007E0B59" w:rsidRDefault="00A96838" w:rsidP="00F56F37">
      <w:pPr>
        <w:tabs>
          <w:tab w:val="left" w:pos="5103"/>
        </w:tabs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E-mail : </w:t>
      </w:r>
    </w:p>
    <w:p w14:paraId="6A170026" w14:textId="77777777" w:rsidR="00A96838" w:rsidRPr="00365732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0F6DA486" w14:textId="77777777" w:rsidR="00A96838" w:rsidRPr="007E0B59" w:rsidRDefault="00A96838" w:rsidP="00F56F37">
      <w:pPr>
        <w:shd w:val="clear" w:color="auto" w:fill="948A54" w:themeFill="background2" w:themeFillShade="80"/>
        <w:spacing w:after="80"/>
        <w:jc w:val="center"/>
        <w:rPr>
          <w:rStyle w:val="Titredulivre"/>
        </w:rPr>
      </w:pPr>
      <w:r w:rsidRPr="007E0B59">
        <w:rPr>
          <w:rStyle w:val="Titredulivre"/>
        </w:rPr>
        <w:t>Localisation de l’équipement</w:t>
      </w:r>
    </w:p>
    <w:p w14:paraId="7C4D5FAC" w14:textId="77777777" w:rsidR="00A96838" w:rsidRPr="007E0B59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Laboratoire : </w:t>
      </w:r>
    </w:p>
    <w:p w14:paraId="3F5C5620" w14:textId="77777777" w:rsidR="00A96838" w:rsidRPr="007E0B59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Site : </w:t>
      </w:r>
    </w:p>
    <w:p w14:paraId="5460E137" w14:textId="77777777" w:rsidR="00A96838" w:rsidRPr="00365732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23ACE1C9" w14:textId="77777777" w:rsidR="00A96838" w:rsidRPr="007E0B59" w:rsidRDefault="00A96838" w:rsidP="00F56F37">
      <w:pPr>
        <w:shd w:val="clear" w:color="auto" w:fill="948A54" w:themeFill="background2" w:themeFillShade="80"/>
        <w:spacing w:after="80"/>
        <w:jc w:val="center"/>
        <w:rPr>
          <w:rStyle w:val="Titredulivre"/>
        </w:rPr>
      </w:pPr>
      <w:r w:rsidRPr="007E0B59">
        <w:rPr>
          <w:rStyle w:val="Titredulivre"/>
        </w:rPr>
        <w:t>Calendrier opérationnel indicatif du projet dans lequel s’inscrit la demande de matériel</w:t>
      </w:r>
    </w:p>
    <w:p w14:paraId="3A5E9797" w14:textId="77777777" w:rsidR="00A96838" w:rsidRPr="007E0B59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>Date prévisionnelle de démarrage des investissements (cette date doit être postérieure à la date de lancement du présent appel à projets) :</w:t>
      </w:r>
    </w:p>
    <w:p w14:paraId="59EA3ED7" w14:textId="77777777" w:rsidR="00A96838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0A79A6C9" w14:textId="77777777" w:rsidR="00A96838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780016FA" w14:textId="77777777" w:rsidR="00A96838" w:rsidRPr="007E0B59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 xml:space="preserve">Description des grandes étapes du projet et dates : </w:t>
      </w:r>
    </w:p>
    <w:p w14:paraId="367E6A3C" w14:textId="77777777" w:rsidR="00A96838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2ABE4B8D" w14:textId="77777777" w:rsidR="00A96838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</w:p>
    <w:p w14:paraId="61652C33" w14:textId="77777777" w:rsidR="00A96838" w:rsidRPr="007E0B59" w:rsidRDefault="00A96838" w:rsidP="00F56F37">
      <w:pPr>
        <w:spacing w:after="80"/>
        <w:rPr>
          <w:rFonts w:ascii="Arial" w:hAnsi="Arial" w:cs="Arial"/>
          <w:b/>
          <w:sz w:val="22"/>
          <w:szCs w:val="22"/>
        </w:rPr>
      </w:pPr>
      <w:r w:rsidRPr="007E0B59">
        <w:rPr>
          <w:rFonts w:ascii="Arial" w:hAnsi="Arial" w:cs="Arial"/>
          <w:b/>
          <w:sz w:val="22"/>
          <w:szCs w:val="22"/>
        </w:rPr>
        <w:t>L’équipement s’intègre-t-il dans une plateforme ou un plateau technique précédemment cofinancé par la Région ?</w:t>
      </w:r>
    </w:p>
    <w:p w14:paraId="015D816A" w14:textId="77777777" w:rsidR="00A96838" w:rsidRPr="00365732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7B3A6DA9" w14:textId="77777777" w:rsidR="00A96838" w:rsidRPr="00365732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0B8DE868" w14:textId="77777777" w:rsidR="00A96838" w:rsidRPr="00365732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5E198DF5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2CD4E41F" w14:textId="77777777" w:rsidR="00F56F37" w:rsidRPr="00365732" w:rsidRDefault="00F56F37" w:rsidP="00F56F37">
      <w:pPr>
        <w:spacing w:after="80"/>
        <w:rPr>
          <w:rFonts w:ascii="Arial" w:hAnsi="Arial" w:cs="Arial"/>
          <w:sz w:val="22"/>
          <w:szCs w:val="22"/>
        </w:rPr>
      </w:pPr>
    </w:p>
    <w:p w14:paraId="1567E857" w14:textId="77777777" w:rsidR="00A96838" w:rsidRPr="00365732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4E492081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  <w:r w:rsidRPr="00365732">
        <w:rPr>
          <w:rFonts w:ascii="Arial" w:hAnsi="Arial" w:cs="Arial"/>
          <w:sz w:val="22"/>
          <w:szCs w:val="22"/>
        </w:rPr>
        <w:t xml:space="preserve"> </w:t>
      </w:r>
    </w:p>
    <w:p w14:paraId="6670D8F7" w14:textId="77777777" w:rsidR="00A96838" w:rsidRPr="007E0B59" w:rsidRDefault="00A96838" w:rsidP="00A96838">
      <w:pPr>
        <w:shd w:val="clear" w:color="auto" w:fill="948A54" w:themeFill="background2" w:themeFillShade="80"/>
        <w:jc w:val="center"/>
        <w:rPr>
          <w:rStyle w:val="Titredulivre"/>
        </w:rPr>
      </w:pPr>
      <w:r w:rsidRPr="007E0B59">
        <w:rPr>
          <w:rStyle w:val="Titredulivre"/>
        </w:rPr>
        <w:t>Projet scientifique résumé (1 page maximum)</w:t>
      </w:r>
    </w:p>
    <w:p w14:paraId="12406F59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4CFC6739" w14:textId="77777777" w:rsidR="00A96838" w:rsidRPr="00462FAF" w:rsidRDefault="00A96838" w:rsidP="00F56F37">
      <w:pPr>
        <w:pStyle w:val="Style1"/>
        <w:shd w:val="clear" w:color="auto" w:fill="DBE5F1" w:themeFill="accent1" w:themeFillTint="33"/>
      </w:pPr>
      <w:r w:rsidRPr="00462FAF">
        <w:t xml:space="preserve">OBJECTIFS </w:t>
      </w:r>
    </w:p>
    <w:p w14:paraId="0A10D0E6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422ABD34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7CA94FD3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06684CFD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6A5E38A2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3BAF9DEE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0C08165D" w14:textId="77777777" w:rsidR="00462FAF" w:rsidRDefault="00462FAF" w:rsidP="00A96838">
      <w:pPr>
        <w:rPr>
          <w:rFonts w:ascii="Arial" w:hAnsi="Arial" w:cs="Arial"/>
          <w:sz w:val="22"/>
          <w:szCs w:val="22"/>
        </w:rPr>
      </w:pPr>
    </w:p>
    <w:p w14:paraId="2D4E993F" w14:textId="77777777" w:rsidR="00462FAF" w:rsidRDefault="00462FAF" w:rsidP="00A96838">
      <w:pPr>
        <w:rPr>
          <w:rFonts w:ascii="Arial" w:hAnsi="Arial" w:cs="Arial"/>
          <w:sz w:val="22"/>
          <w:szCs w:val="22"/>
        </w:rPr>
      </w:pPr>
    </w:p>
    <w:p w14:paraId="5902FA95" w14:textId="77777777" w:rsidR="00F56F37" w:rsidRPr="00365732" w:rsidRDefault="00F56F37" w:rsidP="00A96838">
      <w:pPr>
        <w:rPr>
          <w:rFonts w:ascii="Arial" w:hAnsi="Arial" w:cs="Arial"/>
          <w:sz w:val="22"/>
          <w:szCs w:val="22"/>
        </w:rPr>
      </w:pPr>
    </w:p>
    <w:p w14:paraId="56779081" w14:textId="77777777" w:rsidR="00A96838" w:rsidRPr="00365732" w:rsidRDefault="00A96838" w:rsidP="00F56F37">
      <w:pPr>
        <w:pStyle w:val="Style1"/>
        <w:shd w:val="clear" w:color="auto" w:fill="DBE5F1" w:themeFill="accent1" w:themeFillTint="33"/>
      </w:pPr>
      <w:r w:rsidRPr="00462FAF">
        <w:t>DESCRIPTION</w:t>
      </w:r>
      <w:r w:rsidRPr="00365732">
        <w:t xml:space="preserve"> </w:t>
      </w:r>
    </w:p>
    <w:p w14:paraId="43EF93D5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59072C97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0346915F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4543AE4C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508269B6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0D0DE6FE" w14:textId="77777777" w:rsidR="00462FAF" w:rsidRDefault="00462FAF" w:rsidP="00A96838">
      <w:pPr>
        <w:rPr>
          <w:rFonts w:ascii="Arial" w:hAnsi="Arial" w:cs="Arial"/>
          <w:sz w:val="22"/>
          <w:szCs w:val="22"/>
        </w:rPr>
      </w:pPr>
    </w:p>
    <w:p w14:paraId="361E3C44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40FACBAE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706496EB" w14:textId="77777777" w:rsidR="00A96838" w:rsidRPr="00462FAF" w:rsidRDefault="00A96838" w:rsidP="00F56F37">
      <w:pPr>
        <w:pStyle w:val="Style1"/>
        <w:shd w:val="clear" w:color="auto" w:fill="DBE5F1" w:themeFill="accent1" w:themeFillTint="33"/>
      </w:pPr>
      <w:r w:rsidRPr="00462FAF">
        <w:t xml:space="preserve">MOYENS MIS EN OEUVRE </w:t>
      </w:r>
    </w:p>
    <w:p w14:paraId="5DFEA4DD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0D0796EB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773566AC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56B0C241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54063436" w14:textId="77777777" w:rsidR="00462FAF" w:rsidRDefault="00462FAF" w:rsidP="00A96838">
      <w:pPr>
        <w:rPr>
          <w:rFonts w:ascii="Arial" w:hAnsi="Arial" w:cs="Arial"/>
          <w:sz w:val="22"/>
          <w:szCs w:val="22"/>
        </w:rPr>
      </w:pPr>
    </w:p>
    <w:p w14:paraId="5619157F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1B5A99D5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7DCC3B0B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1F021DD1" w14:textId="77777777" w:rsidR="00A96838" w:rsidRDefault="00A96838" w:rsidP="00A96838">
      <w:pPr>
        <w:shd w:val="clear" w:color="auto" w:fill="948A54" w:themeFill="background2" w:themeFillShade="80"/>
        <w:jc w:val="center"/>
        <w:rPr>
          <w:rStyle w:val="Titredulivre"/>
        </w:rPr>
      </w:pPr>
      <w:r w:rsidRPr="007E0B59">
        <w:rPr>
          <w:rStyle w:val="Titredulivre"/>
        </w:rPr>
        <w:t xml:space="preserve">Intérêt régional du projet faisant l’objet de la demande </w:t>
      </w:r>
    </w:p>
    <w:p w14:paraId="2F3EA854" w14:textId="77777777" w:rsidR="00A96838" w:rsidRPr="007E0B59" w:rsidRDefault="00A96838" w:rsidP="00A96838">
      <w:pPr>
        <w:shd w:val="clear" w:color="auto" w:fill="948A54" w:themeFill="background2" w:themeFillShade="80"/>
        <w:jc w:val="center"/>
        <w:rPr>
          <w:rStyle w:val="Titredulivre"/>
        </w:rPr>
      </w:pPr>
      <w:r w:rsidRPr="007E0B59">
        <w:rPr>
          <w:rStyle w:val="Titredulivre"/>
        </w:rPr>
        <w:t>(0,5 pages maximum)</w:t>
      </w:r>
    </w:p>
    <w:p w14:paraId="11CC6A59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6A1884EA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49AFE1C5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7B751775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5611DBFD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063155C0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2DB35C40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54E6D140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35F66176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4805C435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20450504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12DE232D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6EF83C14" w14:textId="77777777" w:rsidR="00A96838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4425B716" w14:textId="77777777" w:rsidR="00A96838" w:rsidRPr="00365732" w:rsidRDefault="00A96838" w:rsidP="00A96838">
      <w:pPr>
        <w:shd w:val="clear" w:color="auto" w:fill="EEECE1" w:themeFill="background2"/>
        <w:rPr>
          <w:rFonts w:ascii="Arial" w:hAnsi="Arial" w:cs="Arial"/>
          <w:sz w:val="22"/>
          <w:szCs w:val="22"/>
        </w:rPr>
      </w:pPr>
    </w:p>
    <w:p w14:paraId="75EDAF84" w14:textId="77777777" w:rsidR="00A96838" w:rsidRPr="00365732" w:rsidRDefault="00A96838" w:rsidP="00A96838">
      <w:pPr>
        <w:rPr>
          <w:rFonts w:ascii="Arial" w:hAnsi="Arial" w:cs="Arial"/>
          <w:sz w:val="22"/>
          <w:szCs w:val="22"/>
        </w:rPr>
      </w:pPr>
    </w:p>
    <w:p w14:paraId="3A7343B4" w14:textId="77777777" w:rsidR="00A96838" w:rsidRPr="00462FAF" w:rsidRDefault="00A96838" w:rsidP="00F56F37">
      <w:pPr>
        <w:pStyle w:val="Style1"/>
        <w:shd w:val="clear" w:color="auto" w:fill="DBE5F1" w:themeFill="accent1" w:themeFillTint="33"/>
      </w:pPr>
      <w:r w:rsidRPr="00365732">
        <w:br w:type="page"/>
      </w:r>
      <w:r w:rsidRPr="00462FAF">
        <w:t>Autres laboratoires et/ou équipes directement associées à la demande</w:t>
      </w:r>
    </w:p>
    <w:p w14:paraId="72F927AE" w14:textId="77777777" w:rsidR="00A96838" w:rsidRDefault="00A96838" w:rsidP="00A96838"/>
    <w:p w14:paraId="5B742F80" w14:textId="77777777" w:rsidR="00A96838" w:rsidRPr="00B56128" w:rsidRDefault="00A96838" w:rsidP="00A96838"/>
    <w:p w14:paraId="134F33EB" w14:textId="77777777" w:rsidR="00A96838" w:rsidRPr="00462FAF" w:rsidRDefault="00A96838" w:rsidP="00A96838">
      <w:pPr>
        <w:pStyle w:val="Titre3"/>
        <w:tabs>
          <w:tab w:val="left" w:pos="5103"/>
        </w:tabs>
        <w:spacing w:before="120" w:after="12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 xml:space="preserve">Nom du laboratoire : </w:t>
      </w:r>
    </w:p>
    <w:p w14:paraId="60877FDB" w14:textId="77777777" w:rsidR="00A96838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 xml:space="preserve">Etablissement(s) de recherche de rattachement : </w:t>
      </w:r>
    </w:p>
    <w:p w14:paraId="4940EB52" w14:textId="77777777" w:rsidR="00A96838" w:rsidRPr="009C189F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</w:p>
    <w:p w14:paraId="5A907ECE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Nom du directeur / directrice</w:t>
      </w:r>
      <w:r>
        <w:rPr>
          <w:rFonts w:ascii="Arial" w:hAnsi="Arial" w:cs="Arial"/>
          <w:sz w:val="22"/>
          <w:szCs w:val="22"/>
        </w:rPr>
        <w:t> :</w:t>
      </w:r>
      <w:r w:rsidRPr="009C189F">
        <w:rPr>
          <w:rFonts w:ascii="Arial" w:hAnsi="Arial" w:cs="Arial"/>
          <w:sz w:val="22"/>
          <w:szCs w:val="22"/>
        </w:rPr>
        <w:tab/>
        <w:t xml:space="preserve">Prénom : </w:t>
      </w:r>
    </w:p>
    <w:p w14:paraId="745D92C1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Téléphone :</w:t>
      </w:r>
      <w:r w:rsidRPr="009C189F">
        <w:rPr>
          <w:rFonts w:ascii="Arial" w:hAnsi="Arial" w:cs="Arial"/>
          <w:sz w:val="22"/>
          <w:szCs w:val="22"/>
        </w:rPr>
        <w:tab/>
        <w:t xml:space="preserve">E-mail : </w:t>
      </w:r>
    </w:p>
    <w:p w14:paraId="44D3E1DC" w14:textId="77777777" w:rsidR="00A96838" w:rsidRPr="00462FAF" w:rsidRDefault="00A96838" w:rsidP="00A96838">
      <w:pPr>
        <w:pStyle w:val="Titre3"/>
        <w:tabs>
          <w:tab w:val="left" w:pos="5103"/>
        </w:tabs>
        <w:spacing w:before="120" w:after="12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 xml:space="preserve">Nom du laboratoire : </w:t>
      </w:r>
    </w:p>
    <w:p w14:paraId="0F8C9668" w14:textId="77777777" w:rsidR="00A96838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 xml:space="preserve">Etablissement(s) de recherche de rattachement : </w:t>
      </w:r>
    </w:p>
    <w:p w14:paraId="1F72D353" w14:textId="77777777" w:rsidR="00A96838" w:rsidRPr="009C189F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</w:p>
    <w:p w14:paraId="1321CBD4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Nom du directeur / directrice :</w:t>
      </w:r>
      <w:r w:rsidRPr="009C189F">
        <w:rPr>
          <w:rFonts w:ascii="Arial" w:hAnsi="Arial" w:cs="Arial"/>
          <w:sz w:val="22"/>
          <w:szCs w:val="22"/>
        </w:rPr>
        <w:tab/>
        <w:t xml:space="preserve">Prénom : </w:t>
      </w:r>
    </w:p>
    <w:p w14:paraId="12955218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Téléphone :</w:t>
      </w:r>
      <w:r w:rsidRPr="009C189F">
        <w:rPr>
          <w:rFonts w:ascii="Arial" w:hAnsi="Arial" w:cs="Arial"/>
          <w:sz w:val="22"/>
          <w:szCs w:val="22"/>
        </w:rPr>
        <w:tab/>
        <w:t xml:space="preserve">E-mail : </w:t>
      </w:r>
    </w:p>
    <w:p w14:paraId="057B208A" w14:textId="77777777" w:rsidR="00A96838" w:rsidRPr="00462FAF" w:rsidRDefault="00A96838" w:rsidP="00A96838">
      <w:pPr>
        <w:pStyle w:val="Titre3"/>
        <w:tabs>
          <w:tab w:val="left" w:pos="5103"/>
        </w:tabs>
        <w:spacing w:before="120" w:after="12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 xml:space="preserve">Nom du laboratoire : </w:t>
      </w:r>
    </w:p>
    <w:p w14:paraId="5F9BFBFD" w14:textId="77777777" w:rsidR="00A96838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 xml:space="preserve">Etablissement(s) de recherche de rattachement : </w:t>
      </w:r>
    </w:p>
    <w:p w14:paraId="7E1EF90A" w14:textId="77777777" w:rsidR="00A96838" w:rsidRPr="009C189F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</w:p>
    <w:p w14:paraId="0544F690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 xml:space="preserve">Nom du directeur / directrice :  </w:t>
      </w:r>
      <w:r w:rsidRPr="009C189F">
        <w:rPr>
          <w:rFonts w:ascii="Arial" w:hAnsi="Arial" w:cs="Arial"/>
          <w:sz w:val="22"/>
          <w:szCs w:val="22"/>
        </w:rPr>
        <w:tab/>
        <w:t xml:space="preserve">Prénom : </w:t>
      </w:r>
    </w:p>
    <w:p w14:paraId="41B3A471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Téléphone :</w:t>
      </w:r>
      <w:r w:rsidRPr="009C189F">
        <w:rPr>
          <w:rFonts w:ascii="Arial" w:hAnsi="Arial" w:cs="Arial"/>
          <w:sz w:val="22"/>
          <w:szCs w:val="22"/>
        </w:rPr>
        <w:tab/>
        <w:t>E-mail :</w:t>
      </w:r>
    </w:p>
    <w:p w14:paraId="23B84A62" w14:textId="77777777" w:rsidR="00A96838" w:rsidRPr="00462FAF" w:rsidRDefault="00A96838" w:rsidP="00A96838">
      <w:pPr>
        <w:pStyle w:val="Titre3"/>
        <w:tabs>
          <w:tab w:val="left" w:pos="5103"/>
        </w:tabs>
        <w:spacing w:before="120" w:after="12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 xml:space="preserve">Nom du laboratoire : </w:t>
      </w:r>
    </w:p>
    <w:p w14:paraId="700A6871" w14:textId="77777777" w:rsidR="00A96838" w:rsidRDefault="00A96838" w:rsidP="00F56F37">
      <w:pPr>
        <w:tabs>
          <w:tab w:val="left" w:pos="5103"/>
        </w:tabs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 xml:space="preserve">Etablissement(s) de recherche de rattachement : </w:t>
      </w:r>
    </w:p>
    <w:p w14:paraId="5A55A4E5" w14:textId="77777777" w:rsidR="00A96838" w:rsidRPr="009C189F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</w:p>
    <w:p w14:paraId="22A3C9F9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Nom du directeur / directrice :</w:t>
      </w:r>
      <w:r w:rsidRPr="009C189F">
        <w:rPr>
          <w:rFonts w:ascii="Arial" w:hAnsi="Arial" w:cs="Arial"/>
          <w:sz w:val="22"/>
          <w:szCs w:val="22"/>
        </w:rPr>
        <w:tab/>
        <w:t xml:space="preserve">Prénom : </w:t>
      </w:r>
    </w:p>
    <w:p w14:paraId="008814B3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Téléphone :</w:t>
      </w:r>
      <w:r w:rsidRPr="009C189F">
        <w:rPr>
          <w:rFonts w:ascii="Arial" w:hAnsi="Arial" w:cs="Arial"/>
          <w:sz w:val="22"/>
          <w:szCs w:val="22"/>
        </w:rPr>
        <w:tab/>
        <w:t xml:space="preserve">E-mail : </w:t>
      </w:r>
    </w:p>
    <w:p w14:paraId="7F8ED630" w14:textId="77777777" w:rsidR="00A96838" w:rsidRPr="00462FAF" w:rsidRDefault="00A96838" w:rsidP="00A96838">
      <w:pPr>
        <w:pStyle w:val="Titre3"/>
        <w:tabs>
          <w:tab w:val="left" w:pos="5103"/>
        </w:tabs>
        <w:spacing w:before="120" w:after="12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 xml:space="preserve">Nom du laboratoire : </w:t>
      </w:r>
    </w:p>
    <w:p w14:paraId="25BBF45D" w14:textId="77777777" w:rsidR="00A96838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 xml:space="preserve">Etablissement(s) de recherche de rattachement : </w:t>
      </w:r>
    </w:p>
    <w:p w14:paraId="369A5BA4" w14:textId="77777777" w:rsidR="00A96838" w:rsidRPr="009C189F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</w:p>
    <w:p w14:paraId="5ABA83D5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Nom du directeur / directrice :</w:t>
      </w:r>
      <w:r w:rsidRPr="009C189F">
        <w:rPr>
          <w:rFonts w:ascii="Arial" w:hAnsi="Arial" w:cs="Arial"/>
          <w:sz w:val="22"/>
          <w:szCs w:val="22"/>
        </w:rPr>
        <w:tab/>
        <w:t xml:space="preserve">Prénom : </w:t>
      </w:r>
    </w:p>
    <w:p w14:paraId="406079BD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Téléphone :</w:t>
      </w:r>
      <w:r w:rsidRPr="009C189F">
        <w:rPr>
          <w:rFonts w:ascii="Arial" w:hAnsi="Arial" w:cs="Arial"/>
          <w:sz w:val="22"/>
          <w:szCs w:val="22"/>
        </w:rPr>
        <w:tab/>
        <w:t xml:space="preserve">E-mail : </w:t>
      </w:r>
    </w:p>
    <w:p w14:paraId="502B2F0F" w14:textId="77777777" w:rsidR="00A96838" w:rsidRPr="00462FAF" w:rsidRDefault="00A96838" w:rsidP="00A96838">
      <w:pPr>
        <w:pStyle w:val="Titre3"/>
        <w:tabs>
          <w:tab w:val="left" w:pos="5103"/>
        </w:tabs>
        <w:spacing w:before="120" w:after="12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 xml:space="preserve">Nom du laboratoire : </w:t>
      </w:r>
    </w:p>
    <w:p w14:paraId="23B945C4" w14:textId="77777777" w:rsidR="00A96838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 xml:space="preserve">Etablissement(s) de recherche de rattachement : </w:t>
      </w:r>
    </w:p>
    <w:p w14:paraId="15B63896" w14:textId="77777777" w:rsidR="00A96838" w:rsidRPr="009C189F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</w:p>
    <w:p w14:paraId="0AA597CE" w14:textId="77777777" w:rsidR="00A96838" w:rsidRPr="009C189F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Nom du directeur / directrice :</w:t>
      </w:r>
      <w:r w:rsidRPr="009C189F">
        <w:rPr>
          <w:rFonts w:ascii="Arial" w:hAnsi="Arial" w:cs="Arial"/>
          <w:sz w:val="22"/>
          <w:szCs w:val="22"/>
        </w:rPr>
        <w:tab/>
        <w:t xml:space="preserve">Prénom : </w:t>
      </w:r>
    </w:p>
    <w:p w14:paraId="0DBD6DFD" w14:textId="77777777" w:rsidR="00A96838" w:rsidRDefault="00A96838" w:rsidP="00A96838">
      <w:pPr>
        <w:tabs>
          <w:tab w:val="left" w:pos="5103"/>
        </w:tabs>
        <w:spacing w:before="120" w:after="120"/>
        <w:rPr>
          <w:rFonts w:ascii="Arial" w:hAnsi="Arial" w:cs="Arial"/>
          <w:sz w:val="22"/>
          <w:szCs w:val="22"/>
        </w:rPr>
      </w:pPr>
      <w:r w:rsidRPr="009C189F">
        <w:rPr>
          <w:rFonts w:ascii="Arial" w:hAnsi="Arial" w:cs="Arial"/>
          <w:sz w:val="22"/>
          <w:szCs w:val="22"/>
        </w:rPr>
        <w:t>Téléphone :</w:t>
      </w:r>
      <w:r w:rsidRPr="009C189F">
        <w:rPr>
          <w:rFonts w:ascii="Arial" w:hAnsi="Arial" w:cs="Arial"/>
          <w:sz w:val="22"/>
          <w:szCs w:val="22"/>
        </w:rPr>
        <w:tab/>
        <w:t>E-mail :</w:t>
      </w:r>
    </w:p>
    <w:p w14:paraId="37314692" w14:textId="77777777" w:rsidR="00A96838" w:rsidRDefault="00A96838" w:rsidP="00A96838">
      <w:pPr>
        <w:spacing w:before="120" w:after="120"/>
        <w:rPr>
          <w:rFonts w:ascii="Arial" w:hAnsi="Arial" w:cs="Arial"/>
          <w:sz w:val="22"/>
          <w:szCs w:val="22"/>
        </w:rPr>
      </w:pPr>
    </w:p>
    <w:p w14:paraId="786D29B3" w14:textId="77777777" w:rsidR="00A96838" w:rsidRDefault="00A96838" w:rsidP="00A96838">
      <w:pPr>
        <w:rPr>
          <w:rFonts w:ascii="Arial" w:hAnsi="Arial" w:cs="Arial"/>
          <w:sz w:val="22"/>
          <w:szCs w:val="22"/>
        </w:rPr>
        <w:sectPr w:rsidR="00A96838" w:rsidSect="00FE63D8">
          <w:footerReference w:type="default" r:id="rId20"/>
          <w:pgSz w:w="11906" w:h="16838"/>
          <w:pgMar w:top="1418" w:right="1418" w:bottom="1418" w:left="1418" w:header="397" w:footer="709" w:gutter="0"/>
          <w:cols w:space="708"/>
          <w:titlePg/>
          <w:docGrid w:linePitch="360"/>
        </w:sectPr>
      </w:pPr>
    </w:p>
    <w:p w14:paraId="0EE5AFFE" w14:textId="77777777" w:rsidR="00A96838" w:rsidRPr="00FE63D8" w:rsidRDefault="00A96838" w:rsidP="00F56F37">
      <w:pPr>
        <w:spacing w:after="80"/>
        <w:jc w:val="both"/>
        <w:rPr>
          <w:rFonts w:ascii="Arial" w:hAnsi="Arial" w:cs="Arial"/>
          <w:b/>
          <w:i/>
          <w:color w:val="948A54" w:themeColor="background2" w:themeShade="80"/>
          <w:sz w:val="22"/>
          <w:szCs w:val="22"/>
        </w:rPr>
      </w:pPr>
      <w:r w:rsidRPr="00FE63D8">
        <w:rPr>
          <w:rFonts w:ascii="Arial" w:hAnsi="Arial" w:cs="Arial"/>
          <w:b/>
          <w:i/>
          <w:color w:val="948A54" w:themeColor="background2" w:themeShade="80"/>
          <w:sz w:val="22"/>
          <w:szCs w:val="22"/>
        </w:rPr>
        <w:t xml:space="preserve">Afin d’accélérer le traitement des dossiers, les organismes candidats peuvent suggérer </w:t>
      </w:r>
      <w:r w:rsidRPr="00FE63D8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 xml:space="preserve">deux noms </w:t>
      </w:r>
      <w:r w:rsidRPr="00FE63D8">
        <w:rPr>
          <w:rFonts w:ascii="Arial" w:hAnsi="Arial" w:cs="Arial"/>
          <w:b/>
          <w:i/>
          <w:color w:val="948A54" w:themeColor="background2" w:themeShade="80"/>
          <w:sz w:val="22"/>
          <w:szCs w:val="22"/>
        </w:rPr>
        <w:t xml:space="preserve">(avec leurs </w:t>
      </w:r>
      <w:r w:rsidRPr="00FE63D8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>coordonnées complètes et précises</w:t>
      </w:r>
      <w:r w:rsidRPr="00FE63D8">
        <w:rPr>
          <w:rFonts w:ascii="Arial" w:hAnsi="Arial" w:cs="Arial"/>
          <w:b/>
          <w:i/>
          <w:color w:val="948A54" w:themeColor="background2" w:themeShade="80"/>
          <w:sz w:val="22"/>
          <w:szCs w:val="22"/>
        </w:rPr>
        <w:t xml:space="preserve">) d’experts localisés </w:t>
      </w:r>
      <w:r w:rsidRPr="00FE63D8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 xml:space="preserve">en dehors de l’Ile-de-France </w:t>
      </w:r>
      <w:r w:rsidRPr="00FE63D8">
        <w:rPr>
          <w:rFonts w:ascii="Arial" w:hAnsi="Arial" w:cs="Arial"/>
          <w:b/>
          <w:i/>
          <w:color w:val="948A54" w:themeColor="background2" w:themeShade="80"/>
          <w:sz w:val="22"/>
          <w:szCs w:val="22"/>
        </w:rPr>
        <w:t>(en France) et susceptibles de réaliser l’expertise du projet.</w:t>
      </w:r>
    </w:p>
    <w:p w14:paraId="1C9D4F69" w14:textId="77777777" w:rsidR="00A96838" w:rsidRPr="00FE63D8" w:rsidRDefault="00A96838" w:rsidP="00F56F37">
      <w:pPr>
        <w:spacing w:after="80"/>
        <w:jc w:val="both"/>
        <w:rPr>
          <w:rFonts w:ascii="Arial" w:hAnsi="Arial" w:cs="Arial"/>
          <w:b/>
          <w:i/>
          <w:color w:val="948A54" w:themeColor="background2" w:themeShade="80"/>
          <w:sz w:val="22"/>
          <w:szCs w:val="22"/>
        </w:rPr>
      </w:pPr>
      <w:r w:rsidRPr="00FE63D8">
        <w:rPr>
          <w:rFonts w:ascii="Arial" w:hAnsi="Arial" w:cs="Arial"/>
          <w:b/>
          <w:i/>
          <w:color w:val="948A54" w:themeColor="background2" w:themeShade="80"/>
          <w:sz w:val="22"/>
          <w:szCs w:val="22"/>
        </w:rPr>
        <w:t>Le Conseil régional et les coordonnateurs des DIM se réservent le droit de choisir leurs experts parmi les propositions qui leur sont faites ou d’autres sources.</w:t>
      </w:r>
    </w:p>
    <w:p w14:paraId="59FC2218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38B4E057" w14:textId="77777777" w:rsidR="00A96838" w:rsidRPr="00462FAF" w:rsidRDefault="00A96838" w:rsidP="00F56F37">
      <w:pPr>
        <w:pStyle w:val="Titre3"/>
        <w:spacing w:before="0" w:after="8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>Coordonnées de l’expert n°1</w:t>
      </w:r>
    </w:p>
    <w:p w14:paraId="0E0F397B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>Nom :</w:t>
      </w:r>
      <w:r w:rsidRPr="00FE63D8">
        <w:rPr>
          <w:rFonts w:ascii="Arial" w:hAnsi="Arial" w:cs="Arial"/>
          <w:sz w:val="22"/>
          <w:szCs w:val="22"/>
        </w:rPr>
        <w:tab/>
        <w:t xml:space="preserve">Prénom : </w:t>
      </w:r>
    </w:p>
    <w:p w14:paraId="791CEF48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 xml:space="preserve">Fonction : </w:t>
      </w:r>
    </w:p>
    <w:p w14:paraId="6614A7EC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 xml:space="preserve">Organisme : </w:t>
      </w:r>
    </w:p>
    <w:p w14:paraId="417AF1DC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 xml:space="preserve">Adresse : </w:t>
      </w:r>
    </w:p>
    <w:p w14:paraId="249D58B2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>Email :</w:t>
      </w:r>
    </w:p>
    <w:p w14:paraId="43605AFD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</w:p>
    <w:p w14:paraId="628F69D5" w14:textId="77777777" w:rsidR="00A96838" w:rsidRPr="00462FAF" w:rsidRDefault="00A96838" w:rsidP="00F56F37">
      <w:pPr>
        <w:pStyle w:val="Titre3"/>
        <w:tabs>
          <w:tab w:val="left" w:pos="5103"/>
        </w:tabs>
        <w:spacing w:before="0" w:after="8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>Coordonnées de l’expert n°2</w:t>
      </w:r>
    </w:p>
    <w:p w14:paraId="32DC0CFC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>Nom :</w:t>
      </w:r>
      <w:r w:rsidRPr="00FE63D8">
        <w:rPr>
          <w:rFonts w:ascii="Arial" w:hAnsi="Arial" w:cs="Arial"/>
          <w:sz w:val="22"/>
          <w:szCs w:val="22"/>
        </w:rPr>
        <w:tab/>
        <w:t xml:space="preserve">Prénom : </w:t>
      </w:r>
    </w:p>
    <w:p w14:paraId="3EEAFC02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 xml:space="preserve">Fonction : </w:t>
      </w:r>
    </w:p>
    <w:p w14:paraId="57D2B81C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 xml:space="preserve">Organisme : </w:t>
      </w:r>
    </w:p>
    <w:p w14:paraId="49EDECC7" w14:textId="77777777" w:rsidR="00A96838" w:rsidRPr="00FE63D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 xml:space="preserve">Adresse : </w:t>
      </w:r>
    </w:p>
    <w:p w14:paraId="47A169A1" w14:textId="77777777" w:rsidR="00A96838" w:rsidRDefault="00A96838" w:rsidP="00F56F37">
      <w:pPr>
        <w:tabs>
          <w:tab w:val="left" w:pos="5103"/>
        </w:tabs>
        <w:spacing w:after="80"/>
        <w:rPr>
          <w:rFonts w:ascii="Arial" w:hAnsi="Arial" w:cs="Arial"/>
          <w:sz w:val="22"/>
          <w:szCs w:val="22"/>
        </w:rPr>
      </w:pPr>
      <w:r w:rsidRPr="00FE63D8">
        <w:rPr>
          <w:rFonts w:ascii="Arial" w:hAnsi="Arial" w:cs="Arial"/>
          <w:sz w:val="22"/>
          <w:szCs w:val="22"/>
        </w:rPr>
        <w:t>Email :</w:t>
      </w:r>
    </w:p>
    <w:p w14:paraId="165E2F71" w14:textId="77777777" w:rsidR="00A96838" w:rsidRPr="00FE63D8" w:rsidRDefault="00A96838" w:rsidP="00A96838">
      <w:pPr>
        <w:tabs>
          <w:tab w:val="left" w:pos="5103"/>
        </w:tabs>
        <w:rPr>
          <w:rFonts w:ascii="Arial" w:hAnsi="Arial" w:cs="Arial"/>
          <w:sz w:val="22"/>
          <w:szCs w:val="22"/>
        </w:rPr>
      </w:pPr>
    </w:p>
    <w:p w14:paraId="364EAF62" w14:textId="77777777" w:rsidR="00A96838" w:rsidRDefault="00A96838" w:rsidP="00A96838">
      <w:pPr>
        <w:rPr>
          <w:rFonts w:ascii="Arial" w:hAnsi="Arial" w:cs="Arial"/>
          <w:sz w:val="22"/>
          <w:szCs w:val="22"/>
        </w:rPr>
        <w:sectPr w:rsidR="00A96838" w:rsidSect="00FE63D8">
          <w:pgSz w:w="11906" w:h="16838"/>
          <w:pgMar w:top="1418" w:right="1418" w:bottom="1418" w:left="1418" w:header="397" w:footer="709" w:gutter="0"/>
          <w:cols w:space="708"/>
          <w:titlePg/>
          <w:docGrid w:linePitch="360"/>
        </w:sectPr>
      </w:pPr>
    </w:p>
    <w:p w14:paraId="03AB1853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55D0D3D6" w14:textId="77777777" w:rsidR="00A96838" w:rsidRPr="00F56F37" w:rsidRDefault="00A96838" w:rsidP="00462FAF">
      <w:pPr>
        <w:pStyle w:val="Titre2"/>
        <w:rPr>
          <w:rFonts w:ascii="Arial" w:hAnsi="Arial" w:cs="Arial"/>
        </w:rPr>
      </w:pPr>
      <w:r w:rsidRPr="00F56F37">
        <w:rPr>
          <w:rFonts w:ascii="Arial" w:hAnsi="Arial" w:cs="Arial"/>
        </w:rPr>
        <w:t>FICHE DE DESCRIPTION DES INVESTISSEMENTS ET PLAN DE FINANCEMENT</w:t>
      </w:r>
    </w:p>
    <w:p w14:paraId="475B8E9C" w14:textId="77777777" w:rsidR="00A96838" w:rsidRPr="00462FAF" w:rsidRDefault="00A96838" w:rsidP="00A96838">
      <w:pPr>
        <w:pStyle w:val="Titre3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>Description des investissements associés au projet faisant l'objet de la demande</w:t>
      </w:r>
    </w:p>
    <w:p w14:paraId="1E7AD6A8" w14:textId="77777777" w:rsidR="00A96838" w:rsidRPr="00462FD1" w:rsidRDefault="00A96838" w:rsidP="00A96838">
      <w:pPr>
        <w:rPr>
          <w:rFonts w:ascii="Arial" w:hAnsi="Arial" w:cs="Arial"/>
          <w:sz w:val="22"/>
          <w:szCs w:val="22"/>
        </w:rPr>
      </w:pPr>
    </w:p>
    <w:p w14:paraId="6989B8A8" w14:textId="77777777" w:rsidR="00A96838" w:rsidRDefault="00A96838" w:rsidP="00A96838">
      <w:pPr>
        <w:spacing w:line="241" w:lineRule="exact"/>
        <w:jc w:val="center"/>
        <w:textAlignment w:val="baseline"/>
        <w:rPr>
          <w:rFonts w:ascii="Arial" w:eastAsia="Arial" w:hAnsi="Arial"/>
          <w:b/>
          <w:color w:val="000000"/>
          <w:spacing w:val="2"/>
          <w:sz w:val="23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A96838" w14:paraId="6FE456C8" w14:textId="77777777" w:rsidTr="000C6BCC">
        <w:tc>
          <w:tcPr>
            <w:tcW w:w="9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7DE5C3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 w:rsidRPr="00462FD1">
              <w:rPr>
                <w:rFonts w:eastAsia="Arial"/>
                <w:color w:val="17365D" w:themeColor="text2" w:themeShade="BF"/>
                <w:spacing w:val="2"/>
                <w:sz w:val="23"/>
              </w:rPr>
              <w:t>DEPENSES</w:t>
            </w:r>
          </w:p>
        </w:tc>
      </w:tr>
      <w:tr w:rsidR="00A96838" w:rsidRPr="00462FD1" w14:paraId="13F34194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DDD9C3" w:themeFill="background2" w:themeFillShade="E6"/>
          </w:tcPr>
          <w:p w14:paraId="25E23AE8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2"/>
              </w:rPr>
            </w:pPr>
            <w:r w:rsidRPr="00462FD1">
              <w:rPr>
                <w:rFonts w:eastAsia="Arial"/>
                <w:color w:val="17365D" w:themeColor="text2" w:themeShade="BF"/>
                <w:spacing w:val="2"/>
                <w:sz w:val="22"/>
              </w:rPr>
              <w:t>EQUIPEMENT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DDD9C3" w:themeFill="background2" w:themeFillShade="E6"/>
          </w:tcPr>
          <w:p w14:paraId="72FAA0AF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2"/>
              </w:rPr>
            </w:pPr>
            <w:r w:rsidRPr="00462FD1">
              <w:rPr>
                <w:rFonts w:eastAsia="Arial"/>
                <w:color w:val="17365D" w:themeColor="text2" w:themeShade="BF"/>
                <w:spacing w:val="2"/>
                <w:sz w:val="22"/>
              </w:rPr>
              <w:t>Coût HT</w:t>
            </w:r>
          </w:p>
        </w:tc>
      </w:tr>
      <w:tr w:rsidR="00A96838" w14:paraId="01CD42FF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762782BC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 xml:space="preserve">- 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64CF5A6F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€</w:t>
            </w:r>
          </w:p>
        </w:tc>
      </w:tr>
      <w:tr w:rsidR="00A96838" w14:paraId="44BD21CB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3A8FEEFA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 xml:space="preserve">- 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3ECFCB75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€</w:t>
            </w:r>
          </w:p>
        </w:tc>
      </w:tr>
      <w:tr w:rsidR="00A96838" w14:paraId="1F3D838A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26C63DDE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 xml:space="preserve">- 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1E402E50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€</w:t>
            </w:r>
          </w:p>
        </w:tc>
      </w:tr>
      <w:tr w:rsidR="00A96838" w:rsidRPr="00462FD1" w14:paraId="62974AC4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15EBFBC2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0"/>
              </w:rPr>
            </w:pPr>
            <w:r w:rsidRPr="00462FD1">
              <w:rPr>
                <w:rFonts w:eastAsia="Arial"/>
                <w:color w:val="17365D" w:themeColor="text2" w:themeShade="BF"/>
                <w:spacing w:val="2"/>
                <w:sz w:val="20"/>
              </w:rPr>
              <w:t>TOTAL des dépenses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192604EA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0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0"/>
              </w:rPr>
              <w:t>€</w:t>
            </w:r>
          </w:p>
        </w:tc>
      </w:tr>
      <w:tr w:rsidR="00A96838" w:rsidRPr="00462FD1" w14:paraId="6A32A77F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611C1F29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0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0EE45F8F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0"/>
              </w:rPr>
            </w:pPr>
          </w:p>
        </w:tc>
      </w:tr>
      <w:tr w:rsidR="00A96838" w14:paraId="22AF720B" w14:textId="77777777" w:rsidTr="000C6BCC">
        <w:tc>
          <w:tcPr>
            <w:tcW w:w="9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5095F8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</w:p>
          <w:p w14:paraId="129614FA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 w:rsidRPr="00462FD1">
              <w:rPr>
                <w:rFonts w:eastAsia="Arial"/>
                <w:color w:val="17365D" w:themeColor="text2" w:themeShade="BF"/>
                <w:spacing w:val="2"/>
                <w:sz w:val="23"/>
              </w:rPr>
              <w:t>RECETTES</w:t>
            </w:r>
          </w:p>
        </w:tc>
      </w:tr>
      <w:tr w:rsidR="00A96838" w:rsidRPr="00462FD1" w14:paraId="2F516D39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DDD9C3" w:themeFill="background2" w:themeFillShade="E6"/>
          </w:tcPr>
          <w:p w14:paraId="3FB6E4D1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2"/>
              </w:rPr>
            </w:pPr>
            <w:r w:rsidRPr="00462FD1">
              <w:rPr>
                <w:rFonts w:eastAsia="Arial"/>
                <w:color w:val="17365D" w:themeColor="text2" w:themeShade="BF"/>
                <w:spacing w:val="2"/>
                <w:sz w:val="22"/>
              </w:rPr>
              <w:t>ORGANISMES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DDD9C3" w:themeFill="background2" w:themeFillShade="E6"/>
          </w:tcPr>
          <w:p w14:paraId="6674F114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2"/>
              </w:rPr>
            </w:pPr>
            <w:r w:rsidRPr="00462FD1">
              <w:rPr>
                <w:rFonts w:eastAsia="Arial"/>
                <w:color w:val="17365D" w:themeColor="text2" w:themeShade="BF"/>
                <w:spacing w:val="2"/>
                <w:sz w:val="22"/>
              </w:rPr>
              <w:t>Cofinancement ACQUIS</w:t>
            </w:r>
          </w:p>
        </w:tc>
      </w:tr>
      <w:tr w:rsidR="00A96838" w14:paraId="001C1565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61D7FF31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-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3665F2B0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€</w:t>
            </w:r>
          </w:p>
        </w:tc>
      </w:tr>
      <w:tr w:rsidR="00A96838" w14:paraId="2A764DF2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506D73CB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-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1200241E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€</w:t>
            </w:r>
          </w:p>
        </w:tc>
      </w:tr>
      <w:tr w:rsidR="00A96838" w14:paraId="5FB33FF4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1798F57D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-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620E7534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3"/>
              </w:rPr>
              <w:t>€</w:t>
            </w:r>
          </w:p>
        </w:tc>
      </w:tr>
      <w:tr w:rsidR="00A96838" w14:paraId="099DB74D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7AA95B57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4E22016E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</w:p>
        </w:tc>
      </w:tr>
      <w:tr w:rsidR="00A96838" w14:paraId="7ACBADC5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028DAC64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101B1A46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</w:p>
        </w:tc>
      </w:tr>
      <w:tr w:rsidR="00A96838" w:rsidRPr="00462FD1" w14:paraId="154F140B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DDD9C3" w:themeFill="background2" w:themeFillShade="E6"/>
          </w:tcPr>
          <w:p w14:paraId="72D65433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2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DDD9C3" w:themeFill="background2" w:themeFillShade="E6"/>
          </w:tcPr>
          <w:p w14:paraId="23692F7A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2"/>
              </w:rPr>
            </w:pPr>
            <w:r w:rsidRPr="00462FD1">
              <w:rPr>
                <w:rFonts w:eastAsia="Arial"/>
                <w:color w:val="17365D" w:themeColor="text2" w:themeShade="BF"/>
                <w:spacing w:val="2"/>
                <w:sz w:val="22"/>
              </w:rPr>
              <w:t>Cofinancement SOLLICITE</w:t>
            </w:r>
          </w:p>
        </w:tc>
      </w:tr>
      <w:tr w:rsidR="00A96838" w:rsidRPr="002B23B8" w14:paraId="2D49D3C8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15C0B0BB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0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0"/>
              </w:rPr>
              <w:t xml:space="preserve">- </w:t>
            </w:r>
            <w:r w:rsidRPr="00462FD1">
              <w:rPr>
                <w:rFonts w:eastAsia="Arial"/>
                <w:color w:val="17365D" w:themeColor="text2" w:themeShade="BF"/>
                <w:spacing w:val="2"/>
                <w:sz w:val="20"/>
              </w:rPr>
              <w:t>Région Ile-de-France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1C48BB65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0"/>
              </w:rPr>
            </w:pPr>
            <w:r>
              <w:rPr>
                <w:rFonts w:eastAsia="Arial"/>
                <w:color w:val="17365D" w:themeColor="text2" w:themeShade="BF"/>
                <w:spacing w:val="2"/>
                <w:sz w:val="20"/>
              </w:rPr>
              <w:t>€</w:t>
            </w:r>
          </w:p>
        </w:tc>
      </w:tr>
      <w:tr w:rsidR="00A96838" w14:paraId="6439C4FA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044E5B14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14:paraId="4D08C350" w14:textId="77777777" w:rsidR="00A96838" w:rsidRPr="00462FD1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color w:val="17365D" w:themeColor="text2" w:themeShade="BF"/>
                <w:spacing w:val="2"/>
                <w:sz w:val="23"/>
              </w:rPr>
            </w:pPr>
          </w:p>
        </w:tc>
      </w:tr>
      <w:tr w:rsidR="00A96838" w:rsidRPr="006370DF" w14:paraId="7C5F9790" w14:textId="77777777" w:rsidTr="000C6BCC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DDD9C3" w:themeFill="background2" w:themeFillShade="E6"/>
          </w:tcPr>
          <w:p w14:paraId="1746A0C3" w14:textId="77777777" w:rsidR="00A96838" w:rsidRPr="006370DF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b/>
                <w:color w:val="17365D" w:themeColor="text2" w:themeShade="BF"/>
                <w:spacing w:val="2"/>
                <w:sz w:val="22"/>
              </w:rPr>
            </w:pPr>
            <w:r w:rsidRPr="006370DF">
              <w:rPr>
                <w:rFonts w:eastAsia="Arial"/>
                <w:b/>
                <w:color w:val="17365D" w:themeColor="text2" w:themeShade="BF"/>
                <w:spacing w:val="2"/>
                <w:sz w:val="22"/>
              </w:rPr>
              <w:t>TOTAL des recettes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DDD9C3" w:themeFill="background2" w:themeFillShade="E6"/>
          </w:tcPr>
          <w:p w14:paraId="0B920893" w14:textId="77777777" w:rsidR="00A96838" w:rsidRPr="006370DF" w:rsidRDefault="00A96838" w:rsidP="000C6BCC">
            <w:pPr>
              <w:spacing w:line="241" w:lineRule="exact"/>
              <w:jc w:val="center"/>
              <w:textAlignment w:val="baseline"/>
              <w:rPr>
                <w:rFonts w:eastAsia="Arial"/>
                <w:b/>
                <w:color w:val="17365D" w:themeColor="text2" w:themeShade="BF"/>
                <w:spacing w:val="2"/>
                <w:sz w:val="22"/>
              </w:rPr>
            </w:pPr>
          </w:p>
        </w:tc>
      </w:tr>
    </w:tbl>
    <w:p w14:paraId="7A4656EF" w14:textId="77777777" w:rsidR="00A96838" w:rsidRDefault="00A96838" w:rsidP="00A96838">
      <w:pPr>
        <w:spacing w:after="265" w:line="268" w:lineRule="exact"/>
        <w:ind w:left="144" w:right="576"/>
        <w:textAlignment w:val="baseline"/>
        <w:rPr>
          <w:rFonts w:ascii="Arial" w:eastAsia="Arial" w:hAnsi="Arial"/>
          <w:color w:val="000000"/>
          <w:sz w:val="23"/>
        </w:rPr>
      </w:pPr>
    </w:p>
    <w:p w14:paraId="7782171E" w14:textId="77777777" w:rsidR="00A96838" w:rsidRPr="006370DF" w:rsidRDefault="00A96838" w:rsidP="00F56F37">
      <w:pPr>
        <w:spacing w:after="80"/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</w:pPr>
      <w:r w:rsidRPr="006370DF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>Important : Le montant total des financements acquis et sollicités doit équilibrer le montant des dépenses HT.</w:t>
      </w:r>
    </w:p>
    <w:p w14:paraId="54BDC352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0EFB1083" w14:textId="77777777" w:rsidR="00A96838" w:rsidRPr="00462FD1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50B51E65" w14:textId="77777777" w:rsidR="00A96838" w:rsidRPr="00462FAF" w:rsidRDefault="00A96838" w:rsidP="00F56F37">
      <w:pPr>
        <w:pStyle w:val="Titre3"/>
        <w:spacing w:before="0" w:after="8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>Echéancier prévisionnel de réalisation des investissements :</w:t>
      </w:r>
    </w:p>
    <w:p w14:paraId="4F5BFA5B" w14:textId="77777777" w:rsidR="00A96838" w:rsidRPr="00462FD1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16A063F5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22275AE3" w14:textId="77777777" w:rsidR="00A96838" w:rsidRPr="00462FD1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5AD688BC" w14:textId="77777777" w:rsidR="00A96838" w:rsidRPr="00462FAF" w:rsidRDefault="00A96838" w:rsidP="00F56F37">
      <w:pPr>
        <w:pStyle w:val="Titre3"/>
        <w:spacing w:before="0" w:after="80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>VISA/Signature du représentant légal</w:t>
      </w:r>
      <w:r w:rsidRPr="00462FAF">
        <w:rPr>
          <w:rFonts w:ascii="Arial" w:hAnsi="Arial" w:cs="Arial"/>
          <w:b/>
          <w:color w:val="C00000"/>
        </w:rPr>
        <w:t>*</w:t>
      </w:r>
    </w:p>
    <w:p w14:paraId="73487F11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3F3FA929" w14:textId="77777777" w:rsidR="00A96838" w:rsidRPr="00462FD1" w:rsidRDefault="00A96838" w:rsidP="00F56F37">
      <w:pPr>
        <w:spacing w:after="80"/>
        <w:rPr>
          <w:rFonts w:ascii="Arial" w:hAnsi="Arial" w:cs="Arial"/>
          <w:sz w:val="22"/>
          <w:szCs w:val="22"/>
        </w:rPr>
      </w:pPr>
      <w:r w:rsidRPr="00462FD1">
        <w:rPr>
          <w:rFonts w:ascii="Arial" w:hAnsi="Arial" w:cs="Arial"/>
          <w:sz w:val="22"/>
          <w:szCs w:val="22"/>
        </w:rPr>
        <w:t xml:space="preserve">Nom : </w:t>
      </w:r>
    </w:p>
    <w:p w14:paraId="084958A6" w14:textId="77777777" w:rsidR="00A96838" w:rsidRPr="00462FD1" w:rsidRDefault="00A96838" w:rsidP="00F56F37">
      <w:pPr>
        <w:spacing w:after="80"/>
        <w:rPr>
          <w:rFonts w:ascii="Arial" w:hAnsi="Arial" w:cs="Arial"/>
          <w:sz w:val="22"/>
          <w:szCs w:val="22"/>
        </w:rPr>
      </w:pPr>
      <w:r w:rsidRPr="00462FD1">
        <w:rPr>
          <w:rFonts w:ascii="Arial" w:hAnsi="Arial" w:cs="Arial"/>
          <w:sz w:val="22"/>
          <w:szCs w:val="22"/>
        </w:rPr>
        <w:t>Prénom</w:t>
      </w:r>
    </w:p>
    <w:p w14:paraId="00DA881D" w14:textId="77777777" w:rsidR="00A96838" w:rsidRPr="00462FD1" w:rsidRDefault="00A96838" w:rsidP="00F56F37">
      <w:pPr>
        <w:spacing w:after="80"/>
        <w:rPr>
          <w:rFonts w:ascii="Arial" w:hAnsi="Arial" w:cs="Arial"/>
          <w:sz w:val="22"/>
          <w:szCs w:val="22"/>
        </w:rPr>
      </w:pPr>
      <w:r w:rsidRPr="00462FD1">
        <w:rPr>
          <w:rFonts w:ascii="Arial" w:hAnsi="Arial" w:cs="Arial"/>
          <w:sz w:val="22"/>
          <w:szCs w:val="22"/>
        </w:rPr>
        <w:t>Qualité :</w:t>
      </w:r>
    </w:p>
    <w:p w14:paraId="5AA46FAA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  <w:r w:rsidRPr="00462FD1">
        <w:rPr>
          <w:rFonts w:ascii="Arial" w:hAnsi="Arial" w:cs="Arial"/>
          <w:sz w:val="22"/>
          <w:szCs w:val="22"/>
        </w:rPr>
        <w:t xml:space="preserve">A : </w:t>
      </w:r>
    </w:p>
    <w:p w14:paraId="715CB043" w14:textId="77777777" w:rsidR="00A96838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0BE2E80A" w14:textId="77777777" w:rsidR="00A96838" w:rsidRPr="00462FD1" w:rsidRDefault="00A96838" w:rsidP="00A96838">
      <w:pPr>
        <w:rPr>
          <w:rFonts w:ascii="Arial" w:hAnsi="Arial" w:cs="Arial"/>
          <w:sz w:val="22"/>
          <w:szCs w:val="22"/>
        </w:rPr>
      </w:pPr>
    </w:p>
    <w:p w14:paraId="1AEC781D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  <w:r w:rsidRPr="00462FD1">
        <w:rPr>
          <w:rFonts w:ascii="Arial" w:hAnsi="Arial" w:cs="Arial"/>
          <w:sz w:val="22"/>
          <w:szCs w:val="22"/>
        </w:rPr>
        <w:t>*Direction ou présidence de l’établissement porteur du projet</w:t>
      </w:r>
    </w:p>
    <w:p w14:paraId="7CC8B803" w14:textId="13EBA66E" w:rsidR="00462FAF" w:rsidRDefault="00462FAF">
      <w:pPr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525C94D0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3B48563B" w14:textId="77777777" w:rsidR="00A96838" w:rsidRPr="00F56F37" w:rsidRDefault="00A96838" w:rsidP="00A96838">
      <w:pPr>
        <w:pStyle w:val="Titre1"/>
        <w:rPr>
          <w:rFonts w:ascii="Arial" w:hAnsi="Arial" w:cs="Arial"/>
        </w:rPr>
      </w:pPr>
      <w:r w:rsidRPr="00F56F37">
        <w:rPr>
          <w:rFonts w:ascii="Arial" w:hAnsi="Arial" w:cs="Arial"/>
        </w:rPr>
        <w:t>SYNTHESE DU PROJET</w:t>
      </w:r>
    </w:p>
    <w:p w14:paraId="6120FB1C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494E4DAB" w14:textId="77777777" w:rsidR="00A96838" w:rsidRPr="00462FAF" w:rsidRDefault="00A96838" w:rsidP="00A96838">
      <w:pPr>
        <w:pStyle w:val="Titre2"/>
        <w:spacing w:before="240" w:after="240"/>
        <w:rPr>
          <w:rFonts w:ascii="Arial" w:hAnsi="Arial" w:cs="Arial"/>
        </w:rPr>
      </w:pPr>
      <w:r w:rsidRPr="00462FAF">
        <w:rPr>
          <w:rFonts w:ascii="Arial" w:hAnsi="Arial" w:cs="Arial"/>
        </w:rPr>
        <w:t xml:space="preserve">TITRE DU PROJET : </w:t>
      </w:r>
    </w:p>
    <w:p w14:paraId="5C06738F" w14:textId="77777777" w:rsidR="00A96838" w:rsidRPr="00462FAF" w:rsidRDefault="00A96838" w:rsidP="00A96838">
      <w:pPr>
        <w:pStyle w:val="Titre2"/>
        <w:spacing w:before="240" w:after="240"/>
        <w:rPr>
          <w:rFonts w:ascii="Arial" w:hAnsi="Arial" w:cs="Arial"/>
        </w:rPr>
      </w:pPr>
      <w:r w:rsidRPr="00462FAF">
        <w:rPr>
          <w:rFonts w:ascii="Arial" w:hAnsi="Arial" w:cs="Arial"/>
        </w:rPr>
        <w:t xml:space="preserve">INSTITUTION DE RECHERCHE : </w:t>
      </w:r>
    </w:p>
    <w:p w14:paraId="7E8C1800" w14:textId="77777777" w:rsidR="00A96838" w:rsidRPr="00462FAF" w:rsidRDefault="00A96838" w:rsidP="00A96838">
      <w:pPr>
        <w:pStyle w:val="Titre2"/>
        <w:spacing w:before="240" w:after="240"/>
        <w:rPr>
          <w:rFonts w:ascii="Arial" w:hAnsi="Arial" w:cs="Arial"/>
        </w:rPr>
      </w:pPr>
      <w:r w:rsidRPr="00462FAF">
        <w:rPr>
          <w:rFonts w:ascii="Arial" w:hAnsi="Arial" w:cs="Arial"/>
        </w:rPr>
        <w:t xml:space="preserve">LABORATOIRE PILOTE : </w:t>
      </w:r>
    </w:p>
    <w:p w14:paraId="5F81BD25" w14:textId="77777777" w:rsidR="00A96838" w:rsidRPr="00462FAF" w:rsidRDefault="00A96838" w:rsidP="00A96838">
      <w:pPr>
        <w:pStyle w:val="Titre2"/>
        <w:spacing w:before="240" w:after="240"/>
        <w:rPr>
          <w:rFonts w:ascii="Arial" w:hAnsi="Arial" w:cs="Arial"/>
        </w:rPr>
      </w:pPr>
      <w:r w:rsidRPr="00462FAF">
        <w:rPr>
          <w:rFonts w:ascii="Arial" w:hAnsi="Arial" w:cs="Arial"/>
        </w:rPr>
        <w:t xml:space="preserve">RESPONSABLE SCIENTIFIQUE DU PROJET </w:t>
      </w:r>
    </w:p>
    <w:p w14:paraId="0F422C1B" w14:textId="77777777" w:rsidR="00A96838" w:rsidRDefault="00A96838" w:rsidP="00A96838">
      <w:pPr>
        <w:rPr>
          <w:rFonts w:ascii="Arial" w:hAnsi="Arial" w:cs="Arial"/>
          <w:sz w:val="22"/>
          <w:szCs w:val="22"/>
        </w:rPr>
      </w:pPr>
    </w:p>
    <w:p w14:paraId="78A2BE5A" w14:textId="77777777" w:rsidR="00A96838" w:rsidRPr="00462FAF" w:rsidRDefault="00A96838" w:rsidP="00A96838">
      <w:pPr>
        <w:pStyle w:val="Titre3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>PROJET SCIENTIFIQUE (résumé) :</w:t>
      </w:r>
    </w:p>
    <w:p w14:paraId="166D8BE4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039C73C9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2412A436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7A327C50" w14:textId="77777777" w:rsidR="00A96838" w:rsidRPr="00462FAF" w:rsidRDefault="00A96838" w:rsidP="00A96838">
      <w:pPr>
        <w:pStyle w:val="Titre3"/>
        <w:rPr>
          <w:rFonts w:ascii="Arial" w:hAnsi="Arial" w:cs="Arial"/>
          <w:b/>
        </w:rPr>
      </w:pPr>
      <w:r w:rsidRPr="00462FAF">
        <w:rPr>
          <w:rFonts w:ascii="Arial" w:hAnsi="Arial" w:cs="Arial"/>
          <w:b/>
        </w:rPr>
        <w:t>INTERET REGIONAL :</w:t>
      </w:r>
    </w:p>
    <w:p w14:paraId="7DD7FAF3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61C34013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1A7E063A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6FC19311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7033F5A0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1462DE1C" w14:textId="77777777" w:rsidR="00A96838" w:rsidRPr="00462FAF" w:rsidRDefault="00A96838" w:rsidP="00A96838">
      <w:pPr>
        <w:pStyle w:val="Titre2"/>
        <w:rPr>
          <w:rFonts w:ascii="Arial" w:hAnsi="Arial" w:cs="Arial"/>
        </w:rPr>
      </w:pPr>
      <w:r w:rsidRPr="00462FAF">
        <w:rPr>
          <w:rFonts w:ascii="Arial" w:hAnsi="Arial" w:cs="Arial"/>
        </w:rPr>
        <w:t>AUTRES EQUIPES PRINCIPALEMENT CONCERNEES PAR LA DEMANDE :</w:t>
      </w:r>
    </w:p>
    <w:p w14:paraId="2FEF89B3" w14:textId="77777777" w:rsidR="00A96838" w:rsidRPr="00462FAF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13827458" w14:textId="77777777" w:rsidR="00A96838" w:rsidRPr="00462FAF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0EB5FF0E" w14:textId="77777777" w:rsidR="00A96838" w:rsidRPr="00462FAF" w:rsidRDefault="00A96838" w:rsidP="00F56F37">
      <w:pPr>
        <w:pStyle w:val="Titre2"/>
        <w:suppressAutoHyphens/>
        <w:spacing w:after="80"/>
        <w:rPr>
          <w:rFonts w:ascii="Arial" w:hAnsi="Arial" w:cs="Arial"/>
        </w:rPr>
      </w:pPr>
      <w:r w:rsidRPr="00462FAF">
        <w:rPr>
          <w:rFonts w:ascii="Arial" w:hAnsi="Arial" w:cs="Arial"/>
        </w:rPr>
        <w:t xml:space="preserve">MATERIEL DEMANDE : </w:t>
      </w:r>
    </w:p>
    <w:p w14:paraId="77068091" w14:textId="77777777" w:rsidR="00A96838" w:rsidRPr="00462FAF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4F7F3BA0" w14:textId="77777777" w:rsidR="00A96838" w:rsidRPr="00462FAF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5F1F5A31" w14:textId="77777777" w:rsidR="00A96838" w:rsidRPr="00462FAF" w:rsidRDefault="00A96838" w:rsidP="00F56F37">
      <w:pPr>
        <w:pStyle w:val="Titre2"/>
        <w:tabs>
          <w:tab w:val="right" w:pos="4536"/>
          <w:tab w:val="left" w:pos="7371"/>
        </w:tabs>
        <w:suppressAutoHyphens/>
        <w:spacing w:after="80"/>
        <w:rPr>
          <w:rFonts w:ascii="Arial" w:hAnsi="Arial" w:cs="Arial"/>
        </w:rPr>
      </w:pPr>
      <w:r w:rsidRPr="00462FAF">
        <w:rPr>
          <w:rFonts w:ascii="Arial" w:hAnsi="Arial" w:cs="Arial"/>
        </w:rPr>
        <w:t>COUT TOTAL :</w:t>
      </w:r>
      <w:r w:rsidRPr="00462FAF">
        <w:rPr>
          <w:rFonts w:ascii="Arial" w:hAnsi="Arial" w:cs="Arial"/>
        </w:rPr>
        <w:tab/>
        <w:t>x € HT /</w:t>
      </w:r>
      <w:r w:rsidRPr="00462FAF">
        <w:rPr>
          <w:rFonts w:ascii="Arial" w:hAnsi="Arial" w:cs="Arial"/>
        </w:rPr>
        <w:tab/>
        <w:t xml:space="preserve">x € TTC </w:t>
      </w:r>
    </w:p>
    <w:p w14:paraId="50D3E750" w14:textId="77777777" w:rsidR="00A96838" w:rsidRPr="00462FAF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6C5DB5E9" w14:textId="77777777" w:rsidR="00A96838" w:rsidRPr="00462FAF" w:rsidRDefault="00A96838" w:rsidP="00F56F37">
      <w:pPr>
        <w:pStyle w:val="Titre2"/>
        <w:suppressAutoHyphens/>
        <w:spacing w:after="80"/>
        <w:rPr>
          <w:rFonts w:ascii="Arial" w:hAnsi="Arial" w:cs="Arial"/>
        </w:rPr>
      </w:pPr>
      <w:r w:rsidRPr="00462FAF">
        <w:rPr>
          <w:rFonts w:ascii="Arial" w:hAnsi="Arial" w:cs="Arial"/>
        </w:rPr>
        <w:t>PARTENAIRES DU FINANCEMENT PREVISIONNEL:</w:t>
      </w:r>
    </w:p>
    <w:p w14:paraId="6218A148" w14:textId="77777777" w:rsidR="00A96838" w:rsidRPr="00CC4D60" w:rsidRDefault="00A96838" w:rsidP="00F56F37">
      <w:pPr>
        <w:spacing w:after="80"/>
        <w:rPr>
          <w:rFonts w:ascii="Arial" w:hAnsi="Arial" w:cs="Arial"/>
          <w:sz w:val="22"/>
          <w:szCs w:val="22"/>
        </w:rPr>
      </w:pPr>
    </w:p>
    <w:p w14:paraId="65F027BD" w14:textId="77777777" w:rsidR="00A96838" w:rsidRPr="00CC4D60" w:rsidRDefault="00A96838" w:rsidP="00F56F37">
      <w:pPr>
        <w:tabs>
          <w:tab w:val="left" w:pos="7371"/>
        </w:tabs>
        <w:spacing w:after="80"/>
        <w:rPr>
          <w:rFonts w:ascii="Arial" w:hAnsi="Arial" w:cs="Arial"/>
          <w:b/>
          <w:sz w:val="22"/>
          <w:szCs w:val="22"/>
        </w:rPr>
      </w:pPr>
      <w:r w:rsidRPr="00CC4D60">
        <w:rPr>
          <w:rFonts w:ascii="Arial" w:hAnsi="Arial" w:cs="Arial"/>
          <w:b/>
          <w:sz w:val="22"/>
          <w:szCs w:val="22"/>
        </w:rPr>
        <w:t>Co-financement acquis :</w:t>
      </w:r>
      <w:r w:rsidRPr="00CC4D60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x</w:t>
      </w:r>
      <w:r w:rsidRPr="00CC4D60">
        <w:rPr>
          <w:rFonts w:ascii="Arial" w:hAnsi="Arial" w:cs="Arial"/>
          <w:b/>
          <w:sz w:val="22"/>
          <w:szCs w:val="22"/>
        </w:rPr>
        <w:t xml:space="preserve"> €</w:t>
      </w:r>
    </w:p>
    <w:p w14:paraId="49315CAB" w14:textId="77777777" w:rsidR="00A96838" w:rsidRPr="00CC4D60" w:rsidRDefault="00A96838" w:rsidP="00F56F37">
      <w:pPr>
        <w:tabs>
          <w:tab w:val="left" w:pos="7371"/>
        </w:tabs>
        <w:spacing w:after="80"/>
        <w:rPr>
          <w:rFonts w:ascii="Arial" w:hAnsi="Arial" w:cs="Arial"/>
          <w:b/>
          <w:sz w:val="22"/>
          <w:szCs w:val="22"/>
        </w:rPr>
      </w:pPr>
      <w:r w:rsidRPr="00CC4D60">
        <w:rPr>
          <w:rFonts w:ascii="Arial" w:hAnsi="Arial" w:cs="Arial"/>
          <w:b/>
          <w:sz w:val="22"/>
          <w:szCs w:val="22"/>
        </w:rPr>
        <w:t>Financement Région Ile-de-France : demandé : (66%)</w:t>
      </w:r>
      <w:r w:rsidRPr="00CC4D60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x</w:t>
      </w:r>
      <w:r w:rsidRPr="00CC4D60">
        <w:rPr>
          <w:rFonts w:ascii="Arial" w:hAnsi="Arial" w:cs="Arial"/>
          <w:b/>
          <w:sz w:val="22"/>
          <w:szCs w:val="22"/>
        </w:rPr>
        <w:t xml:space="preserve"> €</w:t>
      </w:r>
    </w:p>
    <w:p w14:paraId="05BCF241" w14:textId="77777777" w:rsidR="00A96838" w:rsidRDefault="00A96838" w:rsidP="00F56F37">
      <w:pPr>
        <w:tabs>
          <w:tab w:val="left" w:pos="7371"/>
        </w:tabs>
        <w:spacing w:after="80"/>
        <w:rPr>
          <w:rFonts w:ascii="Arial" w:hAnsi="Arial" w:cs="Arial"/>
          <w:b/>
          <w:sz w:val="22"/>
          <w:szCs w:val="22"/>
        </w:rPr>
      </w:pPr>
      <w:r w:rsidRPr="00CC4D60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x</w:t>
      </w:r>
      <w:r w:rsidRPr="00CC4D60">
        <w:rPr>
          <w:rFonts w:ascii="Arial" w:hAnsi="Arial" w:cs="Arial"/>
          <w:b/>
          <w:sz w:val="22"/>
          <w:szCs w:val="22"/>
        </w:rPr>
        <w:t xml:space="preserve"> €</w:t>
      </w:r>
    </w:p>
    <w:p w14:paraId="3CA64AD5" w14:textId="77777777" w:rsidR="00A96838" w:rsidRDefault="00A96838" w:rsidP="00A96838">
      <w:pPr>
        <w:tabs>
          <w:tab w:val="left" w:pos="7371"/>
        </w:tabs>
        <w:rPr>
          <w:rFonts w:ascii="Arial" w:hAnsi="Arial" w:cs="Arial"/>
          <w:b/>
          <w:sz w:val="22"/>
          <w:szCs w:val="22"/>
        </w:rPr>
        <w:sectPr w:rsidR="00A96838" w:rsidSect="00FE63D8">
          <w:pgSz w:w="11906" w:h="16838"/>
          <w:pgMar w:top="1418" w:right="1418" w:bottom="1418" w:left="1418" w:header="397" w:footer="709" w:gutter="0"/>
          <w:cols w:space="708"/>
          <w:titlePg/>
          <w:docGrid w:linePitch="360"/>
        </w:sectPr>
      </w:pPr>
    </w:p>
    <w:p w14:paraId="52918F17" w14:textId="77777777" w:rsidR="00A96838" w:rsidRPr="00376E8A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352B4AA9" w14:textId="77777777" w:rsidR="00A96838" w:rsidRPr="00FE2A15" w:rsidRDefault="00A96838" w:rsidP="00A96838">
      <w:pPr>
        <w:pStyle w:val="Titre1"/>
        <w:jc w:val="center"/>
        <w:rPr>
          <w:rFonts w:ascii="Arial" w:hAnsi="Arial" w:cs="Arial"/>
        </w:rPr>
      </w:pPr>
      <w:r w:rsidRPr="00FE2A15">
        <w:rPr>
          <w:rFonts w:ascii="Arial" w:hAnsi="Arial" w:cs="Arial"/>
        </w:rPr>
        <w:t>FICHE RECAPITULATIVE</w:t>
      </w:r>
    </w:p>
    <w:p w14:paraId="58DBFF0C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0AD45E68" w14:textId="77777777" w:rsidR="00A96838" w:rsidRPr="00B56128" w:rsidRDefault="00A96838" w:rsidP="00A96838">
      <w:pPr>
        <w:tabs>
          <w:tab w:val="left" w:pos="7371"/>
        </w:tabs>
        <w:jc w:val="center"/>
        <w:rPr>
          <w:rFonts w:ascii="Arial" w:hAnsi="Arial" w:cs="Arial"/>
          <w:color w:val="4A442A" w:themeColor="background2" w:themeShade="40"/>
          <w:sz w:val="22"/>
          <w:szCs w:val="22"/>
        </w:rPr>
      </w:pPr>
      <w:r w:rsidRPr="00B56128">
        <w:rPr>
          <w:rFonts w:ascii="Arial" w:hAnsi="Arial" w:cs="Arial"/>
          <w:b/>
          <w:color w:val="4A442A" w:themeColor="background2" w:themeShade="40"/>
          <w:sz w:val="22"/>
          <w:szCs w:val="22"/>
        </w:rPr>
        <w:t>LISTE DES PIECES DEVANT ETRE FOURNIES POUR CHAQUE CANDIDATURE</w:t>
      </w:r>
      <w:r w:rsidRPr="00B56128">
        <w:rPr>
          <w:rFonts w:ascii="Arial" w:hAnsi="Arial" w:cs="Arial"/>
          <w:color w:val="4A442A" w:themeColor="background2" w:themeShade="40"/>
          <w:sz w:val="22"/>
          <w:szCs w:val="22"/>
        </w:rPr>
        <w:t xml:space="preserve"> </w:t>
      </w:r>
    </w:p>
    <w:p w14:paraId="1036769A" w14:textId="77777777" w:rsidR="00A96838" w:rsidRPr="00376E8A" w:rsidRDefault="00A96838" w:rsidP="00A96838">
      <w:pPr>
        <w:tabs>
          <w:tab w:val="left" w:pos="7371"/>
        </w:tabs>
        <w:jc w:val="center"/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</w:pPr>
      <w:r w:rsidRPr="00376E8A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>Attention : tout dossier reçu incomplet sera considéré comme inéligible</w:t>
      </w:r>
    </w:p>
    <w:p w14:paraId="1470BBFA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43E82AFB" w14:textId="68FB0EDF" w:rsidR="00A96838" w:rsidRPr="00376E8A" w:rsidRDefault="00A96838" w:rsidP="00A96838">
      <w:pPr>
        <w:shd w:val="clear" w:color="auto" w:fill="DDD9C3" w:themeFill="background2" w:themeFillShade="E6"/>
        <w:tabs>
          <w:tab w:val="left" w:pos="7371"/>
        </w:tabs>
        <w:jc w:val="center"/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</w:pPr>
      <w:r w:rsidRPr="00376E8A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 xml:space="preserve">La clôture de l’appel à projets est fixée au </w:t>
      </w:r>
      <w:r w:rsidR="00512BF4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>15</w:t>
      </w:r>
      <w:r w:rsidRPr="00376E8A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 xml:space="preserve"> jui</w:t>
      </w:r>
      <w:r w:rsidR="00512BF4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>llet</w:t>
      </w:r>
      <w:r w:rsidRPr="00376E8A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 xml:space="preserve"> 2017 à </w:t>
      </w:r>
      <w:r w:rsidR="00512BF4">
        <w:rPr>
          <w:rFonts w:ascii="Arial" w:hAnsi="Arial" w:cs="Arial"/>
          <w:b/>
          <w:i/>
          <w:color w:val="4A442A" w:themeColor="background2" w:themeShade="40"/>
          <w:sz w:val="22"/>
          <w:szCs w:val="22"/>
        </w:rPr>
        <w:t>12h00</w:t>
      </w:r>
    </w:p>
    <w:p w14:paraId="3CC5ABC3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tbl>
      <w:tblPr>
        <w:tblStyle w:val="Listeclaire-Accent5"/>
        <w:tblW w:w="9322" w:type="dxa"/>
        <w:tblLook w:val="04A0" w:firstRow="1" w:lastRow="0" w:firstColumn="1" w:lastColumn="0" w:noHBand="0" w:noVBand="1"/>
      </w:tblPr>
      <w:tblGrid>
        <w:gridCol w:w="7905"/>
        <w:gridCol w:w="1417"/>
      </w:tblGrid>
      <w:tr w:rsidR="00A96838" w14:paraId="7EC514D3" w14:textId="77777777" w:rsidTr="000C6B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5" w:type="dxa"/>
            <w:tcBorders>
              <w:right w:val="single" w:sz="4" w:space="0" w:color="auto"/>
            </w:tcBorders>
            <w:vAlign w:val="center"/>
          </w:tcPr>
          <w:p w14:paraId="065B23BF" w14:textId="77777777" w:rsidR="00A96838" w:rsidRDefault="00A96838" w:rsidP="000C6BCC">
            <w:pPr>
              <w:tabs>
                <w:tab w:val="left" w:pos="7371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6E8A">
              <w:rPr>
                <w:rFonts w:ascii="Arial" w:hAnsi="Arial" w:cs="Arial"/>
                <w:sz w:val="22"/>
                <w:szCs w:val="22"/>
              </w:rPr>
              <w:t>PIECES A FOURNIR</w:t>
            </w:r>
          </w:p>
        </w:tc>
        <w:tc>
          <w:tcPr>
            <w:tcW w:w="1417" w:type="dxa"/>
            <w:tcBorders>
              <w:top w:val="single" w:sz="8" w:space="0" w:color="4BACC6" w:themeColor="accent5"/>
              <w:left w:val="single" w:sz="4" w:space="0" w:color="auto"/>
              <w:bottom w:val="single" w:sz="8" w:space="0" w:color="4BACC6" w:themeColor="accent5"/>
            </w:tcBorders>
          </w:tcPr>
          <w:p w14:paraId="717709EF" w14:textId="77777777" w:rsidR="00A96838" w:rsidRDefault="00A96838" w:rsidP="000C6BCC">
            <w:pPr>
              <w:tabs>
                <w:tab w:val="left" w:pos="737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Visa de présence</w:t>
            </w:r>
          </w:p>
        </w:tc>
      </w:tr>
      <w:tr w:rsidR="00A96838" w14:paraId="7E856840" w14:textId="77777777" w:rsidTr="000C6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5" w:type="dxa"/>
            <w:tcBorders>
              <w:right w:val="single" w:sz="4" w:space="0" w:color="auto"/>
            </w:tcBorders>
            <w:vAlign w:val="center"/>
          </w:tcPr>
          <w:p w14:paraId="69BCDE5B" w14:textId="77777777" w:rsidR="00A96838" w:rsidRDefault="00A96838" w:rsidP="000C6BCC">
            <w:pPr>
              <w:tabs>
                <w:tab w:val="left" w:pos="7371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 présent dossier de candidature dûment rempli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DAB4511" w14:textId="77777777" w:rsidR="00A96838" w:rsidRDefault="00A96838" w:rsidP="000C6BCC">
            <w:pPr>
              <w:tabs>
                <w:tab w:val="left" w:pos="737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6838" w14:paraId="5258D69A" w14:textId="77777777" w:rsidTr="000C6BCC">
        <w:trPr>
          <w:trHeight w:val="1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5" w:type="dxa"/>
            <w:tcBorders>
              <w:right w:val="single" w:sz="4" w:space="0" w:color="auto"/>
            </w:tcBorders>
            <w:vAlign w:val="center"/>
          </w:tcPr>
          <w:p w14:paraId="5EFD5F9A" w14:textId="77777777" w:rsidR="00A96838" w:rsidRDefault="00A96838" w:rsidP="000C6BCC">
            <w:pPr>
              <w:tabs>
                <w:tab w:val="left" w:pos="7371"/>
              </w:tabs>
              <w:rPr>
                <w:rFonts w:ascii="Arial" w:hAnsi="Arial" w:cs="Arial"/>
                <w:sz w:val="22"/>
                <w:szCs w:val="22"/>
              </w:rPr>
            </w:pPr>
            <w:r w:rsidRPr="00376E8A">
              <w:rPr>
                <w:rFonts w:ascii="Arial" w:hAnsi="Arial" w:cs="Arial"/>
                <w:sz w:val="22"/>
                <w:szCs w:val="22"/>
              </w:rPr>
              <w:t>Le dossier scientifique du projet (20 pages maximum)</w:t>
            </w:r>
          </w:p>
        </w:tc>
        <w:tc>
          <w:tcPr>
            <w:tcW w:w="1417" w:type="dxa"/>
            <w:tcBorders>
              <w:top w:val="single" w:sz="8" w:space="0" w:color="4BACC6" w:themeColor="accent5"/>
              <w:left w:val="single" w:sz="4" w:space="0" w:color="auto"/>
              <w:bottom w:val="single" w:sz="8" w:space="0" w:color="4BACC6" w:themeColor="accent5"/>
            </w:tcBorders>
            <w:vAlign w:val="center"/>
          </w:tcPr>
          <w:p w14:paraId="394976A1" w14:textId="77777777" w:rsidR="00A96838" w:rsidRDefault="00A96838" w:rsidP="000C6BCC">
            <w:pPr>
              <w:tabs>
                <w:tab w:val="left" w:pos="737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6838" w14:paraId="4C4BE094" w14:textId="77777777" w:rsidTr="000C6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5" w:type="dxa"/>
            <w:tcBorders>
              <w:right w:val="single" w:sz="4" w:space="0" w:color="auto"/>
            </w:tcBorders>
            <w:vAlign w:val="center"/>
          </w:tcPr>
          <w:p w14:paraId="352DC32A" w14:textId="77777777" w:rsidR="00A96838" w:rsidRDefault="00A96838" w:rsidP="000C6BCC">
            <w:pPr>
              <w:tabs>
                <w:tab w:val="left" w:pos="7371"/>
              </w:tabs>
              <w:rPr>
                <w:rFonts w:ascii="Arial" w:hAnsi="Arial" w:cs="Arial"/>
                <w:sz w:val="22"/>
                <w:szCs w:val="22"/>
              </w:rPr>
            </w:pPr>
            <w:r w:rsidRPr="00376E8A">
              <w:rPr>
                <w:rFonts w:ascii="Arial" w:hAnsi="Arial" w:cs="Arial"/>
                <w:sz w:val="22"/>
                <w:szCs w:val="22"/>
              </w:rPr>
              <w:t>Les éléments budgétaires (lettres d’engagement des co-financeurs et devis des équipements)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7A4E758" w14:textId="77777777" w:rsidR="00A96838" w:rsidRDefault="00A96838" w:rsidP="000C6BCC">
            <w:pPr>
              <w:tabs>
                <w:tab w:val="left" w:pos="737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6838" w14:paraId="2B0B24E6" w14:textId="77777777" w:rsidTr="000C6BCC">
        <w:trPr>
          <w:trHeight w:val="1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5" w:type="dxa"/>
            <w:tcBorders>
              <w:right w:val="single" w:sz="4" w:space="0" w:color="auto"/>
            </w:tcBorders>
            <w:vAlign w:val="center"/>
          </w:tcPr>
          <w:p w14:paraId="15F35DCB" w14:textId="77777777" w:rsidR="00A96838" w:rsidRDefault="00A96838" w:rsidP="000C6BCC">
            <w:pPr>
              <w:tabs>
                <w:tab w:val="left" w:pos="7371"/>
              </w:tabs>
              <w:rPr>
                <w:rFonts w:ascii="Arial" w:hAnsi="Arial" w:cs="Arial"/>
                <w:sz w:val="22"/>
                <w:szCs w:val="22"/>
              </w:rPr>
            </w:pPr>
            <w:r w:rsidRPr="00376E8A">
              <w:rPr>
                <w:rFonts w:ascii="Arial" w:hAnsi="Arial" w:cs="Arial"/>
                <w:sz w:val="22"/>
                <w:szCs w:val="22"/>
              </w:rPr>
              <w:t>Une déclaration sur l’honneur attestant que le projet n’a pas fait l’objet d’une demande/d’un soutien dans le cadre d’un projet collaboratif d’un pôle de compétitivité, de l’appel à projets équipements de Genopole ou au Contrat de projets Etat - Région 2007-2013 (qu’il soit ou non soutenu par la Région)</w:t>
            </w:r>
          </w:p>
        </w:tc>
        <w:tc>
          <w:tcPr>
            <w:tcW w:w="1417" w:type="dxa"/>
            <w:tcBorders>
              <w:top w:val="single" w:sz="8" w:space="0" w:color="4BACC6" w:themeColor="accent5"/>
              <w:left w:val="single" w:sz="4" w:space="0" w:color="auto"/>
              <w:bottom w:val="single" w:sz="8" w:space="0" w:color="4BACC6" w:themeColor="accent5"/>
            </w:tcBorders>
            <w:vAlign w:val="center"/>
          </w:tcPr>
          <w:p w14:paraId="3461E7EC" w14:textId="77777777" w:rsidR="00A96838" w:rsidRDefault="00A96838" w:rsidP="000C6BCC">
            <w:pPr>
              <w:tabs>
                <w:tab w:val="left" w:pos="737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6838" w14:paraId="29CE76C2" w14:textId="77777777" w:rsidTr="000C6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5" w:type="dxa"/>
            <w:tcBorders>
              <w:right w:val="single" w:sz="4" w:space="0" w:color="auto"/>
            </w:tcBorders>
            <w:vAlign w:val="center"/>
          </w:tcPr>
          <w:p w14:paraId="65934F10" w14:textId="77777777" w:rsidR="00A96838" w:rsidRDefault="00A96838" w:rsidP="000C6BCC">
            <w:pPr>
              <w:tabs>
                <w:tab w:val="left" w:pos="7371"/>
              </w:tabs>
              <w:rPr>
                <w:rFonts w:ascii="Arial" w:hAnsi="Arial" w:cs="Arial"/>
                <w:sz w:val="22"/>
                <w:szCs w:val="22"/>
              </w:rPr>
            </w:pPr>
            <w:r w:rsidRPr="00376E8A">
              <w:rPr>
                <w:rFonts w:ascii="Arial" w:hAnsi="Arial" w:cs="Arial"/>
                <w:sz w:val="22"/>
                <w:szCs w:val="22"/>
              </w:rPr>
              <w:t>Un RIB ou RIP de l’établissement de recherche devant percevoir la subvention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5F4D0BE7" w14:textId="77777777" w:rsidR="00A96838" w:rsidRDefault="00A96838" w:rsidP="000C6BCC">
            <w:pPr>
              <w:tabs>
                <w:tab w:val="left" w:pos="737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0AEC225" w14:textId="77777777" w:rsidR="00A96838" w:rsidRPr="00376E8A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7B5B0531" w14:textId="77777777" w:rsidR="00A96838" w:rsidRPr="00376E8A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6DE31D76" w14:textId="77777777" w:rsidR="00A96838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  <w:r w:rsidRPr="00376E8A">
        <w:rPr>
          <w:rFonts w:ascii="Arial" w:hAnsi="Arial" w:cs="Arial"/>
          <w:sz w:val="22"/>
          <w:szCs w:val="22"/>
        </w:rPr>
        <w:t>Les candidats pourront ajouter toute pièce leur semblant pertinente pour présenter leur</w:t>
      </w:r>
      <w:r>
        <w:rPr>
          <w:rFonts w:ascii="Arial" w:hAnsi="Arial" w:cs="Arial"/>
          <w:sz w:val="22"/>
          <w:szCs w:val="22"/>
        </w:rPr>
        <w:t xml:space="preserve"> </w:t>
      </w:r>
      <w:r w:rsidRPr="00376E8A">
        <w:rPr>
          <w:rFonts w:ascii="Arial" w:hAnsi="Arial" w:cs="Arial"/>
          <w:sz w:val="22"/>
          <w:szCs w:val="22"/>
        </w:rPr>
        <w:t>dossie</w:t>
      </w:r>
      <w:r>
        <w:rPr>
          <w:rFonts w:ascii="Arial" w:hAnsi="Arial" w:cs="Arial"/>
          <w:sz w:val="22"/>
          <w:szCs w:val="22"/>
        </w:rPr>
        <w:t>r</w:t>
      </w:r>
    </w:p>
    <w:p w14:paraId="3CEE3107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  <w:sectPr w:rsidR="00A96838" w:rsidSect="00FE63D8">
          <w:pgSz w:w="11906" w:h="16838"/>
          <w:pgMar w:top="1418" w:right="1418" w:bottom="1418" w:left="1418" w:header="397" w:footer="709" w:gutter="0"/>
          <w:cols w:space="708"/>
          <w:titlePg/>
          <w:docGrid w:linePitch="360"/>
        </w:sectPr>
      </w:pPr>
    </w:p>
    <w:p w14:paraId="18DBA872" w14:textId="77777777" w:rsidR="00A96838" w:rsidRPr="00FE2A15" w:rsidRDefault="00A96838" w:rsidP="00A96838">
      <w:pPr>
        <w:pStyle w:val="Titre1"/>
        <w:jc w:val="center"/>
        <w:rPr>
          <w:rFonts w:ascii="Arial" w:hAnsi="Arial" w:cs="Arial"/>
        </w:rPr>
      </w:pPr>
      <w:r w:rsidRPr="00FE2A15">
        <w:rPr>
          <w:rFonts w:ascii="Arial" w:hAnsi="Arial" w:cs="Arial"/>
        </w:rPr>
        <w:t>Dossier Scientifique</w:t>
      </w:r>
    </w:p>
    <w:p w14:paraId="3DD9DB28" w14:textId="77777777" w:rsidR="00A96838" w:rsidRPr="00FE2A15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69B95AC8" w14:textId="77777777" w:rsidR="00A96838" w:rsidRPr="00FE2A15" w:rsidRDefault="00A96838" w:rsidP="00A96838">
      <w:pPr>
        <w:pStyle w:val="Titre2"/>
        <w:rPr>
          <w:rFonts w:ascii="Arial" w:hAnsi="Arial" w:cs="Arial"/>
        </w:rPr>
      </w:pPr>
      <w:r w:rsidRPr="00FE2A15">
        <w:rPr>
          <w:rFonts w:ascii="Arial" w:hAnsi="Arial" w:cs="Arial"/>
        </w:rPr>
        <w:t>Présentation du projet scientifique (20 pages maximum)</w:t>
      </w:r>
    </w:p>
    <w:p w14:paraId="06DC8EEA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56635BD5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3CC6D664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331B9644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446083AC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45A83693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61427E1E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  <w:sectPr w:rsidR="00A96838" w:rsidSect="00FE63D8">
          <w:pgSz w:w="11906" w:h="16838"/>
          <w:pgMar w:top="1418" w:right="1418" w:bottom="1418" w:left="1418" w:header="397" w:footer="709" w:gutter="0"/>
          <w:cols w:space="708"/>
          <w:titlePg/>
          <w:docGrid w:linePitch="360"/>
        </w:sectPr>
      </w:pPr>
    </w:p>
    <w:p w14:paraId="4EED2122" w14:textId="77777777" w:rsidR="00A96838" w:rsidRPr="00FE2A15" w:rsidRDefault="00A96838" w:rsidP="00A96838">
      <w:pPr>
        <w:pStyle w:val="Titre1"/>
        <w:rPr>
          <w:rFonts w:ascii="Arial" w:hAnsi="Arial" w:cs="Arial"/>
        </w:rPr>
      </w:pPr>
      <w:r w:rsidRPr="00FE2A15">
        <w:rPr>
          <w:rFonts w:ascii="Arial" w:hAnsi="Arial" w:cs="Arial"/>
        </w:rPr>
        <w:t>Description de l’équipe du porteur de projet</w:t>
      </w:r>
    </w:p>
    <w:p w14:paraId="7A1D0631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468374C5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  <w:sectPr w:rsidR="00A96838" w:rsidSect="00FE63D8">
          <w:pgSz w:w="11906" w:h="16838"/>
          <w:pgMar w:top="1418" w:right="1418" w:bottom="1418" w:left="1418" w:header="397" w:footer="709" w:gutter="0"/>
          <w:cols w:space="708"/>
          <w:titlePg/>
          <w:docGrid w:linePitch="360"/>
        </w:sectPr>
      </w:pPr>
    </w:p>
    <w:p w14:paraId="3C2383DB" w14:textId="77777777" w:rsidR="00A96838" w:rsidRPr="00FE2A15" w:rsidRDefault="00A96838" w:rsidP="00A96838">
      <w:pPr>
        <w:pStyle w:val="Titre1"/>
        <w:rPr>
          <w:rFonts w:ascii="Arial" w:hAnsi="Arial" w:cs="Arial"/>
        </w:rPr>
      </w:pPr>
      <w:r w:rsidRPr="00FE2A15">
        <w:rPr>
          <w:rFonts w:ascii="Arial" w:hAnsi="Arial" w:cs="Arial"/>
        </w:rPr>
        <w:t>Situation nationale et internationale de la problématique abordée</w:t>
      </w:r>
    </w:p>
    <w:p w14:paraId="39863DAE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6DF8FCDF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  <w:sectPr w:rsidR="00A96838" w:rsidSect="00FE63D8">
          <w:pgSz w:w="11906" w:h="16838"/>
          <w:pgMar w:top="1418" w:right="1418" w:bottom="1418" w:left="1418" w:header="397" w:footer="709" w:gutter="0"/>
          <w:cols w:space="708"/>
          <w:titlePg/>
          <w:docGrid w:linePitch="360"/>
        </w:sectPr>
      </w:pPr>
    </w:p>
    <w:p w14:paraId="0409EDDA" w14:textId="77777777" w:rsidR="00A96838" w:rsidRPr="00FE2A15" w:rsidRDefault="00A96838" w:rsidP="00FE2A15">
      <w:pPr>
        <w:pStyle w:val="Titre2"/>
        <w:spacing w:after="80"/>
        <w:rPr>
          <w:rFonts w:ascii="Arial" w:hAnsi="Arial" w:cs="Arial"/>
        </w:rPr>
      </w:pPr>
      <w:r w:rsidRPr="00FE2A15">
        <w:rPr>
          <w:rFonts w:ascii="Arial" w:hAnsi="Arial" w:cs="Arial"/>
        </w:rPr>
        <w:t>Liste des utilisateurs potentiels de l’équipement (porteur du projet, autres laboratoires franciliens ou non, industriels, étudiants,...) ainsi que l’explicitation de l’intérêt de l’équipement pour chaque type d’utilisateur</w:t>
      </w:r>
    </w:p>
    <w:p w14:paraId="0BF67AD2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09D28DBA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6D93DE53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5CC51A79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10958B9F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541A094F" w14:textId="77777777" w:rsidR="00A96838" w:rsidRPr="00FE2A15" w:rsidRDefault="00A96838" w:rsidP="00FE2A15">
      <w:pPr>
        <w:pStyle w:val="Titre2"/>
        <w:spacing w:after="80"/>
        <w:rPr>
          <w:rFonts w:ascii="Arial" w:hAnsi="Arial" w:cs="Arial"/>
        </w:rPr>
      </w:pPr>
      <w:r w:rsidRPr="00FE2A15">
        <w:rPr>
          <w:rFonts w:ascii="Arial" w:hAnsi="Arial" w:cs="Arial"/>
        </w:rPr>
        <w:t>Description de l’impact de l’équipement sur le potentiel scientifique et technologique francilien</w:t>
      </w:r>
    </w:p>
    <w:p w14:paraId="05E3FE89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16A8714A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570EDB1B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6FF86FA0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28DF3EA5" w14:textId="77777777" w:rsidR="00A96838" w:rsidRPr="00FE2A15" w:rsidRDefault="00A96838" w:rsidP="00FE2A15">
      <w:pPr>
        <w:tabs>
          <w:tab w:val="left" w:pos="7371"/>
        </w:tabs>
        <w:spacing w:after="80"/>
        <w:rPr>
          <w:rFonts w:ascii="Arial" w:hAnsi="Arial" w:cs="Arial"/>
          <w:sz w:val="22"/>
          <w:szCs w:val="22"/>
        </w:rPr>
      </w:pPr>
    </w:p>
    <w:p w14:paraId="1772FA9D" w14:textId="77777777" w:rsidR="00A96838" w:rsidRPr="00FE2A15" w:rsidRDefault="00A96838" w:rsidP="00FE2A15">
      <w:pPr>
        <w:pStyle w:val="Titre2"/>
        <w:spacing w:after="80"/>
        <w:rPr>
          <w:rFonts w:ascii="Arial" w:hAnsi="Arial" w:cs="Arial"/>
        </w:rPr>
      </w:pPr>
      <w:r w:rsidRPr="00FE2A15">
        <w:rPr>
          <w:rFonts w:ascii="Arial" w:hAnsi="Arial" w:cs="Arial"/>
        </w:rPr>
        <w:t>Description de l’incidence de l’équipement sur la formation des chercheurs</w:t>
      </w:r>
    </w:p>
    <w:p w14:paraId="31051521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2B086064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7B66A827" w14:textId="77777777" w:rsidR="00A96838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  <w:sectPr w:rsidR="00A96838" w:rsidSect="00FE63D8">
          <w:pgSz w:w="11906" w:h="16838"/>
          <w:pgMar w:top="1418" w:right="1418" w:bottom="1418" w:left="1418" w:header="397" w:footer="709" w:gutter="0"/>
          <w:cols w:space="708"/>
          <w:titlePg/>
          <w:docGrid w:linePitch="360"/>
        </w:sectPr>
      </w:pPr>
    </w:p>
    <w:p w14:paraId="2C4DD97A" w14:textId="77777777" w:rsidR="00A96838" w:rsidRDefault="00A96838" w:rsidP="00A9683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</w:rPr>
      </w:pPr>
    </w:p>
    <w:p w14:paraId="419CFA28" w14:textId="77777777" w:rsidR="00A96838" w:rsidRDefault="00A96838" w:rsidP="00A9683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</w:rPr>
      </w:pPr>
    </w:p>
    <w:p w14:paraId="3E35AC65" w14:textId="6E9D28C0" w:rsidR="00A96838" w:rsidRDefault="00A96838" w:rsidP="00A96838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  <w:rPr>
          <w:rFonts w:ascii="Arial" w:hAnsi="Arial" w:cs="Arial"/>
          <w:b/>
          <w:i/>
          <w:sz w:val="22"/>
          <w:szCs w:val="22"/>
        </w:rPr>
      </w:pPr>
      <w:r w:rsidRPr="00BC69F5">
        <w:rPr>
          <w:rFonts w:ascii="Arial" w:hAnsi="Arial" w:cs="Arial"/>
          <w:b/>
          <w:bCs/>
          <w:i/>
          <w:sz w:val="22"/>
          <w:szCs w:val="22"/>
        </w:rPr>
        <w:t>Le dossier de candidature</w:t>
      </w:r>
      <w:r w:rsidRPr="00BC69F5">
        <w:rPr>
          <w:rFonts w:ascii="Arial" w:hAnsi="Arial" w:cs="Arial"/>
          <w:b/>
          <w:i/>
          <w:sz w:val="22"/>
          <w:szCs w:val="22"/>
        </w:rPr>
        <w:t xml:space="preserve"> devra </w:t>
      </w:r>
      <w:r w:rsidRPr="00BC69F5">
        <w:rPr>
          <w:rFonts w:ascii="Arial" w:hAnsi="Arial" w:cs="Arial"/>
          <w:b/>
          <w:bCs/>
          <w:i/>
          <w:sz w:val="22"/>
          <w:szCs w:val="22"/>
        </w:rPr>
        <w:t xml:space="preserve">être </w:t>
      </w:r>
      <w:r>
        <w:rPr>
          <w:rFonts w:ascii="Arial" w:hAnsi="Arial" w:cs="Arial"/>
          <w:b/>
          <w:bCs/>
          <w:i/>
          <w:sz w:val="22"/>
          <w:szCs w:val="22"/>
        </w:rPr>
        <w:t xml:space="preserve">téléchargé  à l’adresse </w:t>
      </w:r>
      <w:hyperlink r:id="rId21" w:history="1">
        <w:r w:rsidR="00FC37FE" w:rsidRPr="00FC37FE">
          <w:rPr>
            <w:rStyle w:val="Lienhypertexte"/>
            <w:rFonts w:ascii="Arial" w:hAnsi="Arial" w:cs="Arial"/>
            <w:b/>
            <w:bCs/>
            <w:i/>
            <w:sz w:val="22"/>
            <w:szCs w:val="22"/>
          </w:rPr>
          <w:t>https://www.anses.fr/fr/content/dim1health-2017</w:t>
        </w:r>
      </w:hyperlink>
      <w:r>
        <w:rPr>
          <w:rFonts w:ascii="Arial" w:hAnsi="Arial" w:cs="Arial"/>
          <w:b/>
          <w:bCs/>
          <w:i/>
          <w:sz w:val="22"/>
          <w:szCs w:val="22"/>
        </w:rPr>
        <w:t xml:space="preserve"> , </w:t>
      </w:r>
      <w:r w:rsidRPr="00BC69F5">
        <w:rPr>
          <w:rFonts w:ascii="Arial" w:hAnsi="Arial" w:cs="Arial"/>
          <w:b/>
          <w:bCs/>
          <w:i/>
          <w:sz w:val="22"/>
          <w:szCs w:val="22"/>
        </w:rPr>
        <w:t xml:space="preserve">rempli </w:t>
      </w:r>
      <w:r w:rsidRPr="00BC69F5">
        <w:rPr>
          <w:rFonts w:ascii="Arial" w:hAnsi="Arial" w:cs="Arial"/>
          <w:b/>
          <w:i/>
          <w:sz w:val="22"/>
          <w:szCs w:val="22"/>
        </w:rPr>
        <w:t xml:space="preserve"> et soumis électroniquement avant la date limite annoncée</w:t>
      </w:r>
      <w:r>
        <w:rPr>
          <w:rFonts w:ascii="Arial" w:hAnsi="Arial" w:cs="Arial"/>
          <w:b/>
          <w:i/>
          <w:sz w:val="22"/>
          <w:szCs w:val="22"/>
        </w:rPr>
        <w:t xml:space="preserve"> à l’adresse suivante </w:t>
      </w:r>
    </w:p>
    <w:p w14:paraId="2C236CB1" w14:textId="77777777" w:rsidR="00A96838" w:rsidRDefault="00A96838" w:rsidP="00A96838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</w:pPr>
      <w:r>
        <w:rPr>
          <w:rFonts w:ascii="Arial" w:hAnsi="Arial" w:cs="Arial"/>
          <w:b/>
          <w:i/>
          <w:sz w:val="22"/>
          <w:szCs w:val="22"/>
        </w:rPr>
        <w:t>dim1health2017@anses.fr</w:t>
      </w:r>
      <w:r w:rsidRPr="00BC69F5">
        <w:rPr>
          <w:rFonts w:ascii="Arial" w:hAnsi="Arial" w:cs="Arial"/>
          <w:b/>
          <w:i/>
          <w:sz w:val="22"/>
          <w:szCs w:val="22"/>
        </w:rPr>
        <w:t> </w:t>
      </w:r>
    </w:p>
    <w:p w14:paraId="660D9F82" w14:textId="77777777" w:rsidR="00A96838" w:rsidRPr="00F7565E" w:rsidRDefault="00A96838" w:rsidP="00A9683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</w:rPr>
      </w:pPr>
    </w:p>
    <w:p w14:paraId="33AD3CEE" w14:textId="5F21B874" w:rsidR="00A96838" w:rsidRPr="00F7565E" w:rsidRDefault="00A96838" w:rsidP="00A96838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firstLine="0"/>
        <w:jc w:val="center"/>
        <w:rPr>
          <w:rFonts w:ascii="Arial" w:hAnsi="Arial" w:cs="Arial"/>
          <w:i/>
        </w:rPr>
      </w:pPr>
      <w:r w:rsidRPr="00F7565E">
        <w:rPr>
          <w:rFonts w:ascii="Arial" w:hAnsi="Arial" w:cs="Arial"/>
          <w:i/>
        </w:rPr>
        <w:t xml:space="preserve">Le dossier doit prendre la forme d’un document unique au format </w:t>
      </w:r>
      <w:r w:rsidR="009652D0" w:rsidRPr="00F7565E">
        <w:rPr>
          <w:rFonts w:ascii="Arial" w:hAnsi="Arial" w:cs="Arial"/>
          <w:i/>
        </w:rPr>
        <w:t>PDF</w:t>
      </w:r>
      <w:r w:rsidRPr="00F7565E">
        <w:rPr>
          <w:rFonts w:ascii="Arial" w:hAnsi="Arial" w:cs="Arial"/>
          <w:i/>
        </w:rPr>
        <w:t>, enregistré sous Nom_</w:t>
      </w:r>
      <w:r>
        <w:rPr>
          <w:rFonts w:ascii="Arial" w:hAnsi="Arial" w:cs="Arial"/>
          <w:i/>
        </w:rPr>
        <w:t>investissement</w:t>
      </w:r>
      <w:r w:rsidRPr="00F7565E">
        <w:rPr>
          <w:rFonts w:ascii="Arial" w:hAnsi="Arial" w:cs="Arial"/>
          <w:i/>
        </w:rPr>
        <w:t xml:space="preserve">.pdf où « nom » est le nom </w:t>
      </w:r>
      <w:r>
        <w:rPr>
          <w:rFonts w:ascii="Arial" w:hAnsi="Arial" w:cs="Arial"/>
          <w:i/>
        </w:rPr>
        <w:t>du porteur du projet</w:t>
      </w:r>
    </w:p>
    <w:p w14:paraId="18075639" w14:textId="77777777" w:rsidR="00A96838" w:rsidRPr="00F7565E" w:rsidRDefault="00A96838" w:rsidP="00A96838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Arial" w:hAnsi="Arial" w:cs="Arial"/>
        </w:rPr>
      </w:pPr>
    </w:p>
    <w:p w14:paraId="6C83816D" w14:textId="1039BD5A" w:rsidR="00A96838" w:rsidRPr="00F7565E" w:rsidRDefault="00A96838" w:rsidP="00A96838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60" w:lineRule="auto"/>
        <w:ind w:firstLine="0"/>
        <w:jc w:val="center"/>
        <w:rPr>
          <w:rFonts w:ascii="Arial" w:hAnsi="Arial" w:cs="Arial"/>
          <w:b/>
          <w:bCs/>
          <w:sz w:val="28"/>
          <w:szCs w:val="28"/>
        </w:rPr>
      </w:pPr>
      <w:r w:rsidRPr="00F7565E">
        <w:rPr>
          <w:rFonts w:ascii="Arial" w:hAnsi="Arial" w:cs="Arial"/>
          <w:sz w:val="28"/>
          <w:szCs w:val="28"/>
        </w:rPr>
        <w:t xml:space="preserve">Date limite de dépôt des dossiers : </w:t>
      </w:r>
      <w:r>
        <w:rPr>
          <w:rFonts w:ascii="Arial" w:hAnsi="Arial" w:cs="Arial"/>
          <w:b/>
          <w:bCs/>
          <w:sz w:val="28"/>
          <w:szCs w:val="28"/>
        </w:rPr>
        <w:t xml:space="preserve">15 juillet 2017 </w:t>
      </w:r>
      <w:r w:rsidRPr="00F7565E">
        <w:rPr>
          <w:rFonts w:ascii="Arial" w:hAnsi="Arial" w:cs="Arial"/>
          <w:b/>
          <w:bCs/>
          <w:sz w:val="28"/>
          <w:szCs w:val="28"/>
        </w:rPr>
        <w:t>à 12h</w:t>
      </w:r>
      <w:r w:rsidR="00FE2A15">
        <w:rPr>
          <w:rFonts w:ascii="Arial" w:hAnsi="Arial" w:cs="Arial"/>
          <w:b/>
          <w:bCs/>
          <w:sz w:val="28"/>
          <w:szCs w:val="28"/>
        </w:rPr>
        <w:t>00</w:t>
      </w:r>
    </w:p>
    <w:p w14:paraId="0C091FB2" w14:textId="77777777" w:rsidR="00A96838" w:rsidRPr="00F7565E" w:rsidRDefault="00A96838" w:rsidP="00A96838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firstLine="0"/>
        <w:jc w:val="center"/>
        <w:rPr>
          <w:rFonts w:ascii="Arial" w:hAnsi="Arial" w:cs="Arial"/>
          <w:sz w:val="20"/>
          <w:szCs w:val="20"/>
        </w:rPr>
      </w:pPr>
    </w:p>
    <w:p w14:paraId="5511B51F" w14:textId="77777777" w:rsidR="00A96838" w:rsidRPr="00905A66" w:rsidRDefault="00A96838" w:rsidP="00A96838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60" w:lineRule="auto"/>
        <w:ind w:firstLine="0"/>
        <w:jc w:val="center"/>
        <w:rPr>
          <w:rFonts w:ascii="Arial" w:hAnsi="Arial" w:cs="Arial"/>
          <w:b/>
          <w:i/>
          <w:sz w:val="28"/>
          <w:szCs w:val="28"/>
          <w:u w:val="single"/>
        </w:rPr>
      </w:pPr>
      <w:r w:rsidRPr="00905A66">
        <w:rPr>
          <w:rFonts w:ascii="Arial" w:hAnsi="Arial" w:cs="Arial"/>
          <w:b/>
          <w:i/>
          <w:sz w:val="28"/>
          <w:szCs w:val="28"/>
          <w:u w:val="single"/>
        </w:rPr>
        <w:t>Attention :</w:t>
      </w:r>
    </w:p>
    <w:p w14:paraId="235E4EB7" w14:textId="3B02D0DC" w:rsidR="00A96838" w:rsidRPr="00170963" w:rsidRDefault="00A96838" w:rsidP="00A96838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60" w:lineRule="auto"/>
        <w:ind w:firstLine="0"/>
        <w:jc w:val="center"/>
        <w:rPr>
          <w:rFonts w:ascii="Arial" w:hAnsi="Arial" w:cs="Arial"/>
          <w:b/>
          <w:bCs/>
          <w:i/>
        </w:rPr>
      </w:pPr>
      <w:r w:rsidRPr="00170963">
        <w:rPr>
          <w:rFonts w:ascii="Arial" w:hAnsi="Arial" w:cs="Arial"/>
          <w:b/>
          <w:i/>
        </w:rPr>
        <w:t>Tout projet reçu incomplet sera considéré comme inéligible et s</w:t>
      </w:r>
      <w:r w:rsidRPr="00170963">
        <w:rPr>
          <w:rFonts w:ascii="Arial" w:hAnsi="Arial" w:cs="Arial"/>
          <w:b/>
          <w:bCs/>
          <w:i/>
        </w:rPr>
        <w:t>euls les projets soumis avant la date limite seront étudiés.</w:t>
      </w:r>
    </w:p>
    <w:p w14:paraId="73FE7DE5" w14:textId="77777777" w:rsidR="00A96838" w:rsidRPr="00376E8A" w:rsidRDefault="00A96838" w:rsidP="00A96838">
      <w:pPr>
        <w:tabs>
          <w:tab w:val="left" w:pos="7371"/>
        </w:tabs>
        <w:rPr>
          <w:rFonts w:ascii="Arial" w:hAnsi="Arial" w:cs="Arial"/>
          <w:sz w:val="22"/>
          <w:szCs w:val="22"/>
        </w:rPr>
      </w:pPr>
    </w:p>
    <w:p w14:paraId="1202F257" w14:textId="0229FA2C" w:rsidR="00561CF9" w:rsidRPr="00896213" w:rsidRDefault="00561CF9" w:rsidP="00BC69F5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20" w:lineRule="exact"/>
        <w:ind w:firstLine="0"/>
        <w:rPr>
          <w:rFonts w:ascii="Arial" w:hAnsi="Arial"/>
        </w:rPr>
      </w:pPr>
    </w:p>
    <w:sectPr w:rsidR="00561CF9" w:rsidRPr="00896213" w:rsidSect="00170963">
      <w:footerReference w:type="default" r:id="rId22"/>
      <w:pgSz w:w="11906" w:h="16838" w:code="9"/>
      <w:pgMar w:top="851" w:right="1134" w:bottom="1134" w:left="1134" w:header="720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C35E95" w14:textId="77777777" w:rsidR="00A257B3" w:rsidRDefault="00A257B3">
      <w:r>
        <w:separator/>
      </w:r>
    </w:p>
  </w:endnote>
  <w:endnote w:type="continuationSeparator" w:id="0">
    <w:p w14:paraId="41D5B92E" w14:textId="77777777" w:rsidR="00A257B3" w:rsidRDefault="00A25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">
    <w:altName w:val="Times New Roman"/>
    <w:panose1 w:val="020B0603030804020204"/>
    <w:charset w:val="00"/>
    <w:family w:val="swiss"/>
    <w:pitch w:val="variable"/>
    <w:sig w:usb0="E7002EFF" w:usb1="D200F5FF" w:usb2="0A2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i/>
        <w:sz w:val="22"/>
        <w:szCs w:val="22"/>
      </w:rPr>
      <w:id w:val="-731084168"/>
      <w:docPartObj>
        <w:docPartGallery w:val="Page Numbers (Bottom of Page)"/>
        <w:docPartUnique/>
      </w:docPartObj>
    </w:sdtPr>
    <w:sdtEndPr/>
    <w:sdtContent>
      <w:p w14:paraId="56F2F516" w14:textId="6878797E" w:rsidR="00A257B3" w:rsidRPr="00B6628A" w:rsidRDefault="00A257B3" w:rsidP="00777083">
        <w:pPr>
          <w:pStyle w:val="Pieddepage"/>
          <w:jc w:val="right"/>
          <w:rPr>
            <w:rFonts w:ascii="Arial" w:hAnsi="Arial" w:cs="Arial"/>
            <w:i/>
            <w:sz w:val="22"/>
            <w:szCs w:val="22"/>
          </w:rPr>
        </w:pPr>
        <w:r w:rsidRPr="00777083">
          <w:rPr>
            <w:rFonts w:ascii="Arial" w:hAnsi="Arial" w:cs="Arial"/>
            <w:i/>
            <w:noProof/>
            <w:sz w:val="22"/>
            <w:szCs w:val="22"/>
            <w:lang w:eastAsia="fr-FR"/>
          </w:rPr>
          <mc:AlternateContent>
            <mc:Choice Requires="wpg">
              <w:drawing>
                <wp:anchor distT="0" distB="0" distL="114300" distR="114300" simplePos="0" relativeHeight="251665408" behindDoc="0" locked="0" layoutInCell="1" allowOverlap="1" wp14:anchorId="66B1B9D8" wp14:editId="4B3393E5">
                  <wp:simplePos x="0" y="0"/>
                  <wp:positionH relativeFrom="margin">
                    <wp:align>left</wp:align>
                  </wp:positionH>
                  <wp:positionV relativeFrom="page">
                    <wp:align>bottom</wp:align>
                  </wp:positionV>
                  <wp:extent cx="436880" cy="716915"/>
                  <wp:effectExtent l="9525" t="9525" r="10795" b="6985"/>
                  <wp:wrapNone/>
                  <wp:docPr id="619" name="Group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620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1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0BBB1CAB" w14:textId="48324B6E" w:rsidR="00A257B3" w:rsidRDefault="00A257B3">
                                <w:pPr>
                                  <w:pStyle w:val="Pieddepage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separate"/>
                                </w:r>
                                <w:r w:rsidR="00834874" w:rsidRPr="00834874">
                                  <w:rPr>
                                    <w:noProof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66B1B9D8" id="Groupe 80" o:spid="_x0000_s1026" style="position:absolute;left:0;text-align:left;margin-left:0;margin-top:0;width:34.4pt;height:56.45pt;z-index:251665408;mso-position-horizontal:lef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" strokecolor="#7f7f7f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" filled="f" strokecolor="#7f7f7f">
                    <v:textbox>
                      <w:txbxContent>
                        <w:p w14:paraId="0BBB1CAB" w14:textId="48324B6E" w:rsidR="00A257B3" w:rsidRDefault="00A257B3">
                          <w:pPr>
                            <w:pStyle w:val="Pieddepage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  <w:szCs w:val="21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  <w:szCs w:val="21"/>
                            </w:rPr>
                            <w:fldChar w:fldCharType="separate"/>
                          </w:r>
                          <w:r w:rsidR="00834874" w:rsidRPr="00834874">
                            <w:rPr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  <w:r w:rsidRPr="00777083">
          <w:rPr>
            <w:rFonts w:ascii="Arial" w:hAnsi="Arial" w:cs="Arial"/>
            <w:i/>
            <w:sz w:val="22"/>
            <w:szCs w:val="22"/>
          </w:rPr>
          <w:t xml:space="preserve"> 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Appel à projets </w:t>
        </w:r>
        <w:r w:rsidR="00F658C9">
          <w:rPr>
            <w:rFonts w:ascii="Arial" w:hAnsi="Arial" w:cs="Arial"/>
            <w:i/>
            <w:sz w:val="22"/>
            <w:szCs w:val="22"/>
          </w:rPr>
          <w:t>DIM-</w:t>
        </w:r>
        <w:r>
          <w:rPr>
            <w:rFonts w:ascii="Arial" w:hAnsi="Arial" w:cs="Arial"/>
            <w:i/>
            <w:sz w:val="22"/>
            <w:szCs w:val="22"/>
          </w:rPr>
          <w:t>1HEALTH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 </w:t>
        </w:r>
        <w:r>
          <w:rPr>
            <w:rFonts w:ascii="Arial" w:hAnsi="Arial" w:cs="Arial"/>
            <w:i/>
            <w:sz w:val="22"/>
            <w:szCs w:val="22"/>
          </w:rPr>
          <w:t>investissements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 </w:t>
        </w:r>
        <w:r>
          <w:rPr>
            <w:rFonts w:ascii="Arial" w:hAnsi="Arial" w:cs="Arial"/>
            <w:i/>
            <w:sz w:val="22"/>
            <w:szCs w:val="22"/>
          </w:rPr>
          <w:t>2017</w:t>
        </w:r>
      </w:p>
      <w:p w14:paraId="589BD359" w14:textId="4980B898" w:rsidR="00A257B3" w:rsidRPr="00B6628A" w:rsidRDefault="00834874" w:rsidP="00561CF9">
        <w:pPr>
          <w:pStyle w:val="Pieddepage"/>
          <w:jc w:val="right"/>
          <w:rPr>
            <w:rFonts w:ascii="Arial" w:hAnsi="Arial" w:cs="Arial"/>
            <w:i/>
            <w:sz w:val="22"/>
            <w:szCs w:val="22"/>
          </w:rPr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i/>
        <w:sz w:val="22"/>
        <w:szCs w:val="22"/>
      </w:rPr>
      <w:id w:val="-1147586941"/>
      <w:docPartObj>
        <w:docPartGallery w:val="Page Numbers (Bottom of Page)"/>
        <w:docPartUnique/>
      </w:docPartObj>
    </w:sdtPr>
    <w:sdtEndPr/>
    <w:sdtContent>
      <w:p w14:paraId="21AFA9A8" w14:textId="77777777" w:rsidR="00512BF4" w:rsidRPr="00B6628A" w:rsidRDefault="00512BF4" w:rsidP="00512BF4">
        <w:pPr>
          <w:pStyle w:val="Pieddepage"/>
          <w:jc w:val="right"/>
          <w:rPr>
            <w:rFonts w:ascii="Arial" w:hAnsi="Arial" w:cs="Arial"/>
            <w:i/>
            <w:sz w:val="22"/>
            <w:szCs w:val="22"/>
          </w:rPr>
        </w:pPr>
        <w:r w:rsidRPr="00777083">
          <w:rPr>
            <w:rFonts w:ascii="Arial" w:hAnsi="Arial" w:cs="Arial"/>
            <w:i/>
            <w:noProof/>
            <w:sz w:val="22"/>
            <w:szCs w:val="22"/>
            <w:lang w:eastAsia="fr-FR"/>
          </w:rPr>
          <mc:AlternateContent>
            <mc:Choice Requires="wpg">
              <w:drawing>
                <wp:anchor distT="0" distB="0" distL="114300" distR="114300" simplePos="0" relativeHeight="251671552" behindDoc="0" locked="0" layoutInCell="1" allowOverlap="1" wp14:anchorId="556DE8E0" wp14:editId="748BB11D">
                  <wp:simplePos x="0" y="0"/>
                  <wp:positionH relativeFrom="margin">
                    <wp:align>left</wp:align>
                  </wp:positionH>
                  <wp:positionV relativeFrom="page">
                    <wp:align>bottom</wp:align>
                  </wp:positionV>
                  <wp:extent cx="436880" cy="716915"/>
                  <wp:effectExtent l="9525" t="9525" r="10795" b="6985"/>
                  <wp:wrapNone/>
                  <wp:docPr id="12" name="Group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13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4A054402" w14:textId="463E8217" w:rsidR="00512BF4" w:rsidRDefault="00512BF4" w:rsidP="00512BF4">
                                <w:pPr>
                                  <w:pStyle w:val="Pieddepage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separate"/>
                                </w:r>
                                <w:r w:rsidR="00834874" w:rsidRPr="00834874">
                                  <w:rPr>
                                    <w:noProof/>
                                    <w:sz w:val="16"/>
                                    <w:szCs w:val="16"/>
                                  </w:rPr>
                                  <w:t>19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56DE8E0" id="_x0000_s1029" style="position:absolute;left:0;text-align:left;margin-left:0;margin-top:0;width:34.4pt;height:56.45pt;z-index:251671552;mso-position-horizontal:lef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30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" strokecolor="#7f7f7f"/>
                  <v:rect id="Rectangle 78" o:spid="_x0000_s1031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" filled="f" strokecolor="#7f7f7f">
                    <v:textbox>
                      <w:txbxContent>
                        <w:p w14:paraId="4A054402" w14:textId="463E8217" w:rsidR="00512BF4" w:rsidRDefault="00512BF4" w:rsidP="00512BF4">
                          <w:pPr>
                            <w:pStyle w:val="Pieddepage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  <w:szCs w:val="21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  <w:szCs w:val="21"/>
                            </w:rPr>
                            <w:fldChar w:fldCharType="separate"/>
                          </w:r>
                          <w:r w:rsidR="00834874" w:rsidRPr="00834874">
                            <w:rPr>
                              <w:noProof/>
                              <w:sz w:val="16"/>
                              <w:szCs w:val="16"/>
                            </w:rPr>
                            <w:t>19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  <w:r w:rsidRPr="00777083">
          <w:rPr>
            <w:rFonts w:ascii="Arial" w:hAnsi="Arial" w:cs="Arial"/>
            <w:i/>
            <w:sz w:val="22"/>
            <w:szCs w:val="22"/>
          </w:rPr>
          <w:t xml:space="preserve"> 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Appel à projets </w:t>
        </w:r>
        <w:r>
          <w:rPr>
            <w:rFonts w:ascii="Arial" w:hAnsi="Arial" w:cs="Arial"/>
            <w:i/>
            <w:sz w:val="22"/>
            <w:szCs w:val="22"/>
          </w:rPr>
          <w:t>DIM-1HEALTH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 </w:t>
        </w:r>
        <w:r>
          <w:rPr>
            <w:rFonts w:ascii="Arial" w:hAnsi="Arial" w:cs="Arial"/>
            <w:i/>
            <w:sz w:val="22"/>
            <w:szCs w:val="22"/>
          </w:rPr>
          <w:t>investissements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 </w:t>
        </w:r>
        <w:r>
          <w:rPr>
            <w:rFonts w:ascii="Arial" w:hAnsi="Arial" w:cs="Arial"/>
            <w:i/>
            <w:sz w:val="22"/>
            <w:szCs w:val="22"/>
          </w:rPr>
          <w:t>2017</w:t>
        </w:r>
      </w:p>
      <w:p w14:paraId="6B0C643A" w14:textId="77777777" w:rsidR="00512BF4" w:rsidRDefault="00834874" w:rsidP="00512BF4">
        <w:pPr>
          <w:pStyle w:val="Pieddepage"/>
          <w:jc w:val="right"/>
          <w:rPr>
            <w:rFonts w:ascii="Arial" w:hAnsi="Arial" w:cs="Arial"/>
            <w:i/>
            <w:sz w:val="22"/>
            <w:szCs w:val="22"/>
          </w:rPr>
        </w:pPr>
      </w:p>
    </w:sdtContent>
  </w:sdt>
  <w:p w14:paraId="1665C9F2" w14:textId="77777777" w:rsidR="00512BF4" w:rsidRDefault="00512BF4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i/>
        <w:sz w:val="22"/>
        <w:szCs w:val="22"/>
      </w:rPr>
      <w:id w:val="-1297759445"/>
      <w:docPartObj>
        <w:docPartGallery w:val="Page Numbers (Bottom of Page)"/>
        <w:docPartUnique/>
      </w:docPartObj>
    </w:sdtPr>
    <w:sdtEndPr/>
    <w:sdtContent>
      <w:p w14:paraId="4D77D938" w14:textId="77777777" w:rsidR="00512BF4" w:rsidRPr="00B6628A" w:rsidRDefault="00512BF4" w:rsidP="00777083">
        <w:pPr>
          <w:pStyle w:val="Pieddepage"/>
          <w:jc w:val="right"/>
          <w:rPr>
            <w:rFonts w:ascii="Arial" w:hAnsi="Arial" w:cs="Arial"/>
            <w:i/>
            <w:sz w:val="22"/>
            <w:szCs w:val="22"/>
          </w:rPr>
        </w:pPr>
        <w:r w:rsidRPr="00777083">
          <w:rPr>
            <w:rFonts w:ascii="Arial" w:hAnsi="Arial" w:cs="Arial"/>
            <w:i/>
            <w:noProof/>
            <w:sz w:val="22"/>
            <w:szCs w:val="22"/>
            <w:lang w:eastAsia="fr-FR"/>
          </w:rPr>
          <mc:AlternateContent>
            <mc:Choice Requires="wpg">
              <w:drawing>
                <wp:anchor distT="0" distB="0" distL="114300" distR="114300" simplePos="0" relativeHeight="251667456" behindDoc="0" locked="0" layoutInCell="1" allowOverlap="1" wp14:anchorId="4D0052BF" wp14:editId="20735476">
                  <wp:simplePos x="0" y="0"/>
                  <wp:positionH relativeFrom="margin">
                    <wp:align>left</wp:align>
                  </wp:positionH>
                  <wp:positionV relativeFrom="page">
                    <wp:align>bottom</wp:align>
                  </wp:positionV>
                  <wp:extent cx="436880" cy="716915"/>
                  <wp:effectExtent l="9525" t="9525" r="10795" b="6985"/>
                  <wp:wrapNone/>
                  <wp:docPr id="1" name="Group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2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5E473524" w14:textId="5B51BA83" w:rsidR="00512BF4" w:rsidRDefault="00512BF4">
                                <w:pPr>
                                  <w:pStyle w:val="Pieddepage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separate"/>
                                </w:r>
                                <w:r w:rsidR="00834874" w:rsidRPr="00834874">
                                  <w:rPr>
                                    <w:noProof/>
                                    <w:sz w:val="16"/>
                                    <w:szCs w:val="16"/>
                                  </w:rPr>
                                  <w:t>14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4D0052BF" id="_x0000_s1032" style="position:absolute;left:0;text-align:left;margin-left:0;margin-top:0;width:34.4pt;height:56.45pt;z-index:251667456;mso-position-horizontal:lef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33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" strokecolor="#7f7f7f"/>
                  <v:rect id="Rectangle 78" o:spid="_x0000_s1034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" filled="f" strokecolor="#7f7f7f">
                    <v:textbox>
                      <w:txbxContent>
                        <w:p w14:paraId="5E473524" w14:textId="5B51BA83" w:rsidR="00512BF4" w:rsidRDefault="00512BF4">
                          <w:pPr>
                            <w:pStyle w:val="Pieddepage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  <w:szCs w:val="21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  <w:szCs w:val="21"/>
                            </w:rPr>
                            <w:fldChar w:fldCharType="separate"/>
                          </w:r>
                          <w:r w:rsidR="00834874" w:rsidRPr="00834874">
                            <w:rPr>
                              <w:noProof/>
                              <w:sz w:val="16"/>
                              <w:szCs w:val="16"/>
                            </w:rPr>
                            <w:t>14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  <w:r w:rsidRPr="00777083">
          <w:rPr>
            <w:rFonts w:ascii="Arial" w:hAnsi="Arial" w:cs="Arial"/>
            <w:i/>
            <w:sz w:val="22"/>
            <w:szCs w:val="22"/>
          </w:rPr>
          <w:t xml:space="preserve"> 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Appel à projets </w:t>
        </w:r>
        <w:r>
          <w:rPr>
            <w:rFonts w:ascii="Arial" w:hAnsi="Arial" w:cs="Arial"/>
            <w:i/>
            <w:sz w:val="22"/>
            <w:szCs w:val="22"/>
          </w:rPr>
          <w:t>DIM-1HEALTH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 </w:t>
        </w:r>
        <w:r>
          <w:rPr>
            <w:rFonts w:ascii="Arial" w:hAnsi="Arial" w:cs="Arial"/>
            <w:i/>
            <w:sz w:val="22"/>
            <w:szCs w:val="22"/>
          </w:rPr>
          <w:t>investissements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 </w:t>
        </w:r>
        <w:r>
          <w:rPr>
            <w:rFonts w:ascii="Arial" w:hAnsi="Arial" w:cs="Arial"/>
            <w:i/>
            <w:sz w:val="22"/>
            <w:szCs w:val="22"/>
          </w:rPr>
          <w:t>2017</w:t>
        </w:r>
      </w:p>
      <w:p w14:paraId="09D50A7F" w14:textId="77777777" w:rsidR="00512BF4" w:rsidRPr="00B6628A" w:rsidRDefault="00834874" w:rsidP="00561CF9">
        <w:pPr>
          <w:pStyle w:val="Pieddepage"/>
          <w:jc w:val="right"/>
          <w:rPr>
            <w:rFonts w:ascii="Arial" w:hAnsi="Arial" w:cs="Arial"/>
            <w:i/>
            <w:sz w:val="22"/>
            <w:szCs w:val="22"/>
          </w:rPr>
        </w:pP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i/>
        <w:sz w:val="22"/>
        <w:szCs w:val="22"/>
      </w:rPr>
      <w:id w:val="1348757895"/>
      <w:docPartObj>
        <w:docPartGallery w:val="Page Numbers (Bottom of Page)"/>
        <w:docPartUnique/>
      </w:docPartObj>
    </w:sdtPr>
    <w:sdtEndPr/>
    <w:sdtContent>
      <w:p w14:paraId="02344B30" w14:textId="77777777" w:rsidR="00512BF4" w:rsidRPr="00B6628A" w:rsidRDefault="00512BF4" w:rsidP="00777083">
        <w:pPr>
          <w:pStyle w:val="Pieddepage"/>
          <w:jc w:val="right"/>
          <w:rPr>
            <w:rFonts w:ascii="Arial" w:hAnsi="Arial" w:cs="Arial"/>
            <w:i/>
            <w:sz w:val="22"/>
            <w:szCs w:val="22"/>
          </w:rPr>
        </w:pPr>
        <w:r w:rsidRPr="00777083">
          <w:rPr>
            <w:rFonts w:ascii="Arial" w:hAnsi="Arial" w:cs="Arial"/>
            <w:i/>
            <w:noProof/>
            <w:sz w:val="22"/>
            <w:szCs w:val="22"/>
            <w:lang w:eastAsia="fr-FR"/>
          </w:rPr>
          <mc:AlternateContent>
            <mc:Choice Requires="wpg">
              <w:drawing>
                <wp:anchor distT="0" distB="0" distL="114300" distR="114300" simplePos="0" relativeHeight="251669504" behindDoc="0" locked="0" layoutInCell="1" allowOverlap="1" wp14:anchorId="2E84D2A5" wp14:editId="3891C3B5">
                  <wp:simplePos x="0" y="0"/>
                  <wp:positionH relativeFrom="margin">
                    <wp:align>left</wp:align>
                  </wp:positionH>
                  <wp:positionV relativeFrom="page">
                    <wp:align>bottom</wp:align>
                  </wp:positionV>
                  <wp:extent cx="436880" cy="716915"/>
                  <wp:effectExtent l="9525" t="9525" r="10795" b="6985"/>
                  <wp:wrapNone/>
                  <wp:docPr id="4" name="Group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5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5AF0C7C9" w14:textId="0868287D" w:rsidR="00512BF4" w:rsidRDefault="00512BF4">
                                <w:pPr>
                                  <w:pStyle w:val="Pieddepage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separate"/>
                                </w:r>
                                <w:r w:rsidR="00834874" w:rsidRPr="00834874">
                                  <w:rPr>
                                    <w:noProof/>
                                    <w:sz w:val="16"/>
                                    <w:szCs w:val="16"/>
                                  </w:rPr>
                                  <w:t>20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2E84D2A5" id="_x0000_s1035" style="position:absolute;left:0;text-align:left;margin-left:0;margin-top:0;width:34.4pt;height:56.45pt;z-index:251669504;mso-position-horizontal:lef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36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" strokecolor="#7f7f7f"/>
                  <v:rect id="Rectangle 78" o:spid="_x0000_s1037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" filled="f" strokecolor="#7f7f7f">
                    <v:textbox>
                      <w:txbxContent>
                        <w:p w14:paraId="5AF0C7C9" w14:textId="0868287D" w:rsidR="00512BF4" w:rsidRDefault="00512BF4">
                          <w:pPr>
                            <w:pStyle w:val="Pieddepage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  <w:szCs w:val="21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  <w:szCs w:val="21"/>
                            </w:rPr>
                            <w:fldChar w:fldCharType="separate"/>
                          </w:r>
                          <w:r w:rsidR="00834874" w:rsidRPr="00834874">
                            <w:rPr>
                              <w:noProof/>
                              <w:sz w:val="16"/>
                              <w:szCs w:val="16"/>
                            </w:rPr>
                            <w:t>20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  <w:r w:rsidRPr="00777083">
          <w:rPr>
            <w:rFonts w:ascii="Arial" w:hAnsi="Arial" w:cs="Arial"/>
            <w:i/>
            <w:sz w:val="22"/>
            <w:szCs w:val="22"/>
          </w:rPr>
          <w:t xml:space="preserve"> 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Appel à projets </w:t>
        </w:r>
        <w:r>
          <w:rPr>
            <w:rFonts w:ascii="Arial" w:hAnsi="Arial" w:cs="Arial"/>
            <w:i/>
            <w:sz w:val="22"/>
            <w:szCs w:val="22"/>
          </w:rPr>
          <w:t>DIM-1HEALTH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 </w:t>
        </w:r>
        <w:r>
          <w:rPr>
            <w:rFonts w:ascii="Arial" w:hAnsi="Arial" w:cs="Arial"/>
            <w:i/>
            <w:sz w:val="22"/>
            <w:szCs w:val="22"/>
          </w:rPr>
          <w:t>investissements</w:t>
        </w:r>
        <w:r w:rsidRPr="00B6628A">
          <w:rPr>
            <w:rFonts w:ascii="Arial" w:hAnsi="Arial" w:cs="Arial"/>
            <w:i/>
            <w:sz w:val="22"/>
            <w:szCs w:val="22"/>
          </w:rPr>
          <w:t xml:space="preserve"> </w:t>
        </w:r>
        <w:r>
          <w:rPr>
            <w:rFonts w:ascii="Arial" w:hAnsi="Arial" w:cs="Arial"/>
            <w:i/>
            <w:sz w:val="22"/>
            <w:szCs w:val="22"/>
          </w:rPr>
          <w:t>2017</w:t>
        </w:r>
      </w:p>
      <w:p w14:paraId="2B351574" w14:textId="77777777" w:rsidR="00512BF4" w:rsidRPr="00B6628A" w:rsidRDefault="00834874" w:rsidP="00561CF9">
        <w:pPr>
          <w:pStyle w:val="Pieddepage"/>
          <w:jc w:val="right"/>
          <w:rPr>
            <w:rFonts w:ascii="Arial" w:hAnsi="Arial" w:cs="Arial"/>
            <w:i/>
            <w:sz w:val="22"/>
            <w:szCs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0F1A4" w14:textId="77777777" w:rsidR="00A257B3" w:rsidRDefault="00A257B3">
      <w:r>
        <w:separator/>
      </w:r>
    </w:p>
  </w:footnote>
  <w:footnote w:type="continuationSeparator" w:id="0">
    <w:p w14:paraId="01BF6826" w14:textId="77777777" w:rsidR="00A257B3" w:rsidRDefault="00A257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375DD" w14:textId="2E87744E" w:rsidR="00A257B3" w:rsidRDefault="00A257B3" w:rsidP="00777083">
    <w:pPr>
      <w:pStyle w:val="En-tte"/>
      <w:tabs>
        <w:tab w:val="clear" w:pos="9072"/>
        <w:tab w:val="right" w:pos="9076"/>
      </w:tabs>
      <w:jc w:val="center"/>
      <w:rPr>
        <w:rFonts w:ascii="Arial" w:hAnsi="Arial" w:cs="Arial"/>
        <w:b/>
        <w:spacing w:val="-14"/>
        <w:sz w:val="32"/>
        <w:szCs w:val="32"/>
      </w:rPr>
    </w:pPr>
    <w:r w:rsidRPr="0008200B">
      <w:rPr>
        <w:rFonts w:ascii="Arial" w:hAnsi="Arial" w:cs="Arial"/>
        <w:b/>
        <w:spacing w:val="-14"/>
        <w:sz w:val="32"/>
        <w:szCs w:val="32"/>
      </w:rPr>
      <w:t>DIM</w:t>
    </w:r>
    <w:r w:rsidR="00F658C9">
      <w:rPr>
        <w:rFonts w:ascii="Arial" w:hAnsi="Arial" w:cs="Arial"/>
        <w:b/>
        <w:spacing w:val="-14"/>
        <w:sz w:val="32"/>
        <w:szCs w:val="32"/>
      </w:rPr>
      <w:t>-</w:t>
    </w:r>
    <w:r>
      <w:rPr>
        <w:rFonts w:ascii="Arial" w:hAnsi="Arial" w:cs="Arial"/>
        <w:b/>
        <w:sz w:val="32"/>
        <w:szCs w:val="32"/>
      </w:rPr>
      <w:t>1HEALTH</w:t>
    </w:r>
  </w:p>
  <w:p w14:paraId="1BF05521" w14:textId="5CAABC3E" w:rsidR="00A257B3" w:rsidRDefault="00A257B3">
    <w:pPr>
      <w:pStyle w:val="En-tte"/>
      <w:tabs>
        <w:tab w:val="left" w:pos="6660"/>
      </w:tabs>
      <w:jc w:val="center"/>
    </w:pPr>
    <w:r>
      <w:rPr>
        <w:noProof/>
        <w:lang w:eastAsia="fr-FR"/>
      </w:rPr>
      <w:drawing>
        <wp:inline distT="0" distB="0" distL="0" distR="0" wp14:anchorId="1D0486FE" wp14:editId="51BB8A66">
          <wp:extent cx="1487805" cy="438150"/>
          <wp:effectExtent l="0" t="0" r="10795" b="0"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805" cy="4381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970DAD" w14:textId="33CAF233" w:rsidR="00A257B3" w:rsidRPr="0008200B" w:rsidRDefault="00A257B3" w:rsidP="00777083">
    <w:pPr>
      <w:pStyle w:val="En-tte"/>
      <w:tabs>
        <w:tab w:val="clear" w:pos="4536"/>
        <w:tab w:val="center" w:pos="4252"/>
        <w:tab w:val="left" w:pos="6376"/>
      </w:tabs>
      <w:ind w:left="-284" w:right="-284"/>
      <w:jc w:val="center"/>
      <w:rPr>
        <w:rFonts w:ascii="Arial" w:hAnsi="Arial" w:cs="Arial"/>
        <w:b/>
        <w:spacing w:val="-14"/>
        <w:sz w:val="32"/>
        <w:szCs w:val="32"/>
      </w:rPr>
    </w:pPr>
    <w:r w:rsidRPr="0008200B">
      <w:rPr>
        <w:rFonts w:ascii="Arial" w:hAnsi="Arial" w:cs="Arial"/>
        <w:b/>
        <w:spacing w:val="-14"/>
        <w:sz w:val="32"/>
        <w:szCs w:val="32"/>
      </w:rPr>
      <w:t>DIM</w:t>
    </w:r>
    <w:r w:rsidR="00F658C9">
      <w:rPr>
        <w:rFonts w:ascii="Arial" w:hAnsi="Arial" w:cs="Arial"/>
        <w:b/>
        <w:spacing w:val="-14"/>
        <w:sz w:val="32"/>
        <w:szCs w:val="32"/>
      </w:rPr>
      <w:t>-</w:t>
    </w:r>
    <w:r>
      <w:rPr>
        <w:rFonts w:ascii="Arial" w:hAnsi="Arial" w:cs="Arial"/>
        <w:b/>
        <w:sz w:val="32"/>
        <w:szCs w:val="32"/>
      </w:rPr>
      <w:t>1HEALTH</w:t>
    </w:r>
  </w:p>
  <w:p w14:paraId="0419612D" w14:textId="77777777" w:rsidR="00A257B3" w:rsidRDefault="00A257B3" w:rsidP="00777083">
    <w:pPr>
      <w:pStyle w:val="En-tte"/>
      <w:jc w:val="center"/>
      <w:rPr>
        <w:noProof/>
      </w:rPr>
    </w:pPr>
    <w:r>
      <w:rPr>
        <w:noProof/>
        <w:lang w:eastAsia="fr-FR"/>
      </w:rPr>
      <w:drawing>
        <wp:inline distT="0" distB="0" distL="0" distR="0" wp14:anchorId="00A1B1F9" wp14:editId="56355C65">
          <wp:extent cx="1487805" cy="438150"/>
          <wp:effectExtent l="0" t="0" r="10795" b="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805" cy="4381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0" w:type="auto"/>
      <w:shd w:val="clear" w:color="auto" w:fill="C6D9F1"/>
      <w:tblLook w:val="04A0" w:firstRow="1" w:lastRow="0" w:firstColumn="1" w:lastColumn="0" w:noHBand="0" w:noVBand="1"/>
    </w:tblPr>
    <w:tblGrid>
      <w:gridCol w:w="3255"/>
      <w:gridCol w:w="3149"/>
      <w:gridCol w:w="3233"/>
    </w:tblGrid>
    <w:tr w:rsidR="00A257B3" w14:paraId="33EE891D" w14:textId="77777777" w:rsidTr="00CE5B09">
      <w:tc>
        <w:tcPr>
          <w:tcW w:w="3535" w:type="dxa"/>
          <w:shd w:val="clear" w:color="auto" w:fill="C6D9F1"/>
        </w:tcPr>
        <w:p w14:paraId="5CB1BEDB" w14:textId="77777777" w:rsidR="00A257B3" w:rsidRPr="00B34471" w:rsidRDefault="00A257B3" w:rsidP="00CE5B09">
          <w:pPr>
            <w:pStyle w:val="Listepuces21"/>
            <w:spacing w:after="120"/>
            <w:jc w:val="center"/>
            <w:rPr>
              <w:b/>
              <w:color w:val="0070C0"/>
              <w:sz w:val="20"/>
              <w:szCs w:val="20"/>
            </w:rPr>
          </w:pPr>
          <w:r w:rsidRPr="00B34471">
            <w:rPr>
              <w:b/>
              <w:color w:val="0070C0"/>
              <w:sz w:val="28"/>
              <w:szCs w:val="20"/>
            </w:rPr>
            <w:t>Inserm</w:t>
          </w:r>
        </w:p>
      </w:tc>
      <w:tc>
        <w:tcPr>
          <w:tcW w:w="3535" w:type="dxa"/>
          <w:shd w:val="clear" w:color="auto" w:fill="C6D9F1"/>
        </w:tcPr>
        <w:p w14:paraId="29F3CAA6" w14:textId="77777777" w:rsidR="00A257B3" w:rsidRPr="00B34471" w:rsidRDefault="00A257B3" w:rsidP="00CE5B09">
          <w:pPr>
            <w:pStyle w:val="Listepuces21"/>
            <w:spacing w:after="120"/>
            <w:jc w:val="center"/>
            <w:rPr>
              <w:b/>
              <w:color w:val="0070C0"/>
              <w:sz w:val="28"/>
              <w:szCs w:val="20"/>
            </w:rPr>
          </w:pPr>
        </w:p>
      </w:tc>
      <w:tc>
        <w:tcPr>
          <w:tcW w:w="3536" w:type="dxa"/>
          <w:shd w:val="clear" w:color="auto" w:fill="C6D9F1"/>
        </w:tcPr>
        <w:p w14:paraId="08B21C26" w14:textId="77777777" w:rsidR="00A257B3" w:rsidRPr="00B34471" w:rsidRDefault="00A257B3" w:rsidP="00CE5B09">
          <w:pPr>
            <w:pStyle w:val="Listepuces21"/>
            <w:spacing w:after="120"/>
            <w:jc w:val="center"/>
            <w:rPr>
              <w:b/>
              <w:color w:val="0070C0"/>
              <w:sz w:val="20"/>
              <w:szCs w:val="20"/>
            </w:rPr>
          </w:pPr>
          <w:r w:rsidRPr="00B34471">
            <w:rPr>
              <w:b/>
              <w:color w:val="0070C0"/>
              <w:sz w:val="28"/>
              <w:szCs w:val="20"/>
            </w:rPr>
            <w:t>EnvA</w:t>
          </w:r>
        </w:p>
      </w:tc>
    </w:tr>
  </w:tbl>
  <w:p w14:paraId="0D2B25A4" w14:textId="1ACD64CB" w:rsidR="00A257B3" w:rsidRDefault="00A257B3" w:rsidP="00777083">
    <w:pPr>
      <w:pStyle w:val="En-tte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D526E0" w14:textId="77777777" w:rsidR="00A96838" w:rsidRDefault="00A96838" w:rsidP="001E55AE">
    <w:pPr>
      <w:pStyle w:val="En-tte"/>
      <w:jc w:val="right"/>
    </w:pPr>
    <w:r>
      <w:rPr>
        <w:noProof/>
        <w:lang w:eastAsia="fr-FR"/>
      </w:rPr>
      <w:drawing>
        <wp:inline distT="0" distB="0" distL="0" distR="0" wp14:anchorId="0894D5F9" wp14:editId="50E164B5">
          <wp:extent cx="1017905" cy="774065"/>
          <wp:effectExtent l="0" t="0" r="0" b="6985"/>
          <wp:docPr id="19" name="Imag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0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10490" w:type="dxa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44"/>
      <w:gridCol w:w="3686"/>
      <w:gridCol w:w="3260"/>
    </w:tblGrid>
    <w:tr w:rsidR="00A96838" w14:paraId="5B8A2247" w14:textId="77777777" w:rsidTr="00CD5732">
      <w:tc>
        <w:tcPr>
          <w:tcW w:w="3544" w:type="dxa"/>
        </w:tcPr>
        <w:p w14:paraId="7A6CC8FA" w14:textId="77777777" w:rsidR="00A96838" w:rsidRDefault="00A96838">
          <w:pPr>
            <w:pStyle w:val="En-tte"/>
          </w:pPr>
          <w:r w:rsidRPr="00CD5732">
            <w:rPr>
              <w:noProof/>
              <w:lang w:eastAsia="fr-FR"/>
            </w:rPr>
            <w:drawing>
              <wp:inline distT="0" distB="0" distL="0" distR="0" wp14:anchorId="71E156E2" wp14:editId="6CCF01DA">
                <wp:extent cx="1628166" cy="409575"/>
                <wp:effectExtent l="0" t="0" r="0" b="0"/>
                <wp:docPr id="8" name="Image 3" descr="1292317590-55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 3" descr="1292317590-55.gif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1181" cy="41284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6" w:type="dxa"/>
        </w:tcPr>
        <w:p w14:paraId="3A670D6A" w14:textId="77777777" w:rsidR="00A96838" w:rsidRDefault="00A96838" w:rsidP="00CD5732">
          <w:pPr>
            <w:pStyle w:val="En-tte"/>
            <w:jc w:val="center"/>
          </w:pPr>
          <w:r>
            <w:rPr>
              <w:noProof/>
              <w:lang w:eastAsia="fr-FR"/>
            </w:rPr>
            <w:drawing>
              <wp:inline distT="0" distB="0" distL="0" distR="0" wp14:anchorId="5C86FBA9" wp14:editId="417158C9">
                <wp:extent cx="1485900" cy="438150"/>
                <wp:effectExtent l="0" t="0" r="0" b="0"/>
                <wp:docPr id="9" name="Imag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60" w:type="dxa"/>
        </w:tcPr>
        <w:p w14:paraId="1E7A793F" w14:textId="77777777" w:rsidR="00A96838" w:rsidRDefault="00A96838" w:rsidP="00CD5732">
          <w:pPr>
            <w:pStyle w:val="En-tte"/>
            <w:jc w:val="right"/>
          </w:pPr>
          <w:r w:rsidRPr="00CD5732">
            <w:rPr>
              <w:noProof/>
              <w:lang w:eastAsia="fr-FR"/>
            </w:rPr>
            <w:drawing>
              <wp:inline distT="0" distB="0" distL="0" distR="0" wp14:anchorId="3468016B" wp14:editId="150B3D04">
                <wp:extent cx="1224112" cy="477947"/>
                <wp:effectExtent l="0" t="0" r="0" b="0"/>
                <wp:docPr id="10" name="Image 4" descr="logo-inser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 4" descr="logo-inserm.jpg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8825" cy="4797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D51E711" w14:textId="77777777" w:rsidR="00A96838" w:rsidRDefault="00A96838">
    <w:pPr>
      <w:pStyle w:val="En-tte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D0AA8C" w14:textId="77777777" w:rsidR="00A96838" w:rsidRPr="001E55AE" w:rsidRDefault="00A96838" w:rsidP="001E55AE">
    <w:pPr>
      <w:pStyle w:val="En-tte"/>
      <w:jc w:val="right"/>
    </w:pPr>
    <w:r>
      <w:rPr>
        <w:noProof/>
        <w:lang w:eastAsia="fr-FR"/>
      </w:rPr>
      <w:drawing>
        <wp:inline distT="0" distB="0" distL="0" distR="0" wp14:anchorId="6B307F71" wp14:editId="3E960CB5">
          <wp:extent cx="1017905" cy="774065"/>
          <wp:effectExtent l="0" t="0" r="0" b="6985"/>
          <wp:docPr id="17" name="Imag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0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ascii="Times New Roman" w:hAnsi="Times New Roman"/>
        <w:b/>
        <w:i w:val="0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pStyle w:val="enumeration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3" w15:restartNumberingAfterBreak="0">
    <w:nsid w:val="00000004"/>
    <w:multiLevelType w:val="singleLevel"/>
    <w:tmpl w:val="00000004"/>
    <w:name w:val="WW8Num7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4" w15:restartNumberingAfterBreak="0">
    <w:nsid w:val="00000008"/>
    <w:multiLevelType w:val="multilevel"/>
    <w:tmpl w:val="CD66406A"/>
    <w:lvl w:ilvl="0">
      <w:start w:val="2"/>
      <w:numFmt w:val="bullet"/>
      <w:lvlText w:val=""/>
      <w:lvlJc w:val="left"/>
      <w:pPr>
        <w:tabs>
          <w:tab w:val="num" w:pos="360"/>
        </w:tabs>
        <w:ind w:left="360" w:firstLine="360"/>
      </w:pPr>
      <w:rPr>
        <w:rFonts w:ascii="Wingdings" w:eastAsia="Times New Roman" w:hAnsi="Wingdings" w:cs="Arial" w:hint="default"/>
        <w:color w:val="31849B" w:themeColor="accent5" w:themeShade="BF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5" w15:restartNumberingAfterBreak="0">
    <w:nsid w:val="14F52A86"/>
    <w:multiLevelType w:val="hybridMultilevel"/>
    <w:tmpl w:val="049E78B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133E8E"/>
    <w:multiLevelType w:val="hybridMultilevel"/>
    <w:tmpl w:val="21D69A0E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5200B0"/>
    <w:multiLevelType w:val="hybridMultilevel"/>
    <w:tmpl w:val="014048C2"/>
    <w:lvl w:ilvl="0" w:tplc="040C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3B026B06"/>
    <w:multiLevelType w:val="hybridMultilevel"/>
    <w:tmpl w:val="1F6836A4"/>
    <w:lvl w:ilvl="0" w:tplc="040C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3C30506A"/>
    <w:multiLevelType w:val="hybridMultilevel"/>
    <w:tmpl w:val="53EABB9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FF09BC"/>
    <w:multiLevelType w:val="hybridMultilevel"/>
    <w:tmpl w:val="4006A38A"/>
    <w:lvl w:ilvl="0" w:tplc="D17E45D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3A2C90"/>
    <w:multiLevelType w:val="hybridMultilevel"/>
    <w:tmpl w:val="0D48EF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845C45"/>
    <w:multiLevelType w:val="hybridMultilevel"/>
    <w:tmpl w:val="3118E61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D2B5E63"/>
    <w:multiLevelType w:val="hybridMultilevel"/>
    <w:tmpl w:val="75A0D99E"/>
    <w:lvl w:ilvl="0" w:tplc="D17E45D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BE6F92"/>
    <w:multiLevelType w:val="hybridMultilevel"/>
    <w:tmpl w:val="029A0F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D21489"/>
    <w:multiLevelType w:val="hybridMultilevel"/>
    <w:tmpl w:val="CB364C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B75A97"/>
    <w:multiLevelType w:val="hybridMultilevel"/>
    <w:tmpl w:val="56EE75D2"/>
    <w:lvl w:ilvl="0" w:tplc="040C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6"/>
  </w:num>
  <w:num w:numId="5">
    <w:abstractNumId w:val="5"/>
  </w:num>
  <w:num w:numId="6">
    <w:abstractNumId w:val="12"/>
  </w:num>
  <w:num w:numId="7">
    <w:abstractNumId w:val="7"/>
  </w:num>
  <w:num w:numId="8">
    <w:abstractNumId w:val="8"/>
  </w:num>
  <w:num w:numId="9">
    <w:abstractNumId w:val="16"/>
  </w:num>
  <w:num w:numId="10">
    <w:abstractNumId w:val="13"/>
  </w:num>
  <w:num w:numId="11">
    <w:abstractNumId w:val="10"/>
  </w:num>
  <w:num w:numId="12">
    <w:abstractNumId w:val="14"/>
  </w:num>
  <w:num w:numId="13">
    <w:abstractNumId w:val="11"/>
  </w:num>
  <w:num w:numId="14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DD5"/>
    <w:rsid w:val="000550D4"/>
    <w:rsid w:val="0006510D"/>
    <w:rsid w:val="000672E8"/>
    <w:rsid w:val="0008200B"/>
    <w:rsid w:val="000B093C"/>
    <w:rsid w:val="0016492E"/>
    <w:rsid w:val="0017160C"/>
    <w:rsid w:val="00193A68"/>
    <w:rsid w:val="001E3645"/>
    <w:rsid w:val="00352A0D"/>
    <w:rsid w:val="003A1BD7"/>
    <w:rsid w:val="003E24CB"/>
    <w:rsid w:val="00462FAF"/>
    <w:rsid w:val="004D1D15"/>
    <w:rsid w:val="00512BF4"/>
    <w:rsid w:val="00525D25"/>
    <w:rsid w:val="0056070D"/>
    <w:rsid w:val="00561CF9"/>
    <w:rsid w:val="00576678"/>
    <w:rsid w:val="005E0F4E"/>
    <w:rsid w:val="005F6CD4"/>
    <w:rsid w:val="006215C5"/>
    <w:rsid w:val="0069640A"/>
    <w:rsid w:val="006A47FD"/>
    <w:rsid w:val="007268DC"/>
    <w:rsid w:val="00746117"/>
    <w:rsid w:val="00771BA4"/>
    <w:rsid w:val="00777083"/>
    <w:rsid w:val="007949AB"/>
    <w:rsid w:val="007F4D90"/>
    <w:rsid w:val="00801EC9"/>
    <w:rsid w:val="00833E29"/>
    <w:rsid w:val="00834874"/>
    <w:rsid w:val="00896213"/>
    <w:rsid w:val="008E36CC"/>
    <w:rsid w:val="0091747C"/>
    <w:rsid w:val="00937D40"/>
    <w:rsid w:val="009602F3"/>
    <w:rsid w:val="00961051"/>
    <w:rsid w:val="009652D0"/>
    <w:rsid w:val="00982962"/>
    <w:rsid w:val="009C221D"/>
    <w:rsid w:val="00A22932"/>
    <w:rsid w:val="00A257B3"/>
    <w:rsid w:val="00A31EE5"/>
    <w:rsid w:val="00A32716"/>
    <w:rsid w:val="00A94DD5"/>
    <w:rsid w:val="00A96838"/>
    <w:rsid w:val="00AD46DC"/>
    <w:rsid w:val="00AF61E3"/>
    <w:rsid w:val="00B06E5B"/>
    <w:rsid w:val="00B326EA"/>
    <w:rsid w:val="00B34471"/>
    <w:rsid w:val="00B62FC6"/>
    <w:rsid w:val="00BC69F5"/>
    <w:rsid w:val="00C1235F"/>
    <w:rsid w:val="00C16421"/>
    <w:rsid w:val="00C5362E"/>
    <w:rsid w:val="00C71426"/>
    <w:rsid w:val="00C9788A"/>
    <w:rsid w:val="00CD0369"/>
    <w:rsid w:val="00CE5B09"/>
    <w:rsid w:val="00D2619C"/>
    <w:rsid w:val="00E57A09"/>
    <w:rsid w:val="00E63CD1"/>
    <w:rsid w:val="00E92E96"/>
    <w:rsid w:val="00E933DB"/>
    <w:rsid w:val="00F56F37"/>
    <w:rsid w:val="00F658C9"/>
    <w:rsid w:val="00FC37FE"/>
    <w:rsid w:val="00FE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741D328D"/>
  <w14:defaultImageDpi w14:val="300"/>
  <w15:docId w15:val="{E283C756-0674-4BA8-A942-05A8E7E27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A9683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uppressAutoHyphens w:val="0"/>
      <w:outlineLvl w:val="0"/>
    </w:pPr>
    <w:rPr>
      <w:rFonts w:asciiTheme="minorHAnsi" w:eastAsiaTheme="minorEastAsia" w:hAnsiTheme="minorHAnsi" w:cstheme="minorBidi"/>
      <w:b/>
      <w:bCs/>
      <w:caps/>
      <w:color w:val="FFFFFF" w:themeColor="background1"/>
      <w:spacing w:val="15"/>
      <w:sz w:val="22"/>
      <w:szCs w:val="22"/>
      <w:lang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9683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uppressAutoHyphens w:val="0"/>
      <w:outlineLvl w:val="1"/>
    </w:pPr>
    <w:rPr>
      <w:rFonts w:asciiTheme="minorHAnsi" w:eastAsiaTheme="minorEastAsia" w:hAnsiTheme="minorHAnsi" w:cstheme="minorBidi"/>
      <w:caps/>
      <w:spacing w:val="15"/>
      <w:sz w:val="22"/>
      <w:szCs w:val="22"/>
      <w:lang w:eastAsia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A96838"/>
    <w:pPr>
      <w:pBdr>
        <w:top w:val="single" w:sz="6" w:space="2" w:color="4F81BD" w:themeColor="accent1"/>
        <w:left w:val="single" w:sz="6" w:space="2" w:color="4F81BD" w:themeColor="accent1"/>
      </w:pBdr>
      <w:suppressAutoHyphens w:val="0"/>
      <w:spacing w:before="300"/>
      <w:outlineLvl w:val="2"/>
    </w:pPr>
    <w:rPr>
      <w:rFonts w:asciiTheme="minorHAnsi" w:eastAsiaTheme="minorEastAsia" w:hAnsiTheme="minorHAnsi" w:cstheme="minorBidi"/>
      <w:caps/>
      <w:color w:val="243F60" w:themeColor="accent1" w:themeShade="7F"/>
      <w:spacing w:val="15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  <w:sz w:val="28"/>
      <w:szCs w:val="28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6z0">
    <w:name w:val="WW8Num6z0"/>
    <w:rPr>
      <w:rFonts w:ascii="Times New Roman" w:hAnsi="Times New Roman"/>
      <w:b/>
      <w:i w:val="0"/>
      <w:sz w:val="28"/>
      <w:szCs w:val="28"/>
    </w:rPr>
  </w:style>
  <w:style w:type="character" w:customStyle="1" w:styleId="WW8Num7z0">
    <w:name w:val="WW8Num7z0"/>
    <w:rPr>
      <w:rFonts w:ascii="Times New Roman" w:eastAsia="Times New Roman" w:hAnsi="Times New Roman" w:cs="Times New Roman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character" w:customStyle="1" w:styleId="Marquedecommentaire1">
    <w:name w:val="Marque de commentaire1"/>
    <w:rPr>
      <w:sz w:val="16"/>
      <w:szCs w:val="16"/>
    </w:rPr>
  </w:style>
  <w:style w:type="character" w:styleId="Lienhypertextesuivivisit">
    <w:name w:val="FollowedHyperlink"/>
    <w:rPr>
      <w:color w:val="800080"/>
      <w:u w:val="single"/>
    </w:rPr>
  </w:style>
  <w:style w:type="character" w:customStyle="1" w:styleId="apple-style-span">
    <w:name w:val="apple-style-span"/>
    <w:basedOn w:val="Policepardfaut1"/>
  </w:style>
  <w:style w:type="character" w:styleId="AcronymeHTML">
    <w:name w:val="HTML Acronym"/>
    <w:basedOn w:val="Policepardfaut1"/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</w:style>
  <w:style w:type="paragraph" w:customStyle="1" w:styleId="Lgende1">
    <w:name w:val="Légende1"/>
    <w:basedOn w:val="Normal"/>
    <w:pPr>
      <w:suppressLineNumbers/>
      <w:spacing w:before="120" w:after="120"/>
    </w:pPr>
    <w:rPr>
      <w:i/>
      <w:iCs/>
    </w:rPr>
  </w:style>
  <w:style w:type="paragraph" w:customStyle="1" w:styleId="Rpertoire">
    <w:name w:val="Répertoire"/>
    <w:basedOn w:val="Normal"/>
    <w:pPr>
      <w:suppressLineNumbers/>
    </w:pPr>
  </w:style>
  <w:style w:type="paragraph" w:styleId="En-tte">
    <w:name w:val="header"/>
    <w:basedOn w:val="Normal"/>
    <w:link w:val="En-tteCar"/>
    <w:uiPriority w:val="99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paragraph" w:styleId="Titre">
    <w:name w:val="Title"/>
    <w:basedOn w:val="Normal"/>
    <w:next w:val="Sous-titre"/>
    <w:link w:val="TitreCar"/>
    <w:uiPriority w:val="10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Pr>
      <w:rFonts w:ascii="Arial" w:hAnsi="Arial" w:cs="Arial"/>
      <w:b/>
      <w:bCs/>
      <w:sz w:val="20"/>
    </w:rPr>
  </w:style>
  <w:style w:type="paragraph" w:styleId="Sous-titre">
    <w:name w:val="Subtitle"/>
    <w:basedOn w:val="Titre10"/>
    <w:next w:val="Corpsdetexte"/>
    <w:qFormat/>
    <w:pPr>
      <w:jc w:val="center"/>
    </w:pPr>
    <w:rPr>
      <w:i/>
      <w:iCs/>
    </w:rPr>
  </w:style>
  <w:style w:type="paragraph" w:styleId="Retraitcorpsdetexte">
    <w:name w:val="Body Text Indent"/>
    <w:basedOn w:val="Normal"/>
    <w:pPr>
      <w:pBdr>
        <w:top w:val="single" w:sz="4" w:space="1" w:color="000000" w:shadow="1"/>
        <w:left w:val="single" w:sz="4" w:space="1" w:color="000000" w:shadow="1"/>
        <w:bottom w:val="single" w:sz="4" w:space="1" w:color="000000" w:shadow="1"/>
        <w:right w:val="single" w:sz="4" w:space="1" w:color="000000" w:shadow="1"/>
      </w:pBdr>
      <w:ind w:firstLine="540"/>
      <w:jc w:val="both"/>
    </w:p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extebrut1">
    <w:name w:val="Texte brut1"/>
    <w:basedOn w:val="Normal"/>
    <w:rPr>
      <w:rFonts w:ascii="Courier New" w:hAnsi="Courier New" w:cs="Courier New"/>
      <w:sz w:val="20"/>
      <w:szCs w:val="20"/>
    </w:rPr>
  </w:style>
  <w:style w:type="paragraph" w:customStyle="1" w:styleId="Commentaire1">
    <w:name w:val="Commentaire1"/>
    <w:basedOn w:val="Normal"/>
    <w:rPr>
      <w:sz w:val="20"/>
      <w:szCs w:val="20"/>
    </w:rPr>
  </w:style>
  <w:style w:type="paragraph" w:styleId="Objetducommentaire">
    <w:name w:val="annotation subject"/>
    <w:basedOn w:val="Commentaire1"/>
    <w:next w:val="Commentaire1"/>
    <w:rPr>
      <w:b/>
      <w:bCs/>
    </w:rPr>
  </w:style>
  <w:style w:type="paragraph" w:customStyle="1" w:styleId="enumeration">
    <w:name w:val="enumeration"/>
    <w:basedOn w:val="Retraitcorpsdetexte"/>
    <w:pPr>
      <w:numPr>
        <w:numId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ind w:left="-360" w:firstLine="0"/>
    </w:pPr>
    <w:rPr>
      <w:rFonts w:ascii="Arial" w:hAnsi="Arial" w:cs="Arial"/>
      <w:i/>
      <w:sz w:val="22"/>
      <w:szCs w:val="22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PrformatHTML">
    <w:name w:val="HTML Preformatted"/>
    <w:basedOn w:val="Normal"/>
    <w:rsid w:val="007408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fr-FR"/>
    </w:rPr>
  </w:style>
  <w:style w:type="character" w:styleId="Marquedecommentaire">
    <w:name w:val="annotation reference"/>
    <w:semiHidden/>
    <w:rsid w:val="00BB5731"/>
    <w:rPr>
      <w:sz w:val="16"/>
      <w:szCs w:val="16"/>
    </w:rPr>
  </w:style>
  <w:style w:type="paragraph" w:styleId="Commentaire">
    <w:name w:val="annotation text"/>
    <w:basedOn w:val="Normal"/>
    <w:semiHidden/>
    <w:rsid w:val="00BB5731"/>
    <w:rPr>
      <w:sz w:val="20"/>
      <w:szCs w:val="20"/>
    </w:rPr>
  </w:style>
  <w:style w:type="paragraph" w:customStyle="1" w:styleId="NormalWeb1">
    <w:name w:val="Normal (Web)1"/>
    <w:rsid w:val="00B6628A"/>
    <w:pPr>
      <w:spacing w:before="100" w:after="100"/>
    </w:pPr>
    <w:rPr>
      <w:rFonts w:eastAsia="ヒラギノ角ゴ Pro W3"/>
      <w:color w:val="000000"/>
      <w:sz w:val="24"/>
    </w:rPr>
  </w:style>
  <w:style w:type="paragraph" w:customStyle="1" w:styleId="a">
    <w:name w:val="&amp;"/>
    <w:basedOn w:val="Retraitcorpsdetexte"/>
    <w:rsid w:val="00A2293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left" w:pos="4253"/>
      </w:tabs>
      <w:suppressAutoHyphens w:val="0"/>
      <w:ind w:left="1985" w:hanging="425"/>
    </w:pPr>
    <w:rPr>
      <w:sz w:val="22"/>
      <w:szCs w:val="20"/>
      <w:lang w:eastAsia="fr-FR"/>
    </w:rPr>
  </w:style>
  <w:style w:type="paragraph" w:customStyle="1" w:styleId="Listepuces21">
    <w:name w:val="Liste à puces 21"/>
    <w:basedOn w:val="Normal"/>
    <w:uiPriority w:val="99"/>
    <w:rsid w:val="00B34471"/>
    <w:pPr>
      <w:spacing w:before="60"/>
      <w:jc w:val="both"/>
    </w:pPr>
    <w:rPr>
      <w:rFonts w:ascii="Arial" w:eastAsia="MS ??" w:hAnsi="Arial" w:cs="Arial"/>
      <w:color w:val="FF0000"/>
    </w:rPr>
  </w:style>
  <w:style w:type="table" w:styleId="Grilledutableau">
    <w:name w:val="Table Grid"/>
    <w:basedOn w:val="TableauNormal"/>
    <w:uiPriority w:val="59"/>
    <w:rsid w:val="00B34471"/>
    <w:rPr>
      <w:rFonts w:ascii="Arial" w:eastAsia="MS ??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-tteCar">
    <w:name w:val="En-tête Car"/>
    <w:basedOn w:val="Policepardfaut"/>
    <w:link w:val="En-tte"/>
    <w:uiPriority w:val="99"/>
    <w:rsid w:val="00801EC9"/>
    <w:rPr>
      <w:sz w:val="24"/>
      <w:szCs w:val="24"/>
      <w:lang w:eastAsia="ar-SA"/>
    </w:rPr>
  </w:style>
  <w:style w:type="paragraph" w:styleId="Paragraphedeliste">
    <w:name w:val="List Paragraph"/>
    <w:basedOn w:val="Normal"/>
    <w:uiPriority w:val="34"/>
    <w:qFormat/>
    <w:rsid w:val="00801EC9"/>
    <w:pPr>
      <w:ind w:left="720"/>
      <w:contextualSpacing/>
    </w:pPr>
  </w:style>
  <w:style w:type="paragraph" w:customStyle="1" w:styleId="Default">
    <w:name w:val="Default"/>
    <w:rsid w:val="006215C5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lev">
    <w:name w:val="Strong"/>
    <w:basedOn w:val="Policepardfaut"/>
    <w:qFormat/>
    <w:rsid w:val="005F6CD4"/>
    <w:rPr>
      <w:b/>
      <w:bCs/>
    </w:rPr>
  </w:style>
  <w:style w:type="character" w:customStyle="1" w:styleId="PieddepageCar">
    <w:name w:val="Pied de page Car"/>
    <w:basedOn w:val="Policepardfaut"/>
    <w:link w:val="Pieddepage"/>
    <w:uiPriority w:val="99"/>
    <w:rsid w:val="00777083"/>
    <w:rPr>
      <w:sz w:val="24"/>
      <w:szCs w:val="24"/>
      <w:lang w:eastAsia="ar-SA"/>
    </w:rPr>
  </w:style>
  <w:style w:type="character" w:customStyle="1" w:styleId="Titre1Car">
    <w:name w:val="Titre 1 Car"/>
    <w:basedOn w:val="Policepardfaut"/>
    <w:link w:val="Titre1"/>
    <w:uiPriority w:val="9"/>
    <w:rsid w:val="00A96838"/>
    <w:rPr>
      <w:rFonts w:asciiTheme="minorHAnsi" w:eastAsiaTheme="minorEastAsia" w:hAnsiTheme="minorHAnsi" w:cstheme="minorBidi"/>
      <w:b/>
      <w:bCs/>
      <w:caps/>
      <w:color w:val="FFFFFF" w:themeColor="background1"/>
      <w:spacing w:val="15"/>
      <w:sz w:val="22"/>
      <w:szCs w:val="22"/>
      <w:shd w:val="clear" w:color="auto" w:fill="4F81BD" w:themeFill="accent1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A96838"/>
    <w:rPr>
      <w:rFonts w:asciiTheme="minorHAnsi" w:eastAsiaTheme="minorEastAsia" w:hAnsiTheme="minorHAnsi" w:cstheme="minorBidi"/>
      <w:caps/>
      <w:spacing w:val="15"/>
      <w:sz w:val="22"/>
      <w:szCs w:val="22"/>
      <w:shd w:val="clear" w:color="auto" w:fill="DBE5F1" w:themeFill="accent1" w:themeFillTint="33"/>
      <w:lang w:eastAsia="en-US"/>
    </w:rPr>
  </w:style>
  <w:style w:type="character" w:customStyle="1" w:styleId="Titre3Car">
    <w:name w:val="Titre 3 Car"/>
    <w:basedOn w:val="Policepardfaut"/>
    <w:link w:val="Titre3"/>
    <w:uiPriority w:val="9"/>
    <w:rsid w:val="00A96838"/>
    <w:rPr>
      <w:rFonts w:asciiTheme="minorHAnsi" w:eastAsiaTheme="minorEastAsia" w:hAnsiTheme="minorHAnsi" w:cstheme="minorBidi"/>
      <w:caps/>
      <w:color w:val="243F60" w:themeColor="accent1" w:themeShade="7F"/>
      <w:spacing w:val="15"/>
      <w:sz w:val="22"/>
      <w:szCs w:val="22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A96838"/>
    <w:rPr>
      <w:rFonts w:ascii="Arial" w:hAnsi="Arial" w:cs="Arial"/>
      <w:b/>
      <w:bCs/>
      <w:szCs w:val="24"/>
      <w:lang w:eastAsia="ar-SA"/>
    </w:rPr>
  </w:style>
  <w:style w:type="character" w:styleId="Rfrenceintense">
    <w:name w:val="Intense Reference"/>
    <w:uiPriority w:val="32"/>
    <w:qFormat/>
    <w:rsid w:val="00A96838"/>
    <w:rPr>
      <w:b/>
      <w:bCs/>
      <w:i/>
      <w:iCs/>
      <w:caps/>
      <w:color w:val="4F81BD" w:themeColor="accent1"/>
    </w:rPr>
  </w:style>
  <w:style w:type="character" w:styleId="Titredulivre">
    <w:name w:val="Book Title"/>
    <w:aliases w:val="Titre tableau"/>
    <w:uiPriority w:val="33"/>
    <w:qFormat/>
    <w:rsid w:val="00A96838"/>
    <w:rPr>
      <w:rFonts w:ascii="Arial" w:hAnsi="Arial"/>
      <w:b/>
      <w:bCs/>
      <w:iCs/>
      <w:caps w:val="0"/>
      <w:smallCaps/>
      <w:color w:val="FFFFFF" w:themeColor="background1"/>
      <w:spacing w:val="9"/>
      <w:sz w:val="24"/>
    </w:rPr>
  </w:style>
  <w:style w:type="table" w:styleId="Listeclaire-Accent5">
    <w:name w:val="Light List Accent 5"/>
    <w:basedOn w:val="TableauNormal"/>
    <w:uiPriority w:val="61"/>
    <w:rsid w:val="00A96838"/>
    <w:rPr>
      <w:rFonts w:asciiTheme="minorHAnsi" w:eastAsiaTheme="minorEastAsia" w:hAnsiTheme="minorHAnsi" w:cstheme="minorBidi"/>
      <w:sz w:val="16"/>
      <w:szCs w:val="16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customStyle="1" w:styleId="Style1">
    <w:name w:val="Style1"/>
    <w:basedOn w:val="Titre2"/>
    <w:link w:val="Style1Car"/>
    <w:qFormat/>
    <w:rsid w:val="00462FA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DDD9C3" w:themeFill="background2" w:themeFillShade="E6"/>
    </w:pPr>
    <w:rPr>
      <w:rFonts w:ascii="Arial" w:hAnsi="Arial" w:cs="Arial"/>
    </w:rPr>
  </w:style>
  <w:style w:type="character" w:customStyle="1" w:styleId="Style1Car">
    <w:name w:val="Style1 Car"/>
    <w:basedOn w:val="Titre2Car"/>
    <w:link w:val="Style1"/>
    <w:rsid w:val="00462FAF"/>
    <w:rPr>
      <w:rFonts w:ascii="Arial" w:eastAsiaTheme="minorEastAsia" w:hAnsi="Arial" w:cs="Arial"/>
      <w:caps/>
      <w:spacing w:val="15"/>
      <w:sz w:val="22"/>
      <w:szCs w:val="22"/>
      <w:shd w:val="clear" w:color="auto" w:fill="DDD9C3" w:themeFill="background2" w:themeFillShade="E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ses.fr/fr/content/dim1health-2017" TargetMode="External"/><Relationship Id="rId13" Type="http://schemas.openxmlformats.org/officeDocument/2006/relationships/hyperlink" Target="https://www.anses.fr/fr/content/dim1health-2017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www.anses.fr/fr/content/dim1health-2017" TargetMode="Externa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yperlink" Target="http://dim.fontismedia.com/dim/" TargetMode="External"/><Relationship Id="rId14" Type="http://schemas.openxmlformats.org/officeDocument/2006/relationships/hyperlink" Target="mailto:dim1health2017@anses.fr" TargetMode="External"/><Relationship Id="rId22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1.jpeg"/><Relationship Id="rId1" Type="http://schemas.openxmlformats.org/officeDocument/2006/relationships/image" Target="media/image4.gif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16ACEC-D2E7-4DAB-BD2D-B6B5AD1AC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3F196D09</Template>
  <TotalTime>0</TotalTime>
  <Pages>20</Pages>
  <Words>2635</Words>
  <Characters>14498</Characters>
  <Application>Microsoft Office Word</Application>
  <DocSecurity>4</DocSecurity>
  <Lines>120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Appel d'offre "investissement"  2008</vt:lpstr>
    </vt:vector>
  </TitlesOfParts>
  <Company>institut pasteur</Company>
  <LinksUpToDate>false</LinksUpToDate>
  <CharactersWithSpaces>17099</CharactersWithSpaces>
  <SharedDoc>false</SharedDoc>
  <HLinks>
    <vt:vector size="12" baseType="variant">
      <vt:variant>
        <vt:i4>2883586</vt:i4>
      </vt:variant>
      <vt:variant>
        <vt:i4>3</vt:i4>
      </vt:variant>
      <vt:variant>
        <vt:i4>0</vt:i4>
      </vt:variant>
      <vt:variant>
        <vt:i4>5</vt:i4>
      </vt:variant>
      <vt:variant>
        <vt:lpwstr>http://dim.fontismedia.com/dim/</vt:lpwstr>
      </vt:variant>
      <vt:variant>
        <vt:lpwstr/>
      </vt:variant>
      <vt:variant>
        <vt:i4>2883586</vt:i4>
      </vt:variant>
      <vt:variant>
        <vt:i4>0</vt:i4>
      </vt:variant>
      <vt:variant>
        <vt:i4>0</vt:i4>
      </vt:variant>
      <vt:variant>
        <vt:i4>5</vt:i4>
      </vt:variant>
      <vt:variant>
        <vt:lpwstr>http://dim.fontismedia.com/dim/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Appel d'offre "investissement"  2008</dc:title>
  <dc:creator>DIM MIPNE</dc:creator>
  <cp:lastModifiedBy>Christine BENICHOU</cp:lastModifiedBy>
  <cp:revision>2</cp:revision>
  <cp:lastPrinted>2017-04-28T09:27:00Z</cp:lastPrinted>
  <dcterms:created xsi:type="dcterms:W3CDTF">2017-05-03T10:56:00Z</dcterms:created>
  <dcterms:modified xsi:type="dcterms:W3CDTF">2017-05-03T10:56:00Z</dcterms:modified>
</cp:coreProperties>
</file>